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37FD" w14:textId="77777777" w:rsidR="00A273F8" w:rsidRPr="00A273F8" w:rsidRDefault="00A273F8" w:rsidP="00A273F8">
      <w:pPr>
        <w:jc w:val="left"/>
      </w:pPr>
      <w:r w:rsidRPr="00A273F8">
        <w:t>Руководителю (ИП/Наименование ООО)</w:t>
      </w:r>
      <w:r w:rsidRPr="00A273F8">
        <w:br/>
        <w:t>Адрес: [адрес салона из чека или выписки]</w:t>
      </w:r>
    </w:p>
    <w:p w14:paraId="7896BDFF" w14:textId="77777777" w:rsidR="00A273F8" w:rsidRPr="00A273F8" w:rsidRDefault="00A273F8" w:rsidP="00A273F8">
      <w:pPr>
        <w:jc w:val="left"/>
      </w:pPr>
      <w:r w:rsidRPr="00A273F8">
        <w:rPr>
          <w:b/>
          <w:bCs/>
        </w:rPr>
        <w:t>Отправитель:</w:t>
      </w:r>
      <w:r w:rsidRPr="00A273F8">
        <w:t xml:space="preserve"> [Ваше ФИО]</w:t>
      </w:r>
      <w:r w:rsidRPr="00A273F8">
        <w:br/>
        <w:t>Адрес: [Ваш адрес для ответа]</w:t>
      </w:r>
      <w:r w:rsidRPr="00A273F8">
        <w:br/>
        <w:t>Телефон: [Ваш номер телефона]</w:t>
      </w:r>
      <w:r w:rsidRPr="00A273F8">
        <w:br/>
        <w:t xml:space="preserve">Электронная почта: [Ваш </w:t>
      </w:r>
      <w:proofErr w:type="spellStart"/>
      <w:r w:rsidRPr="00A273F8">
        <w:t>e-mail</w:t>
      </w:r>
      <w:proofErr w:type="spellEnd"/>
      <w:r w:rsidRPr="00A273F8">
        <w:t>]</w:t>
      </w:r>
    </w:p>
    <w:p w14:paraId="4A03DEB7" w14:textId="77777777" w:rsidR="00A273F8" w:rsidRPr="00A273F8" w:rsidRDefault="00A273F8" w:rsidP="00A273F8">
      <w:pPr>
        <w:jc w:val="center"/>
        <w:rPr>
          <w:b/>
          <w:bCs/>
        </w:rPr>
      </w:pPr>
      <w:r w:rsidRPr="00A273F8">
        <w:rPr>
          <w:b/>
          <w:bCs/>
        </w:rPr>
        <w:t>Претензия о некачественном оказании услуг</w:t>
      </w:r>
    </w:p>
    <w:p w14:paraId="1183EEB8" w14:textId="77777777" w:rsidR="00A273F8" w:rsidRPr="00A273F8" w:rsidRDefault="00A273F8" w:rsidP="00A273F8">
      <w:r w:rsidRPr="00A273F8">
        <w:t xml:space="preserve">«__» ________ 20__ г. в вашем салоне мне была оказана услуга по маникюру с покрытием [указать вид покрытия]. Стоимость услуги составила [СУММА] руб., что подтверждается [чеком / выпиской из банка / </w:t>
      </w:r>
      <w:proofErr w:type="spellStart"/>
      <w:r w:rsidRPr="00A273F8">
        <w:t>СМС-сообщением</w:t>
      </w:r>
      <w:proofErr w:type="spellEnd"/>
      <w:r w:rsidRPr="00A273F8">
        <w:t xml:space="preserve"> о записи].</w:t>
      </w:r>
    </w:p>
    <w:p w14:paraId="0D69D353" w14:textId="77777777" w:rsidR="00A273F8" w:rsidRPr="00A273F8" w:rsidRDefault="00A273F8" w:rsidP="00A273F8">
      <w:r w:rsidRPr="00A273F8">
        <w:t>Мастер [ФИО, если известно] выполнил работу с существенными недостатками. В частности, в течение [указать срок, например, двух дней] после посещения салона проявились следующие дефекты: [подробно опишите: отслоение покрытия, сколы, трещины, порезы кутикулы, воспаление, несоответствие выбранного цвета].</w:t>
      </w:r>
    </w:p>
    <w:p w14:paraId="2FDCDFC2" w14:textId="77777777" w:rsidR="00A273F8" w:rsidRPr="00A273F8" w:rsidRDefault="00A273F8" w:rsidP="00A273F8">
      <w:r w:rsidRPr="00A273F8">
        <w:t>Согласно ст. 4 Закона РФ «О защите прав потребителей», исполнитель обязан оказать услугу, качество которой соответствует договору или обычно предъявляемым требованиям. Выполнение маникюра с указанными недостатками свидетельствует о нарушении качества услуги. В связи с порезами и воспалением мне пришлось понести дополнительные расходы на [указать лекарства или посещение врача].</w:t>
      </w:r>
    </w:p>
    <w:p w14:paraId="4780EFB1" w14:textId="77777777" w:rsidR="00A273F8" w:rsidRPr="00A273F8" w:rsidRDefault="00A273F8" w:rsidP="00A273F8">
      <w:r w:rsidRPr="00A273F8">
        <w:t>На основании ст. 29 Закона РФ «О защите прав потребителей» я требую:</w:t>
      </w:r>
    </w:p>
    <w:p w14:paraId="38782774" w14:textId="77777777" w:rsidR="00A273F8" w:rsidRPr="00A273F8" w:rsidRDefault="00A273F8" w:rsidP="00A273F8">
      <w:r w:rsidRPr="00A273F8">
        <w:t>1. Возвратить уплаченную за некачественную услугу сумму в размере [СУММА] руб.;</w:t>
      </w:r>
      <w:r w:rsidRPr="00A273F8">
        <w:br/>
        <w:t>2. Возместить убытки в размере [СУММА] руб., связанные с [устранением дефектов в другом салоне / покупкой медикаментов].</w:t>
      </w:r>
    </w:p>
    <w:p w14:paraId="748E51EC" w14:textId="77777777" w:rsidR="00A273F8" w:rsidRPr="00A273F8" w:rsidRDefault="00A273F8" w:rsidP="00A273F8">
      <w:r w:rsidRPr="00A273F8">
        <w:t>Выплату прошу произвести в течение 10 дней по следующим реквизитам: [номер карты или банковские реквизиты]. В случае отказа я буду вынужден(а) обратиться в суд с требованием о взыскании стоимости услуги, штрафа в размере 50%, неустойки и компенсации морального вреда.</w:t>
      </w:r>
    </w:p>
    <w:p w14:paraId="12E9C133" w14:textId="77777777" w:rsidR="00A273F8" w:rsidRPr="00A273F8" w:rsidRDefault="00A273F8" w:rsidP="00A273F8">
      <w:pPr>
        <w:jc w:val="left"/>
      </w:pPr>
      <w:r w:rsidRPr="00A273F8">
        <w:t>Приложения:</w:t>
      </w:r>
      <w:r w:rsidRPr="00A273F8">
        <w:br/>
        <w:t>1. Копия чека или подтверждение оплаты.</w:t>
      </w:r>
      <w:r w:rsidRPr="00A273F8">
        <w:br/>
        <w:t>2. Фотографии недостатков маникюра.</w:t>
      </w:r>
      <w:r w:rsidRPr="00A273F8">
        <w:br/>
        <w:t>3. Копии медицинских справок и чеков на лекарства (если был причинен вред здоровью).</w:t>
      </w:r>
    </w:p>
    <w:p w14:paraId="2CA57BC0" w14:textId="77777777" w:rsidR="00A273F8" w:rsidRPr="00A273F8" w:rsidRDefault="00A273F8" w:rsidP="00A273F8">
      <w:r w:rsidRPr="00A273F8">
        <w:t>«__» ________ 20__ г.</w:t>
      </w:r>
    </w:p>
    <w:p w14:paraId="63892D65" w14:textId="77777777" w:rsidR="00A273F8" w:rsidRPr="00A273F8" w:rsidRDefault="00A273F8" w:rsidP="00A273F8">
      <w:r w:rsidRPr="00A273F8">
        <w:t>________________ / [Фамилия И.О.]</w:t>
      </w:r>
    </w:p>
    <w:p w14:paraId="0C96273E" w14:textId="3DA959BD" w:rsidR="0083247E" w:rsidRPr="00A273F8" w:rsidRDefault="0083247E" w:rsidP="00A273F8"/>
    <w:sectPr w:rsidR="0083247E" w:rsidRPr="00A273F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D0A9" w14:textId="77777777" w:rsidR="005765D3" w:rsidRDefault="005765D3" w:rsidP="00AA1082">
      <w:pPr>
        <w:spacing w:after="0" w:line="240" w:lineRule="auto"/>
      </w:pPr>
      <w:r>
        <w:separator/>
      </w:r>
    </w:p>
  </w:endnote>
  <w:endnote w:type="continuationSeparator" w:id="0">
    <w:p w14:paraId="2BEED0A3" w14:textId="77777777" w:rsidR="005765D3" w:rsidRDefault="005765D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367C4" w14:textId="77777777" w:rsidR="005765D3" w:rsidRDefault="005765D3" w:rsidP="00AA1082">
      <w:pPr>
        <w:spacing w:after="0" w:line="240" w:lineRule="auto"/>
      </w:pPr>
      <w:r>
        <w:separator/>
      </w:r>
    </w:p>
  </w:footnote>
  <w:footnote w:type="continuationSeparator" w:id="0">
    <w:p w14:paraId="49442ED8" w14:textId="77777777" w:rsidR="005765D3" w:rsidRDefault="005765D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96F33"/>
    <w:multiLevelType w:val="multilevel"/>
    <w:tmpl w:val="6E0A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33CC6"/>
    <w:multiLevelType w:val="multilevel"/>
    <w:tmpl w:val="63D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4"/>
  </w:num>
  <w:num w:numId="2" w16cid:durableId="1452941838">
    <w:abstractNumId w:val="8"/>
  </w:num>
  <w:num w:numId="3" w16cid:durableId="973607643">
    <w:abstractNumId w:val="16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5"/>
  </w:num>
  <w:num w:numId="7" w16cid:durableId="1812361597">
    <w:abstractNumId w:val="1"/>
  </w:num>
  <w:num w:numId="8" w16cid:durableId="389576680">
    <w:abstractNumId w:val="10"/>
  </w:num>
  <w:num w:numId="9" w16cid:durableId="1339429729">
    <w:abstractNumId w:val="13"/>
  </w:num>
  <w:num w:numId="10" w16cid:durableId="174347891">
    <w:abstractNumId w:val="0"/>
  </w:num>
  <w:num w:numId="11" w16cid:durableId="1279028447">
    <w:abstractNumId w:val="11"/>
  </w:num>
  <w:num w:numId="12" w16cid:durableId="1706173077">
    <w:abstractNumId w:val="17"/>
  </w:num>
  <w:num w:numId="13" w16cid:durableId="330641445">
    <w:abstractNumId w:val="18"/>
  </w:num>
  <w:num w:numId="14" w16cid:durableId="597102246">
    <w:abstractNumId w:val="19"/>
  </w:num>
  <w:num w:numId="15" w16cid:durableId="247010532">
    <w:abstractNumId w:val="7"/>
  </w:num>
  <w:num w:numId="16" w16cid:durableId="498227888">
    <w:abstractNumId w:val="9"/>
  </w:num>
  <w:num w:numId="17" w16cid:durableId="39939590">
    <w:abstractNumId w:val="21"/>
  </w:num>
  <w:num w:numId="18" w16cid:durableId="458300837">
    <w:abstractNumId w:val="5"/>
  </w:num>
  <w:num w:numId="19" w16cid:durableId="1896044014">
    <w:abstractNumId w:val="12"/>
  </w:num>
  <w:num w:numId="20" w16cid:durableId="1551571222">
    <w:abstractNumId w:val="20"/>
  </w:num>
  <w:num w:numId="21" w16cid:durableId="1957636457">
    <w:abstractNumId w:val="4"/>
  </w:num>
  <w:num w:numId="22" w16cid:durableId="2144616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241FB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62D34"/>
    <w:rsid w:val="0029453C"/>
    <w:rsid w:val="002E72FD"/>
    <w:rsid w:val="00313859"/>
    <w:rsid w:val="003D025F"/>
    <w:rsid w:val="00454BD0"/>
    <w:rsid w:val="00456FEF"/>
    <w:rsid w:val="00461B7D"/>
    <w:rsid w:val="00472E2F"/>
    <w:rsid w:val="004F2C3F"/>
    <w:rsid w:val="005765D3"/>
    <w:rsid w:val="00657808"/>
    <w:rsid w:val="00675063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273F8"/>
    <w:rsid w:val="00A50AB7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420B6"/>
    <w:rsid w:val="00C669A3"/>
    <w:rsid w:val="00C90091"/>
    <w:rsid w:val="00CA3E33"/>
    <w:rsid w:val="00CD35ED"/>
    <w:rsid w:val="00D0255E"/>
    <w:rsid w:val="00D03191"/>
    <w:rsid w:val="00D139FF"/>
    <w:rsid w:val="00D15699"/>
    <w:rsid w:val="00D91AF0"/>
    <w:rsid w:val="00DC29EF"/>
    <w:rsid w:val="00DF693F"/>
    <w:rsid w:val="00DF6F94"/>
    <w:rsid w:val="00E11403"/>
    <w:rsid w:val="00E6623A"/>
    <w:rsid w:val="00E91859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2026-07-09T16:12:00Z</dcterms:created>
  <dcterms:modified xsi:type="dcterms:W3CDTF">2026-07-09T16:12:00Z</dcterms:modified>
</cp:coreProperties>
</file>