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885E" w14:textId="77777777" w:rsidR="00C67DEE" w:rsidRPr="00C67DEE" w:rsidRDefault="00C67DEE" w:rsidP="00C67DEE">
      <w:pPr>
        <w:jc w:val="left"/>
      </w:pPr>
      <w:r w:rsidRPr="00C67DEE">
        <w:t>Руководителю [Наименование организации или ФИО ИП]</w:t>
      </w:r>
      <w:r w:rsidRPr="00C67DEE">
        <w:br/>
        <w:t>Адрес: [Юридический адрес из договора]</w:t>
      </w:r>
    </w:p>
    <w:p w14:paraId="184E4A6E" w14:textId="77777777" w:rsidR="00C67DEE" w:rsidRPr="00C67DEE" w:rsidRDefault="00C67DEE" w:rsidP="00C67DEE">
      <w:pPr>
        <w:jc w:val="left"/>
      </w:pPr>
      <w:r w:rsidRPr="00C67DEE">
        <w:rPr>
          <w:b/>
          <w:bCs/>
        </w:rPr>
        <w:t>Отправитель:</w:t>
      </w:r>
      <w:r w:rsidRPr="00C67DEE">
        <w:t xml:space="preserve"> [Ваше ФИО]</w:t>
      </w:r>
      <w:r w:rsidRPr="00C67DEE">
        <w:br/>
        <w:t>Адрес: [Ваш адрес для ответа]</w:t>
      </w:r>
      <w:r w:rsidRPr="00C67DEE">
        <w:br/>
        <w:t>Телефон: [Номер телефона]</w:t>
      </w:r>
      <w:r w:rsidRPr="00C67DEE">
        <w:br/>
        <w:t xml:space="preserve">Электронная почта: [Ваш </w:t>
      </w:r>
      <w:proofErr w:type="spellStart"/>
      <w:r w:rsidRPr="00C67DEE">
        <w:t>e-mail</w:t>
      </w:r>
      <w:proofErr w:type="spellEnd"/>
      <w:r w:rsidRPr="00C67DEE">
        <w:t>]</w:t>
      </w:r>
    </w:p>
    <w:p w14:paraId="0E8A0DFE" w14:textId="77777777" w:rsidR="00C67DEE" w:rsidRPr="00C67DEE" w:rsidRDefault="00C67DEE" w:rsidP="00C67DEE">
      <w:pPr>
        <w:jc w:val="center"/>
        <w:rPr>
          <w:b/>
          <w:bCs/>
        </w:rPr>
      </w:pPr>
      <w:r w:rsidRPr="00C67DEE">
        <w:rPr>
          <w:b/>
          <w:bCs/>
        </w:rPr>
        <w:t>Претензия о некачественном оказании услуг</w:t>
      </w:r>
    </w:p>
    <w:p w14:paraId="61478D4E" w14:textId="77777777" w:rsidR="00C67DEE" w:rsidRPr="00C67DEE" w:rsidRDefault="00C67DEE" w:rsidP="00C67DEE">
      <w:r w:rsidRPr="00C67DEE">
        <w:t>«__» ________ 20__ г. между мной и [Наименование исполнителя] был заключен договор № [Номер договора] на оказание спортивно-оздоровительных услуг (проведение тренировок). Стоимость услуг по договору составила [СУММА] руб., которая была оплачена мной в полном объеме, что подтверждается [Чек / Выписка из банка].</w:t>
      </w:r>
    </w:p>
    <w:p w14:paraId="1104E6D8" w14:textId="77777777" w:rsidR="00C67DEE" w:rsidRPr="00C67DEE" w:rsidRDefault="00C67DEE" w:rsidP="00C67DEE">
      <w:r w:rsidRPr="00C67DEE">
        <w:t>В процессе исполнения договора мною были выявлены существенные недостатки оказанной услуги, а именно: [подробно опишите, что не так: например, отклонение от программы, отсутствие квалификации у тренера, нарушение санитарных норм или техники безопасности]. Эти обстоятельства подтверждаются [видеозаписью, перепиской, показаниями свидетелей].</w:t>
      </w:r>
    </w:p>
    <w:p w14:paraId="0418A977" w14:textId="77777777" w:rsidR="00C67DEE" w:rsidRPr="00C67DEE" w:rsidRDefault="00C67DEE" w:rsidP="00C67DEE">
      <w:r w:rsidRPr="00C67DEE">
        <w:t>Согласно ст. 4 Закона РФ «О защите прав потребителей», исполнитель обязан оказать услугу, качество которой соответствует договору. При отсутствии в договоре условий о качестве исполнитель обязан оказать услугу, соответствующую обычно предъявляемым требованиям. Вышеуказанные нарушения делают оказанную услугу ненадлежащей.</w:t>
      </w:r>
    </w:p>
    <w:p w14:paraId="4129E829" w14:textId="77777777" w:rsidR="00C67DEE" w:rsidRPr="00C67DEE" w:rsidRDefault="00C67DEE" w:rsidP="00C67DEE">
      <w:r w:rsidRPr="00C67DEE">
        <w:t>На основании ст. 29 Закона РФ «О защите прав потребителей», при обнаружении недостатков оказанной услуги я требую:</w:t>
      </w:r>
    </w:p>
    <w:p w14:paraId="7FBC53FE" w14:textId="77777777" w:rsidR="00C67DEE" w:rsidRPr="00C67DEE" w:rsidRDefault="00C67DEE" w:rsidP="00C67DEE">
      <w:pPr>
        <w:numPr>
          <w:ilvl w:val="0"/>
          <w:numId w:val="35"/>
        </w:numPr>
      </w:pPr>
      <w:r w:rsidRPr="00C67DEE">
        <w:t>возвратить уплаченную за некачественные услуги сумму в размере [СУММА] руб.;</w:t>
      </w:r>
    </w:p>
    <w:p w14:paraId="76EF3513" w14:textId="77777777" w:rsidR="00C67DEE" w:rsidRPr="00C67DEE" w:rsidRDefault="00C67DEE" w:rsidP="00C67DEE">
      <w:pPr>
        <w:numPr>
          <w:ilvl w:val="0"/>
          <w:numId w:val="35"/>
        </w:numPr>
      </w:pPr>
      <w:r w:rsidRPr="00C67DEE">
        <w:t>возместить убытки в размере [СУММА] руб., возникшие в связи с [описание убытков].</w:t>
      </w:r>
    </w:p>
    <w:p w14:paraId="51D41934" w14:textId="77777777" w:rsidR="00C67DEE" w:rsidRPr="00C67DEE" w:rsidRDefault="00C67DEE" w:rsidP="00C67DEE">
      <w:r w:rsidRPr="00C67DEE">
        <w:t>Денежные средства прошу перечислить по следующим реквизитам: [номер счета, БИК, наименование банка]. Ответ на претензию прошу направить в течение 10 дней с момента ее получения.</w:t>
      </w:r>
    </w:p>
    <w:p w14:paraId="50D7D11B" w14:textId="77777777" w:rsidR="00C67DEE" w:rsidRPr="00C67DEE" w:rsidRDefault="00C67DEE" w:rsidP="00C67DEE">
      <w:r w:rsidRPr="00C67DEE">
        <w:t>«__» ________ 20__ г.</w:t>
      </w:r>
    </w:p>
    <w:p w14:paraId="027DE443" w14:textId="77777777" w:rsidR="00C67DEE" w:rsidRPr="00C67DEE" w:rsidRDefault="00C67DEE" w:rsidP="00C67DEE">
      <w:r w:rsidRPr="00C67DEE">
        <w:t>________________ / [Фамилия И.О.]</w:t>
      </w:r>
    </w:p>
    <w:p w14:paraId="12BE712C" w14:textId="0F76911F" w:rsidR="0083247E" w:rsidRPr="00C67DEE" w:rsidRDefault="0083247E" w:rsidP="00C67DEE"/>
    <w:sectPr w:rsidR="0083247E" w:rsidRPr="00C67DE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C159" w14:textId="77777777" w:rsidR="005511DE" w:rsidRDefault="005511DE" w:rsidP="00AA1082">
      <w:pPr>
        <w:spacing w:after="0" w:line="240" w:lineRule="auto"/>
      </w:pPr>
      <w:r>
        <w:separator/>
      </w:r>
    </w:p>
  </w:endnote>
  <w:endnote w:type="continuationSeparator" w:id="0">
    <w:p w14:paraId="7300B04E" w14:textId="77777777" w:rsidR="005511DE" w:rsidRDefault="005511D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6122" w14:textId="77777777" w:rsidR="005511DE" w:rsidRDefault="005511DE" w:rsidP="00AA1082">
      <w:pPr>
        <w:spacing w:after="0" w:line="240" w:lineRule="auto"/>
      </w:pPr>
      <w:r>
        <w:separator/>
      </w:r>
    </w:p>
  </w:footnote>
  <w:footnote w:type="continuationSeparator" w:id="0">
    <w:p w14:paraId="1BFAEFBF" w14:textId="77777777" w:rsidR="005511DE" w:rsidRDefault="005511D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344"/>
    <w:multiLevelType w:val="multilevel"/>
    <w:tmpl w:val="9FF8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26EEB"/>
    <w:multiLevelType w:val="multilevel"/>
    <w:tmpl w:val="0F86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BD6D08"/>
    <w:multiLevelType w:val="multilevel"/>
    <w:tmpl w:val="1FF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1F668E"/>
    <w:multiLevelType w:val="multilevel"/>
    <w:tmpl w:val="5C64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E26770"/>
    <w:multiLevelType w:val="multilevel"/>
    <w:tmpl w:val="06CE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3F5CAB"/>
    <w:multiLevelType w:val="multilevel"/>
    <w:tmpl w:val="865A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A87F0E"/>
    <w:multiLevelType w:val="multilevel"/>
    <w:tmpl w:val="3E2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6C6CE7"/>
    <w:multiLevelType w:val="multilevel"/>
    <w:tmpl w:val="5890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6914CF"/>
    <w:multiLevelType w:val="multilevel"/>
    <w:tmpl w:val="DD90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1F1D01"/>
    <w:multiLevelType w:val="multilevel"/>
    <w:tmpl w:val="D0A6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AB27A5"/>
    <w:multiLevelType w:val="multilevel"/>
    <w:tmpl w:val="41A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4"/>
  </w:num>
  <w:num w:numId="2" w16cid:durableId="1452941838">
    <w:abstractNumId w:val="14"/>
  </w:num>
  <w:num w:numId="3" w16cid:durableId="669867595">
    <w:abstractNumId w:val="16"/>
  </w:num>
  <w:num w:numId="4" w16cid:durableId="1981954689">
    <w:abstractNumId w:val="12"/>
  </w:num>
  <w:num w:numId="5" w16cid:durableId="801776822">
    <w:abstractNumId w:val="18"/>
  </w:num>
  <w:num w:numId="6" w16cid:durableId="920135924">
    <w:abstractNumId w:val="25"/>
  </w:num>
  <w:num w:numId="7" w16cid:durableId="1589343496">
    <w:abstractNumId w:val="33"/>
  </w:num>
  <w:num w:numId="8" w16cid:durableId="276984619">
    <w:abstractNumId w:val="22"/>
  </w:num>
  <w:num w:numId="9" w16cid:durableId="728185308">
    <w:abstractNumId w:val="11"/>
  </w:num>
  <w:num w:numId="10" w16cid:durableId="1989358283">
    <w:abstractNumId w:val="2"/>
  </w:num>
  <w:num w:numId="11" w16cid:durableId="1682508991">
    <w:abstractNumId w:val="30"/>
  </w:num>
  <w:num w:numId="12" w16cid:durableId="1396196915">
    <w:abstractNumId w:val="27"/>
  </w:num>
  <w:num w:numId="13" w16cid:durableId="1624843848">
    <w:abstractNumId w:val="31"/>
  </w:num>
  <w:num w:numId="14" w16cid:durableId="194082897">
    <w:abstractNumId w:val="26"/>
  </w:num>
  <w:num w:numId="15" w16cid:durableId="1540900531">
    <w:abstractNumId w:val="5"/>
  </w:num>
  <w:num w:numId="16" w16cid:durableId="635188129">
    <w:abstractNumId w:val="3"/>
  </w:num>
  <w:num w:numId="17" w16cid:durableId="420755590">
    <w:abstractNumId w:val="9"/>
  </w:num>
  <w:num w:numId="18" w16cid:durableId="980353361">
    <w:abstractNumId w:val="28"/>
  </w:num>
  <w:num w:numId="19" w16cid:durableId="447435222">
    <w:abstractNumId w:val="15"/>
  </w:num>
  <w:num w:numId="20" w16cid:durableId="404376651">
    <w:abstractNumId w:val="1"/>
  </w:num>
  <w:num w:numId="21" w16cid:durableId="1175730551">
    <w:abstractNumId w:val="10"/>
  </w:num>
  <w:num w:numId="22" w16cid:durableId="430588389">
    <w:abstractNumId w:val="8"/>
  </w:num>
  <w:num w:numId="23" w16cid:durableId="862936855">
    <w:abstractNumId w:val="7"/>
  </w:num>
  <w:num w:numId="24" w16cid:durableId="1580142078">
    <w:abstractNumId w:val="4"/>
  </w:num>
  <w:num w:numId="25" w16cid:durableId="584999492">
    <w:abstractNumId w:val="21"/>
  </w:num>
  <w:num w:numId="26" w16cid:durableId="359355726">
    <w:abstractNumId w:val="19"/>
  </w:num>
  <w:num w:numId="27" w16cid:durableId="469635142">
    <w:abstractNumId w:val="32"/>
  </w:num>
  <w:num w:numId="28" w16cid:durableId="1707483759">
    <w:abstractNumId w:val="17"/>
  </w:num>
  <w:num w:numId="29" w16cid:durableId="1303274456">
    <w:abstractNumId w:val="23"/>
  </w:num>
  <w:num w:numId="30" w16cid:durableId="620380058">
    <w:abstractNumId w:val="13"/>
  </w:num>
  <w:num w:numId="31" w16cid:durableId="1477723767">
    <w:abstractNumId w:val="20"/>
  </w:num>
  <w:num w:numId="32" w16cid:durableId="267202087">
    <w:abstractNumId w:val="6"/>
  </w:num>
  <w:num w:numId="33" w16cid:durableId="219443947">
    <w:abstractNumId w:val="29"/>
  </w:num>
  <w:num w:numId="34" w16cid:durableId="73359722">
    <w:abstractNumId w:val="0"/>
  </w:num>
  <w:num w:numId="35" w16cid:durableId="84825631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512EC"/>
    <w:rsid w:val="00193E46"/>
    <w:rsid w:val="00201FFF"/>
    <w:rsid w:val="002246DE"/>
    <w:rsid w:val="00227EAA"/>
    <w:rsid w:val="0029453C"/>
    <w:rsid w:val="00313859"/>
    <w:rsid w:val="00322F40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0B4F"/>
    <w:rsid w:val="0050115E"/>
    <w:rsid w:val="005511DE"/>
    <w:rsid w:val="00656176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A574D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67DEE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A4065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2026-07-14T10:02:00Z</dcterms:created>
  <dcterms:modified xsi:type="dcterms:W3CDTF">2026-07-14T10:02:00Z</dcterms:modified>
</cp:coreProperties>
</file>