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FE4B" w14:textId="77777777" w:rsidR="00A44969" w:rsidRPr="00A44969" w:rsidRDefault="00A44969" w:rsidP="00A44969">
      <w:pPr>
        <w:jc w:val="left"/>
      </w:pPr>
      <w:r w:rsidRPr="00A44969">
        <w:t>Руководителю [Наименование СТО/фирмы]</w:t>
      </w:r>
      <w:r w:rsidRPr="00A44969">
        <w:br/>
        <w:t>Адрес: [Юридический адрес автосервиса]</w:t>
      </w:r>
    </w:p>
    <w:p w14:paraId="534A45B5" w14:textId="77777777" w:rsidR="00A44969" w:rsidRPr="00A44969" w:rsidRDefault="00A44969" w:rsidP="00A44969">
      <w:pPr>
        <w:jc w:val="left"/>
      </w:pPr>
      <w:r w:rsidRPr="00A44969">
        <w:rPr>
          <w:b/>
          <w:bCs/>
        </w:rPr>
        <w:t>Отправитель:</w:t>
      </w:r>
      <w:r w:rsidRPr="00A44969">
        <w:t xml:space="preserve"> [Ваше ФИО]</w:t>
      </w:r>
      <w:r w:rsidRPr="00A44969">
        <w:br/>
        <w:t>Адрес: [Ваш адрес для переписки]</w:t>
      </w:r>
      <w:r w:rsidRPr="00A44969">
        <w:br/>
        <w:t>Телефон: [Ваш номер телефона]</w:t>
      </w:r>
      <w:r w:rsidRPr="00A44969">
        <w:br/>
        <w:t xml:space="preserve">Электронная почта: [Ваш </w:t>
      </w:r>
      <w:proofErr w:type="spellStart"/>
      <w:r w:rsidRPr="00A44969">
        <w:t>e-mail</w:t>
      </w:r>
      <w:proofErr w:type="spellEnd"/>
      <w:r w:rsidRPr="00A44969">
        <w:t>]</w:t>
      </w:r>
    </w:p>
    <w:p w14:paraId="63610F03" w14:textId="77777777" w:rsidR="00A44969" w:rsidRPr="00A44969" w:rsidRDefault="00A44969" w:rsidP="00A44969">
      <w:pPr>
        <w:jc w:val="center"/>
        <w:rPr>
          <w:b/>
          <w:bCs/>
        </w:rPr>
      </w:pPr>
      <w:r w:rsidRPr="00A44969">
        <w:rPr>
          <w:b/>
          <w:bCs/>
        </w:rPr>
        <w:t>Претензия о недостатках выполненных работ по ремонту автомобиля</w:t>
      </w:r>
    </w:p>
    <w:p w14:paraId="1D89D343" w14:textId="77777777" w:rsidR="00A44969" w:rsidRPr="00A44969" w:rsidRDefault="00A44969" w:rsidP="00A44969">
      <w:r w:rsidRPr="00A44969">
        <w:t>«__» ________ 20__ г. между мной и [Наименование СТО] был заключен договор на оказание услуг по ремонту автомобиля [Марка, модель, госномер], что подтверждается заказ-нарядом № [Номер].</w:t>
      </w:r>
    </w:p>
    <w:p w14:paraId="4B7A7DC4" w14:textId="77777777" w:rsidR="00A44969" w:rsidRPr="00A44969" w:rsidRDefault="00A44969" w:rsidP="00A44969">
      <w:r w:rsidRPr="00A44969">
        <w:t>Согласно условиям договора, исполнитель обязался выполнить следующие работы: [Перечислить работы из заказ-наряда]. Стоимость работ составила [СУММА] руб., которая была оплачена мной полностью.</w:t>
      </w:r>
    </w:p>
    <w:p w14:paraId="3537AC88" w14:textId="77777777" w:rsidR="00A44969" w:rsidRPr="00A44969" w:rsidRDefault="00A44969" w:rsidP="00A44969">
      <w:r w:rsidRPr="00A44969">
        <w:t>Однако в процессе эксплуатации автомобиля после ремонта выявились следующие недостатки: [Подробно описать, что именно не работает или работает плохо]. Указанные дефекты делают использование автомобиля небезопасным или невозможным.</w:t>
      </w:r>
    </w:p>
    <w:p w14:paraId="33E2BF90" w14:textId="77777777" w:rsidR="00A44969" w:rsidRPr="00A44969" w:rsidRDefault="00A44969" w:rsidP="00A44969">
      <w:r w:rsidRPr="00A44969">
        <w:t>На основании ст. 29 Закона РФ «О защите прав потребителей», потребитель при обнаружении недостатков выполненной работы вправе требовать безвозмездного устранения недостатков, соответствующего уменьшения цены или возврата уплаченной суммы (при существенных недостатках).</w:t>
      </w:r>
    </w:p>
    <w:p w14:paraId="1CDBCF35" w14:textId="77777777" w:rsidR="00A44969" w:rsidRPr="00A44969" w:rsidRDefault="00A44969" w:rsidP="00A44969">
      <w:r w:rsidRPr="00A44969">
        <w:t>В связи с изложенным, требую в течение 10 дней с момента получения претензии:</w:t>
      </w:r>
    </w:p>
    <w:p w14:paraId="37A8DA34" w14:textId="77777777" w:rsidR="00A44969" w:rsidRPr="00A44969" w:rsidRDefault="00A44969" w:rsidP="00A44969">
      <w:pPr>
        <w:numPr>
          <w:ilvl w:val="0"/>
          <w:numId w:val="23"/>
        </w:numPr>
      </w:pPr>
      <w:r w:rsidRPr="00A44969">
        <w:t>безвозмездно устранить выявленные недостатки в срок до [Количество] дней;</w:t>
      </w:r>
    </w:p>
    <w:p w14:paraId="63C7CE56" w14:textId="77777777" w:rsidR="00A44969" w:rsidRPr="00A44969" w:rsidRDefault="00A44969" w:rsidP="00A44969">
      <w:pPr>
        <w:numPr>
          <w:ilvl w:val="0"/>
          <w:numId w:val="23"/>
        </w:numPr>
      </w:pPr>
      <w:r w:rsidRPr="00A44969">
        <w:t>либо вернуть уплаченную за некачественный ремонт сумму в размере [СУММА] руб.</w:t>
      </w:r>
    </w:p>
    <w:p w14:paraId="0343A418" w14:textId="77777777" w:rsidR="00A44969" w:rsidRPr="00A44969" w:rsidRDefault="00A44969" w:rsidP="00A44969">
      <w:r w:rsidRPr="00A44969">
        <w:t>В случае игнорирования моих требований я буду вынужден обратиться в суд для принудительного взыскания денежных средств, неустойки, штрафа в размере 50% от суммы долга и компенсации морального вреда.</w:t>
      </w:r>
    </w:p>
    <w:p w14:paraId="54FAE0F1" w14:textId="77777777" w:rsidR="00A44969" w:rsidRPr="00A44969" w:rsidRDefault="00A44969" w:rsidP="00A44969">
      <w:pPr>
        <w:jc w:val="left"/>
      </w:pPr>
      <w:r w:rsidRPr="00A44969">
        <w:t>Приложение:</w:t>
      </w:r>
      <w:r w:rsidRPr="00A44969">
        <w:br/>
        <w:t>1. Копия заказ-наряда;</w:t>
      </w:r>
      <w:r w:rsidRPr="00A44969">
        <w:br/>
        <w:t>2. Копия документа об оплате;</w:t>
      </w:r>
      <w:r w:rsidRPr="00A44969">
        <w:br/>
        <w:t>3. Фото- или видеоматериалы дефектов (при наличии).</w:t>
      </w:r>
    </w:p>
    <w:p w14:paraId="37946E8C" w14:textId="77777777" w:rsidR="00A44969" w:rsidRPr="00A44969" w:rsidRDefault="00A44969" w:rsidP="00A44969">
      <w:r w:rsidRPr="00A44969">
        <w:t>«__» ________ 20__ г.</w:t>
      </w:r>
    </w:p>
    <w:p w14:paraId="5461B80A" w14:textId="77777777" w:rsidR="00A44969" w:rsidRPr="00A44969" w:rsidRDefault="00A44969" w:rsidP="00A44969">
      <w:r w:rsidRPr="00A44969">
        <w:t>________________ / [Фамилия И.О.]</w:t>
      </w:r>
    </w:p>
    <w:p w14:paraId="0C96273E" w14:textId="3DA959BD" w:rsidR="0083247E" w:rsidRPr="00A44969" w:rsidRDefault="0083247E" w:rsidP="00A44969"/>
    <w:sectPr w:rsidR="0083247E" w:rsidRPr="00A44969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2660" w14:textId="77777777" w:rsidR="004D3305" w:rsidRDefault="004D3305" w:rsidP="00AA1082">
      <w:pPr>
        <w:spacing w:after="0" w:line="240" w:lineRule="auto"/>
      </w:pPr>
      <w:r>
        <w:separator/>
      </w:r>
    </w:p>
  </w:endnote>
  <w:endnote w:type="continuationSeparator" w:id="0">
    <w:p w14:paraId="7BA722AA" w14:textId="77777777" w:rsidR="004D3305" w:rsidRDefault="004D330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8274C" w14:textId="77777777" w:rsidR="004D3305" w:rsidRDefault="004D3305" w:rsidP="00AA1082">
      <w:pPr>
        <w:spacing w:after="0" w:line="240" w:lineRule="auto"/>
      </w:pPr>
      <w:r>
        <w:separator/>
      </w:r>
    </w:p>
  </w:footnote>
  <w:footnote w:type="continuationSeparator" w:id="0">
    <w:p w14:paraId="1C4D3BF0" w14:textId="77777777" w:rsidR="004D3305" w:rsidRDefault="004D330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F33"/>
    <w:multiLevelType w:val="multilevel"/>
    <w:tmpl w:val="6E0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C6"/>
    <w:multiLevelType w:val="multilevel"/>
    <w:tmpl w:val="63D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85E21"/>
    <w:multiLevelType w:val="multilevel"/>
    <w:tmpl w:val="B732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5"/>
  </w:num>
  <w:num w:numId="2" w16cid:durableId="1452941838">
    <w:abstractNumId w:val="9"/>
  </w:num>
  <w:num w:numId="3" w16cid:durableId="973607643">
    <w:abstractNumId w:val="17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6"/>
  </w:num>
  <w:num w:numId="7" w16cid:durableId="1812361597">
    <w:abstractNumId w:val="1"/>
  </w:num>
  <w:num w:numId="8" w16cid:durableId="389576680">
    <w:abstractNumId w:val="11"/>
  </w:num>
  <w:num w:numId="9" w16cid:durableId="1339429729">
    <w:abstractNumId w:val="14"/>
  </w:num>
  <w:num w:numId="10" w16cid:durableId="174347891">
    <w:abstractNumId w:val="0"/>
  </w:num>
  <w:num w:numId="11" w16cid:durableId="1279028447">
    <w:abstractNumId w:val="12"/>
  </w:num>
  <w:num w:numId="12" w16cid:durableId="1706173077">
    <w:abstractNumId w:val="18"/>
  </w:num>
  <w:num w:numId="13" w16cid:durableId="330641445">
    <w:abstractNumId w:val="19"/>
  </w:num>
  <w:num w:numId="14" w16cid:durableId="597102246">
    <w:abstractNumId w:val="20"/>
  </w:num>
  <w:num w:numId="15" w16cid:durableId="247010532">
    <w:abstractNumId w:val="8"/>
  </w:num>
  <w:num w:numId="16" w16cid:durableId="498227888">
    <w:abstractNumId w:val="10"/>
  </w:num>
  <w:num w:numId="17" w16cid:durableId="39939590">
    <w:abstractNumId w:val="22"/>
  </w:num>
  <w:num w:numId="18" w16cid:durableId="458300837">
    <w:abstractNumId w:val="5"/>
  </w:num>
  <w:num w:numId="19" w16cid:durableId="1896044014">
    <w:abstractNumId w:val="13"/>
  </w:num>
  <w:num w:numId="20" w16cid:durableId="1551571222">
    <w:abstractNumId w:val="21"/>
  </w:num>
  <w:num w:numId="21" w16cid:durableId="1957636457">
    <w:abstractNumId w:val="4"/>
  </w:num>
  <w:num w:numId="22" w16cid:durableId="2144616470">
    <w:abstractNumId w:val="6"/>
  </w:num>
  <w:num w:numId="23" w16cid:durableId="1565026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241FB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4BD0"/>
    <w:rsid w:val="00456FEF"/>
    <w:rsid w:val="00461B7D"/>
    <w:rsid w:val="00472E2F"/>
    <w:rsid w:val="004D3305"/>
    <w:rsid w:val="004F2C3F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273F8"/>
    <w:rsid w:val="00A44969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420B6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2026-07-09T16:15:00Z</dcterms:created>
  <dcterms:modified xsi:type="dcterms:W3CDTF">2026-07-09T16:15:00Z</dcterms:modified>
</cp:coreProperties>
</file>