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08D4" w14:textId="77777777" w:rsidR="00C56C38" w:rsidRPr="00C56C38" w:rsidRDefault="00C56C38" w:rsidP="00C56C38">
      <w:pPr>
        <w:jc w:val="left"/>
      </w:pPr>
      <w:r w:rsidRPr="00C56C38">
        <w:t>В [наименование медицинской организации]</w:t>
      </w:r>
      <w:r w:rsidRPr="00C56C38">
        <w:br/>
        <w:t>Адрес: [юридический адрес клиники]</w:t>
      </w:r>
    </w:p>
    <w:p w14:paraId="1D395B2D" w14:textId="77777777" w:rsidR="00C56C38" w:rsidRPr="00C56C38" w:rsidRDefault="00C56C38" w:rsidP="00C56C38">
      <w:pPr>
        <w:jc w:val="left"/>
      </w:pPr>
      <w:r w:rsidRPr="00C56C38">
        <w:rPr>
          <w:b/>
          <w:bCs/>
        </w:rPr>
        <w:t>От кого:</w:t>
      </w:r>
      <w:r w:rsidRPr="00C56C38">
        <w:t xml:space="preserve"> [ФИО пациента]</w:t>
      </w:r>
      <w:r w:rsidRPr="00C56C38">
        <w:br/>
        <w:t>Паспортные данные: [серия, номер, кем и когда выдан]</w:t>
      </w:r>
      <w:r w:rsidRPr="00C56C38">
        <w:br/>
        <w:t>Адрес: [адрес проживания]</w:t>
      </w:r>
      <w:r w:rsidRPr="00C56C38">
        <w:br/>
        <w:t>Телефон: [номер телефона]</w:t>
      </w:r>
      <w:r w:rsidRPr="00C56C38">
        <w:br/>
        <w:t>Электронная почта: [адрес электронной почты]</w:t>
      </w:r>
    </w:p>
    <w:p w14:paraId="3C6B7CA1" w14:textId="77777777" w:rsidR="00C56C38" w:rsidRPr="00C56C38" w:rsidRDefault="00C56C38" w:rsidP="00C56C38">
      <w:pPr>
        <w:jc w:val="center"/>
        <w:rPr>
          <w:b/>
          <w:bCs/>
        </w:rPr>
      </w:pPr>
      <w:r w:rsidRPr="00C56C38">
        <w:rPr>
          <w:b/>
          <w:bCs/>
        </w:rPr>
        <w:t>ПРЕТЕНЗИЯ</w:t>
      </w:r>
      <w:r w:rsidRPr="00C56C38">
        <w:rPr>
          <w:b/>
          <w:bCs/>
        </w:rPr>
        <w:br/>
        <w:t>о некачественном оказании медицинских услуг</w:t>
      </w:r>
    </w:p>
    <w:p w14:paraId="02990E93" w14:textId="77777777" w:rsidR="00C56C38" w:rsidRPr="00C56C38" w:rsidRDefault="00C56C38" w:rsidP="00C56C38">
      <w:r w:rsidRPr="00C56C38">
        <w:t>«__» ________ 20__ г. между мной, [ФИО пациента], и [наименование медицинской организации] был заключен договор № [номер договора] об оказании платных медицинских услуг.</w:t>
      </w:r>
    </w:p>
    <w:p w14:paraId="44D0C7F6" w14:textId="77777777" w:rsidR="00C56C38" w:rsidRPr="00C56C38" w:rsidRDefault="00C56C38" w:rsidP="00C56C38">
      <w:r w:rsidRPr="00C56C38">
        <w:t>Согласно условиям договора, исполнитель обязался оказать мне платные медицинские услуги по проведению хирургической операции: [название пластической операции, например: ринопластика, маммопластика]. Стоимость услуг составила [СУММА] рублей. Оплата была произведена мной в полном объеме, что подтверждается чеками (</w:t>
      </w:r>
      <w:proofErr w:type="spellStart"/>
      <w:r w:rsidRPr="00C56C38">
        <w:t>кватанциями</w:t>
      </w:r>
      <w:proofErr w:type="spellEnd"/>
      <w:r w:rsidRPr="00C56C38">
        <w:t>) № [номер] от «__» ________ 20__ г.</w:t>
      </w:r>
    </w:p>
    <w:p w14:paraId="189408CE" w14:textId="77777777" w:rsidR="00C56C38" w:rsidRPr="00C56C38" w:rsidRDefault="00C56C38" w:rsidP="00C56C38">
      <w:r w:rsidRPr="00C56C38">
        <w:t>«__» ________ 20__ г. пластический хирург [ФИО врача] провел указанную хирургическую операцию.</w:t>
      </w:r>
    </w:p>
    <w:p w14:paraId="0222888D" w14:textId="77777777" w:rsidR="00C56C38" w:rsidRPr="00C56C38" w:rsidRDefault="00C56C38" w:rsidP="00C56C38">
      <w:r w:rsidRPr="00C56C38">
        <w:t>Однако медицинская услуга была оказана ненадлежащего качества. В процессе хирургического вмешательства и последующего периода наблюдения были допущены следующие нарушения и дефекты: [подробно опишите выявленные недостатки, осложнения, асимметрию или отклонения от медицинских стандартов].</w:t>
      </w:r>
    </w:p>
    <w:p w14:paraId="01DD482B" w14:textId="77777777" w:rsidR="00C56C38" w:rsidRPr="00C56C38" w:rsidRDefault="00C56C38" w:rsidP="00C56C38">
      <w:r w:rsidRPr="00C56C38">
        <w:t>Наличие указанных недостатков подтверждается заключением врачебного консилиума (актом медицинского освидетельствования, заключением специалиста) № [номер] от «__» ________ 20__ г., выданным [наименование независимой клиники или экспертного учреждения].</w:t>
      </w:r>
    </w:p>
    <w:p w14:paraId="21263CEB" w14:textId="77777777" w:rsidR="00C56C38" w:rsidRPr="00C56C38" w:rsidRDefault="00C56C38" w:rsidP="00C56C38">
      <w:r w:rsidRPr="00C56C38">
        <w:t>В результате некачественно проведенного хирургического вмешательства мне был причинен вред здоровью, выразившийся в [опишите последствия для здоровья, возникшие осложнения или необходимость повторного лечения]. Для исправления последствий я был(а) вынужден(а) обратиться в [наименование другого учреждения] и понести дополнительные расходы в размере [СУММА] рублей.</w:t>
      </w:r>
    </w:p>
    <w:p w14:paraId="52FBBCB0" w14:textId="77777777" w:rsidR="00C56C38" w:rsidRPr="00C56C38" w:rsidRDefault="00C56C38" w:rsidP="00C56C38">
      <w:r w:rsidRPr="00C56C38">
        <w:t>Кроме того, некачественной медицинской услугой и физическими страданиями мне причинен моральный вред, который я оцениваю в [СУММА] рублей.</w:t>
      </w:r>
    </w:p>
    <w:p w14:paraId="1E827C6A" w14:textId="77777777" w:rsidR="00C56C38" w:rsidRDefault="00C56C38" w:rsidP="00C56C38">
      <w:r w:rsidRPr="00C56C38">
        <w:t>На основании ст. 29, 31 Закона РФ от 07.02.1992 № 2300-1 «О защите прав потребителей», ст. 84 Федерального закона от 21.11.2011 № 323-ФЗ «Об основах охраны здоровья граждан в Российской Федерации», ст. 1064, 1095, 1099 Гражданского кодекса РФ,</w:t>
      </w:r>
    </w:p>
    <w:p w14:paraId="10311EC8" w14:textId="77777777" w:rsidR="00C56C38" w:rsidRDefault="00C56C38" w:rsidP="00C56C38"/>
    <w:p w14:paraId="2C4C62F4" w14:textId="77777777" w:rsidR="00C56C38" w:rsidRPr="00C56C38" w:rsidRDefault="00C56C38" w:rsidP="00C56C38"/>
    <w:p w14:paraId="0EEBA522" w14:textId="77777777" w:rsidR="00C56C38" w:rsidRPr="00C56C38" w:rsidRDefault="00C56C38" w:rsidP="00C56C38">
      <w:pPr>
        <w:jc w:val="center"/>
      </w:pPr>
      <w:r w:rsidRPr="00C56C38">
        <w:rPr>
          <w:b/>
          <w:bCs/>
        </w:rPr>
        <w:lastRenderedPageBreak/>
        <w:t>ПРОШУ:</w:t>
      </w:r>
    </w:p>
    <w:p w14:paraId="012ACCCB" w14:textId="77777777" w:rsidR="00C56C38" w:rsidRPr="00C56C38" w:rsidRDefault="00C56C38" w:rsidP="00C56C38">
      <w:pPr>
        <w:numPr>
          <w:ilvl w:val="0"/>
          <w:numId w:val="7"/>
        </w:numPr>
      </w:pPr>
      <w:r w:rsidRPr="00C56C38">
        <w:t>возвратить уплаченные по договору № [номер] от «__» ________ 20__ г. денежные средства в размере [СУММА] рублей в связи с ненадлежащим качеством оказанной услуги;</w:t>
      </w:r>
    </w:p>
    <w:p w14:paraId="61FF2724" w14:textId="77777777" w:rsidR="00C56C38" w:rsidRPr="00C56C38" w:rsidRDefault="00C56C38" w:rsidP="00C56C38">
      <w:pPr>
        <w:numPr>
          <w:ilvl w:val="0"/>
          <w:numId w:val="7"/>
        </w:numPr>
      </w:pPr>
      <w:r w:rsidRPr="00C56C38">
        <w:t>возместить убытки, понесенные на устранение недостатков некачественной услуги в других медицинских организациях, в размере [СУММА] рублей;</w:t>
      </w:r>
    </w:p>
    <w:p w14:paraId="148D6E0B" w14:textId="77777777" w:rsidR="00C56C38" w:rsidRPr="00C56C38" w:rsidRDefault="00C56C38" w:rsidP="00C56C38">
      <w:pPr>
        <w:numPr>
          <w:ilvl w:val="0"/>
          <w:numId w:val="7"/>
        </w:numPr>
      </w:pPr>
      <w:r w:rsidRPr="00C56C38">
        <w:t>выплатить компенсацию морального вреда в размере [СУММА] рублей;</w:t>
      </w:r>
    </w:p>
    <w:p w14:paraId="10C35266" w14:textId="77777777" w:rsidR="00C56C38" w:rsidRPr="00C56C38" w:rsidRDefault="00C56C38" w:rsidP="00C56C38">
      <w:pPr>
        <w:numPr>
          <w:ilvl w:val="0"/>
          <w:numId w:val="7"/>
        </w:numPr>
      </w:pPr>
      <w:r w:rsidRPr="00C56C38">
        <w:t>перечислить денежные средства по следующим реквизитам: [номер банковского счета, наименование банка, БИК, корр. счет].</w:t>
      </w:r>
    </w:p>
    <w:p w14:paraId="303CC196" w14:textId="77777777" w:rsidR="00C56C38" w:rsidRPr="00C56C38" w:rsidRDefault="00C56C38" w:rsidP="00C56C38">
      <w:r w:rsidRPr="00C56C38">
        <w:t>Ответ на настоящую претензию прошу направить в письменной форме в течение 10 календарных дней с момента получения.</w:t>
      </w:r>
    </w:p>
    <w:p w14:paraId="25DB699E" w14:textId="77777777" w:rsidR="00C56C38" w:rsidRPr="00C56C38" w:rsidRDefault="00C56C38" w:rsidP="00C56C38">
      <w:pPr>
        <w:rPr>
          <w:b/>
          <w:bCs/>
        </w:rPr>
      </w:pPr>
      <w:r w:rsidRPr="00C56C38">
        <w:rPr>
          <w:b/>
          <w:bCs/>
        </w:rPr>
        <w:t>Приложение:</w:t>
      </w:r>
    </w:p>
    <w:p w14:paraId="6D6F88DE" w14:textId="77777777" w:rsidR="00C56C38" w:rsidRPr="00C56C38" w:rsidRDefault="00C56C38" w:rsidP="00C56C38">
      <w:pPr>
        <w:numPr>
          <w:ilvl w:val="0"/>
          <w:numId w:val="8"/>
        </w:numPr>
      </w:pPr>
      <w:r w:rsidRPr="00C56C38">
        <w:t>копия договора об оказании платных медицинских услуг;</w:t>
      </w:r>
    </w:p>
    <w:p w14:paraId="6AE2AEDF" w14:textId="77777777" w:rsidR="00C56C38" w:rsidRPr="00C56C38" w:rsidRDefault="00C56C38" w:rsidP="00C56C38">
      <w:pPr>
        <w:numPr>
          <w:ilvl w:val="0"/>
          <w:numId w:val="8"/>
        </w:numPr>
      </w:pPr>
      <w:r w:rsidRPr="00C56C38">
        <w:t>копия документа, подтверждающего оплату услуг;</w:t>
      </w:r>
    </w:p>
    <w:p w14:paraId="155B9587" w14:textId="77777777" w:rsidR="00C56C38" w:rsidRPr="00C56C38" w:rsidRDefault="00C56C38" w:rsidP="00C56C38">
      <w:pPr>
        <w:numPr>
          <w:ilvl w:val="0"/>
          <w:numId w:val="8"/>
        </w:numPr>
      </w:pPr>
      <w:r w:rsidRPr="00C56C38">
        <w:t>копии медицинских документов (выписка из амбулаторной карты, медицинское заключение);</w:t>
      </w:r>
    </w:p>
    <w:p w14:paraId="758420E6" w14:textId="77777777" w:rsidR="00C56C38" w:rsidRPr="00C56C38" w:rsidRDefault="00C56C38" w:rsidP="00C56C38">
      <w:pPr>
        <w:numPr>
          <w:ilvl w:val="0"/>
          <w:numId w:val="8"/>
        </w:numPr>
      </w:pPr>
      <w:r w:rsidRPr="00C56C38">
        <w:t>копии документов, подтверждающих дополнительные расходы на лечение.</w:t>
      </w:r>
    </w:p>
    <w:p w14:paraId="68EF14FC" w14:textId="77777777" w:rsidR="00C56C38" w:rsidRPr="00C56C38" w:rsidRDefault="00C56C38" w:rsidP="00C56C38">
      <w:r w:rsidRPr="00C56C38">
        <w:t>«__» ________ 20__ г.</w:t>
      </w:r>
    </w:p>
    <w:p w14:paraId="3704E416" w14:textId="77777777" w:rsidR="00C56C38" w:rsidRPr="00C56C38" w:rsidRDefault="00C56C38" w:rsidP="00C56C38">
      <w:r w:rsidRPr="00C56C38">
        <w:t>________________ / [Фамилия И.О.]</w:t>
      </w:r>
    </w:p>
    <w:p w14:paraId="040E965B" w14:textId="77777777" w:rsidR="0083247E" w:rsidRPr="00C56C38" w:rsidRDefault="0083247E" w:rsidP="00C56C38"/>
    <w:sectPr w:rsidR="0083247E" w:rsidRPr="00C56C3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6639" w14:textId="77777777" w:rsidR="00625CC4" w:rsidRDefault="00625CC4" w:rsidP="00AA1082">
      <w:pPr>
        <w:spacing w:after="0" w:line="240" w:lineRule="auto"/>
      </w:pPr>
      <w:r>
        <w:separator/>
      </w:r>
    </w:p>
  </w:endnote>
  <w:endnote w:type="continuationSeparator" w:id="0">
    <w:p w14:paraId="76183993" w14:textId="77777777" w:rsidR="00625CC4" w:rsidRDefault="00625CC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E882" w14:textId="77777777" w:rsidR="00625CC4" w:rsidRDefault="00625CC4" w:rsidP="00AA1082">
      <w:pPr>
        <w:spacing w:after="0" w:line="240" w:lineRule="auto"/>
      </w:pPr>
      <w:r>
        <w:separator/>
      </w:r>
    </w:p>
  </w:footnote>
  <w:footnote w:type="continuationSeparator" w:id="0">
    <w:p w14:paraId="649FBEE6" w14:textId="77777777" w:rsidR="00625CC4" w:rsidRDefault="00625CC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3"/>
  </w:num>
  <w:num w:numId="2" w16cid:durableId="1452941838">
    <w:abstractNumId w:val="2"/>
  </w:num>
  <w:num w:numId="3" w16cid:durableId="620452602">
    <w:abstractNumId w:val="6"/>
  </w:num>
  <w:num w:numId="4" w16cid:durableId="127937033">
    <w:abstractNumId w:val="5"/>
  </w:num>
  <w:num w:numId="5" w16cid:durableId="531455332">
    <w:abstractNumId w:val="7"/>
  </w:num>
  <w:num w:numId="6" w16cid:durableId="1099104971">
    <w:abstractNumId w:val="1"/>
  </w:num>
  <w:num w:numId="7" w16cid:durableId="1269124427">
    <w:abstractNumId w:val="4"/>
  </w:num>
  <w:num w:numId="8" w16cid:durableId="55720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25CC4"/>
    <w:rsid w:val="00657808"/>
    <w:rsid w:val="00663857"/>
    <w:rsid w:val="00675063"/>
    <w:rsid w:val="007E1463"/>
    <w:rsid w:val="008057E1"/>
    <w:rsid w:val="0083238E"/>
    <w:rsid w:val="0083247E"/>
    <w:rsid w:val="008D439D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2026-08-12T03:29:00Z</dcterms:created>
  <dcterms:modified xsi:type="dcterms:W3CDTF">2026-08-12T03:29:00Z</dcterms:modified>
</cp:coreProperties>
</file>