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7E5B" w14:textId="77777777" w:rsidR="007B5745" w:rsidRPr="007B5745" w:rsidRDefault="007B5745" w:rsidP="007B5745">
      <w:pPr>
        <w:jc w:val="left"/>
      </w:pPr>
      <w:r w:rsidRPr="007B5745">
        <w:t>Руководителю [Наименование застройщика]</w:t>
      </w:r>
      <w:r w:rsidRPr="007B5745">
        <w:br/>
        <w:t>Адрес: [Юридический адрес фирмы]</w:t>
      </w:r>
    </w:p>
    <w:p w14:paraId="287365AB" w14:textId="77777777" w:rsidR="007B5745" w:rsidRPr="007B5745" w:rsidRDefault="007B5745" w:rsidP="007B5745">
      <w:pPr>
        <w:jc w:val="left"/>
      </w:pPr>
      <w:r w:rsidRPr="007B5745">
        <w:rPr>
          <w:b/>
          <w:bCs/>
        </w:rPr>
        <w:t>Отправитель:</w:t>
      </w:r>
      <w:r w:rsidRPr="007B5745">
        <w:t xml:space="preserve"> [ФИО собственника]</w:t>
      </w:r>
      <w:r w:rsidRPr="007B5745">
        <w:br/>
        <w:t>Адрес: [Адрес для корреспонденции]</w:t>
      </w:r>
      <w:r w:rsidRPr="007B5745">
        <w:br/>
        <w:t>Телефон: [Номер телефона]</w:t>
      </w:r>
      <w:r w:rsidRPr="007B5745">
        <w:br/>
        <w:t>Электронная почта: [Адрес почты]</w:t>
      </w:r>
    </w:p>
    <w:p w14:paraId="6E10074B" w14:textId="77777777" w:rsidR="007B5745" w:rsidRPr="007B5745" w:rsidRDefault="007B5745" w:rsidP="007B5745">
      <w:pPr>
        <w:jc w:val="center"/>
        <w:rPr>
          <w:b/>
          <w:bCs/>
        </w:rPr>
      </w:pPr>
      <w:r w:rsidRPr="007B5745">
        <w:rPr>
          <w:b/>
          <w:bCs/>
        </w:rPr>
        <w:t>Претензия о нарушении правил ведения строительных работ</w:t>
      </w:r>
    </w:p>
    <w:p w14:paraId="77F4AE98" w14:textId="77777777" w:rsidR="007B5745" w:rsidRPr="007B5745" w:rsidRDefault="007B5745" w:rsidP="007B5745">
      <w:r w:rsidRPr="007B5745">
        <w:t>В непосредственной близости от жилого дома по адресу [Адрес дома] ведутся строительные работы на объекте [Название или адрес стройки]. Застройщиком данного объекта является Ваша организация.</w:t>
      </w:r>
    </w:p>
    <w:p w14:paraId="00DB0238" w14:textId="77777777" w:rsidR="007B5745" w:rsidRPr="007B5745" w:rsidRDefault="007B5745" w:rsidP="007B5745">
      <w:r w:rsidRPr="007B5745">
        <w:t>В ходе ведения строительных работ мною зафиксированы нарушения, которые выражаются в следующем: [опишите конкретные факты: появление трещин, нарушение уровня шума в ночное время, повреждение общего имущества или придомовой территории]. Подобные действия нарушают мои права на безопасную среду проживания и сохранность имущества.</w:t>
      </w:r>
    </w:p>
    <w:p w14:paraId="6CF0E1B4" w14:textId="77777777" w:rsidR="007B5745" w:rsidRPr="007B5745" w:rsidRDefault="007B5745" w:rsidP="007B5745">
      <w:r w:rsidRPr="007B5745">
        <w:t>В соответствии со статьей 1065 ГК РФ, опасность причинения вреда в будущем может стать основанием к иску о запрещении деятельности, создающей такую опасность. Согласно статье 304 ГК РФ, собственник может требовать устранения всяких нарушений его права, хотя бы эти нарушения и не были соединены с лишением владения.</w:t>
      </w:r>
    </w:p>
    <w:p w14:paraId="700F9B8B" w14:textId="77777777" w:rsidR="007B5745" w:rsidRPr="007B5745" w:rsidRDefault="007B5745" w:rsidP="007B5745">
      <w:r w:rsidRPr="007B5745">
        <w:t xml:space="preserve">На основании изложенного, </w:t>
      </w:r>
      <w:r w:rsidRPr="007B5745">
        <w:rPr>
          <w:b/>
          <w:bCs/>
        </w:rPr>
        <w:t>требую:</w:t>
      </w:r>
    </w:p>
    <w:p w14:paraId="21CF111E" w14:textId="77777777" w:rsidR="007B5745" w:rsidRPr="007B5745" w:rsidRDefault="007B5745" w:rsidP="007B5745">
      <w:pPr>
        <w:numPr>
          <w:ilvl w:val="0"/>
          <w:numId w:val="7"/>
        </w:numPr>
      </w:pPr>
      <w:r w:rsidRPr="007B5745">
        <w:t>в срок до «__» ________ 20__ г. устранить допущенные нарушения [указать какие];</w:t>
      </w:r>
    </w:p>
    <w:p w14:paraId="1FD07BD9" w14:textId="77777777" w:rsidR="007B5745" w:rsidRPr="007B5745" w:rsidRDefault="007B5745" w:rsidP="007B5745">
      <w:pPr>
        <w:numPr>
          <w:ilvl w:val="0"/>
          <w:numId w:val="7"/>
        </w:numPr>
      </w:pPr>
      <w:r w:rsidRPr="007B5745">
        <w:t>провести обследование технического состояния жилого дома [адрес] с участием независимых экспертов;</w:t>
      </w:r>
    </w:p>
    <w:p w14:paraId="1C2C0668" w14:textId="77777777" w:rsidR="007B5745" w:rsidRPr="007B5745" w:rsidRDefault="007B5745" w:rsidP="007B5745">
      <w:pPr>
        <w:numPr>
          <w:ilvl w:val="0"/>
          <w:numId w:val="7"/>
        </w:numPr>
      </w:pPr>
      <w:r w:rsidRPr="007B5745">
        <w:t>принять меры по недопущению дальнейшего повреждения моего имущества.</w:t>
      </w:r>
    </w:p>
    <w:p w14:paraId="5FFE7DB3" w14:textId="77777777" w:rsidR="007B5745" w:rsidRPr="007B5745" w:rsidRDefault="007B5745" w:rsidP="007B5745">
      <w:r w:rsidRPr="007B5745">
        <w:t>В случае оставления претензии без удовлетворения я буду вынужден обратиться за защитой своих прав в суд, а также в органы строительного надзора и прокуратуру.</w:t>
      </w:r>
    </w:p>
    <w:p w14:paraId="41292587" w14:textId="77777777" w:rsidR="007B5745" w:rsidRPr="007B5745" w:rsidRDefault="007B5745" w:rsidP="007B5745">
      <w:pPr>
        <w:jc w:val="left"/>
      </w:pPr>
      <w:r w:rsidRPr="007B5745">
        <w:rPr>
          <w:b/>
          <w:bCs/>
        </w:rPr>
        <w:t>Приложения:</w:t>
      </w:r>
      <w:r w:rsidRPr="007B5745">
        <w:br/>
        <w:t>1. Копии фото/видеоматериалов нарушений.</w:t>
      </w:r>
      <w:r w:rsidRPr="007B5745">
        <w:br/>
        <w:t>2. Копия акта осмотра помещения (при наличии).</w:t>
      </w:r>
    </w:p>
    <w:p w14:paraId="62917C4A" w14:textId="77777777" w:rsidR="007B5745" w:rsidRPr="007B5745" w:rsidRDefault="007B5745" w:rsidP="007B5745">
      <w:r w:rsidRPr="007B5745">
        <w:t>«__» ________ 20__ г.</w:t>
      </w:r>
    </w:p>
    <w:p w14:paraId="025A1155" w14:textId="77777777" w:rsidR="007B5745" w:rsidRPr="007B5745" w:rsidRDefault="007B5745" w:rsidP="007B5745">
      <w:r w:rsidRPr="007B5745">
        <w:t>________________ / [Фамилия И.О.]</w:t>
      </w:r>
    </w:p>
    <w:p w14:paraId="12BE712C" w14:textId="77777777" w:rsidR="0083247E" w:rsidRPr="007B5745" w:rsidRDefault="0083247E" w:rsidP="007B5745"/>
    <w:sectPr w:rsidR="0083247E" w:rsidRPr="007B574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C7F9A" w14:textId="77777777" w:rsidR="006D0A92" w:rsidRDefault="006D0A92" w:rsidP="00AA1082">
      <w:pPr>
        <w:spacing w:after="0" w:line="240" w:lineRule="auto"/>
      </w:pPr>
      <w:r>
        <w:separator/>
      </w:r>
    </w:p>
  </w:endnote>
  <w:endnote w:type="continuationSeparator" w:id="0">
    <w:p w14:paraId="24C5C5DE" w14:textId="77777777" w:rsidR="006D0A92" w:rsidRDefault="006D0A92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7E064" w14:textId="77777777" w:rsidR="006D0A92" w:rsidRDefault="006D0A92" w:rsidP="00AA1082">
      <w:pPr>
        <w:spacing w:after="0" w:line="240" w:lineRule="auto"/>
      </w:pPr>
      <w:r>
        <w:separator/>
      </w:r>
    </w:p>
  </w:footnote>
  <w:footnote w:type="continuationSeparator" w:id="0">
    <w:p w14:paraId="694AA31A" w14:textId="77777777" w:rsidR="006D0A92" w:rsidRDefault="006D0A92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4"/>
  </w:num>
  <w:num w:numId="2" w16cid:durableId="1452941838">
    <w:abstractNumId w:val="1"/>
  </w:num>
  <w:num w:numId="3" w16cid:durableId="669867595">
    <w:abstractNumId w:val="2"/>
  </w:num>
  <w:num w:numId="4" w16cid:durableId="1981954689">
    <w:abstractNumId w:val="0"/>
  </w:num>
  <w:num w:numId="5" w16cid:durableId="801776822">
    <w:abstractNumId w:val="3"/>
  </w:num>
  <w:num w:numId="6" w16cid:durableId="920135924">
    <w:abstractNumId w:val="5"/>
  </w:num>
  <w:num w:numId="7" w16cid:durableId="1589343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50C30"/>
    <w:rsid w:val="000A3CE9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D3258"/>
    <w:rsid w:val="004F2C3F"/>
    <w:rsid w:val="004F3D2F"/>
    <w:rsid w:val="00657808"/>
    <w:rsid w:val="00675063"/>
    <w:rsid w:val="006D0A92"/>
    <w:rsid w:val="007B5745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2026-07-14T07:29:00Z</dcterms:created>
  <dcterms:modified xsi:type="dcterms:W3CDTF">2026-07-14T07:29:00Z</dcterms:modified>
</cp:coreProperties>
</file>