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E4E5E" w14:textId="77777777" w:rsidR="00C90091" w:rsidRPr="00C90091" w:rsidRDefault="00C90091" w:rsidP="00C90091">
      <w:pPr>
        <w:jc w:val="left"/>
      </w:pPr>
      <w:r w:rsidRPr="00C90091">
        <w:t>Кому: [Наименование продавца/организации]</w:t>
      </w:r>
      <w:r w:rsidRPr="00C90091">
        <w:br/>
        <w:t>Адрес: [Адрес магазина или юридический адрес]</w:t>
      </w:r>
    </w:p>
    <w:p w14:paraId="758162AF" w14:textId="77777777" w:rsidR="00C90091" w:rsidRPr="00C90091" w:rsidRDefault="00C90091" w:rsidP="00C90091">
      <w:pPr>
        <w:jc w:val="left"/>
      </w:pPr>
      <w:r w:rsidRPr="00C90091">
        <w:rPr>
          <w:b/>
          <w:bCs/>
        </w:rPr>
        <w:t>Отправитель:</w:t>
      </w:r>
      <w:r w:rsidRPr="00C90091">
        <w:t xml:space="preserve"> [Ваше ФИО]</w:t>
      </w:r>
      <w:r w:rsidRPr="00C90091">
        <w:br/>
        <w:t>Адрес: [Ваш адрес для ответа]</w:t>
      </w:r>
      <w:r w:rsidRPr="00C90091">
        <w:br/>
        <w:t>Телефон: [Ваш номер телефона]</w:t>
      </w:r>
      <w:r w:rsidRPr="00C90091">
        <w:br/>
        <w:t xml:space="preserve">Электронная почта: [Ваш </w:t>
      </w:r>
      <w:proofErr w:type="spellStart"/>
      <w:r w:rsidRPr="00C90091">
        <w:t>e-mail</w:t>
      </w:r>
      <w:proofErr w:type="spellEnd"/>
      <w:r w:rsidRPr="00C90091">
        <w:t>]</w:t>
      </w:r>
    </w:p>
    <w:p w14:paraId="7FB3BB32" w14:textId="77777777" w:rsidR="00C90091" w:rsidRPr="00C90091" w:rsidRDefault="00C90091" w:rsidP="00C90091">
      <w:pPr>
        <w:jc w:val="center"/>
        <w:rPr>
          <w:b/>
          <w:bCs/>
        </w:rPr>
      </w:pPr>
      <w:r w:rsidRPr="00C90091">
        <w:rPr>
          <w:b/>
          <w:bCs/>
        </w:rPr>
        <w:t>Претензия (требование) о возврате товара</w:t>
      </w:r>
    </w:p>
    <w:p w14:paraId="2D217576" w14:textId="77777777" w:rsidR="00C90091" w:rsidRPr="00C90091" w:rsidRDefault="00C90091" w:rsidP="00C90091">
      <w:r w:rsidRPr="00C90091">
        <w:t>«__» ________ 20__ г. в вашем магазине мною был приобретен товар: [наименование товара, модель, серийный номер] стоимостью [СУММА] рублей. Факт покупки подтверждается [чеком, свидетельскими показаниями, выпиской из банка].</w:t>
      </w:r>
    </w:p>
    <w:p w14:paraId="77A3F2ED" w14:textId="77777777" w:rsidR="00C90091" w:rsidRPr="00C90091" w:rsidRDefault="00C90091" w:rsidP="00C90091">
      <w:r w:rsidRPr="00C90091">
        <w:t>Настоящим уведомляю, что я отказываюсь от исполнения договора купли-продажи и требую возвратить уплаченную за товар сумму в связи со следующим обстоятельством:</w:t>
      </w:r>
    </w:p>
    <w:p w14:paraId="67AB5DBD" w14:textId="77777777" w:rsidR="00C90091" w:rsidRPr="00C90091" w:rsidRDefault="00C90091" w:rsidP="00C90091">
      <w:r w:rsidRPr="00C90091">
        <w:t>[Вариант 1: Товар надлежащего качества не подошел по форме, габаритам, фасону, расцветке, размеру или комплектации (ст. 25 Закона «О защите прав потребителей»). Товар не был в употреблении, сохранены его товарный вид, потребительские свойства, пломбы, фабричные ярлыки.]</w:t>
      </w:r>
    </w:p>
    <w:p w14:paraId="34380E60" w14:textId="77777777" w:rsidR="00C90091" w:rsidRPr="00C90091" w:rsidRDefault="00C90091" w:rsidP="00C90091">
      <w:r w:rsidRPr="00C90091">
        <w:t>[Вариант 2: В товаре обнаружены недостатки, о которых я не был предупрежден продавцом (ст. 18 Закона «О защите прав потребителей»). Недостатки проявляются в следующем: (опишите дефект).]</w:t>
      </w:r>
    </w:p>
    <w:p w14:paraId="658C563C" w14:textId="77777777" w:rsidR="00C90091" w:rsidRPr="00C90091" w:rsidRDefault="00C90091" w:rsidP="00C90091">
      <w:r w:rsidRPr="00C90091">
        <w:t>В соответствии со статьей 22 Закона РФ от 07.02.1992 № 2300-1 «О защите прав потребителей», требования потребителя о возврате уплаченной за товар денежной суммы подлежат удовлетворению продавцом в течение десяти дней со дня предъявления соответствующего требования.</w:t>
      </w:r>
    </w:p>
    <w:p w14:paraId="53D52213" w14:textId="77777777" w:rsidR="00C90091" w:rsidRPr="00C90091" w:rsidRDefault="00C90091" w:rsidP="00C90091">
      <w:r w:rsidRPr="00C90091">
        <w:t>Денежные средства прошу вернуть следующим способом: [наличными в кассе магазина / перечислением по реквизитам].</w:t>
      </w:r>
    </w:p>
    <w:p w14:paraId="32890A6B" w14:textId="77777777" w:rsidR="00C90091" w:rsidRPr="00C90091" w:rsidRDefault="00C90091" w:rsidP="00C90091">
      <w:pPr>
        <w:jc w:val="left"/>
      </w:pPr>
      <w:r w:rsidRPr="00C90091">
        <w:t>Реквизиты для перечисления (если применимо):</w:t>
      </w:r>
      <w:r w:rsidRPr="00C90091">
        <w:br/>
        <w:t>Получатель: [Ваше ФИО]</w:t>
      </w:r>
      <w:r w:rsidRPr="00C90091">
        <w:br/>
        <w:t>Номер счета: [номер]</w:t>
      </w:r>
      <w:r w:rsidRPr="00C90091">
        <w:br/>
        <w:t>Банк: [название банка]</w:t>
      </w:r>
      <w:r w:rsidRPr="00C90091">
        <w:br/>
        <w:t>БИК: [номер]</w:t>
      </w:r>
    </w:p>
    <w:p w14:paraId="4E618AB4" w14:textId="77777777" w:rsidR="00C90091" w:rsidRPr="00C90091" w:rsidRDefault="00C90091" w:rsidP="00C90091">
      <w:r w:rsidRPr="00C90091">
        <w:t>В случае невыполнения требований в добровольном порядке я буду вынужден(а) обратиться в суд для принудительного взыскания денежных средств, а также штрафа в размере 50% от суммы, присужденной судом, и неустойки за каждый день просрочки.</w:t>
      </w:r>
    </w:p>
    <w:p w14:paraId="430F89C8" w14:textId="77777777" w:rsidR="00C90091" w:rsidRDefault="00C90091" w:rsidP="00C90091">
      <w:pPr>
        <w:jc w:val="left"/>
      </w:pPr>
      <w:r w:rsidRPr="00C90091">
        <w:rPr>
          <w:b/>
          <w:bCs/>
        </w:rPr>
        <w:t>Приложение:</w:t>
      </w:r>
    </w:p>
    <w:p w14:paraId="0F130172" w14:textId="7E1D3F3A" w:rsidR="00C90091" w:rsidRPr="00C90091" w:rsidRDefault="00C90091" w:rsidP="00C90091">
      <w:pPr>
        <w:jc w:val="left"/>
      </w:pPr>
      <w:r w:rsidRPr="00C90091">
        <w:br/>
        <w:t>1. Копия чека (при наличии);</w:t>
      </w:r>
      <w:r w:rsidRPr="00C90091">
        <w:br/>
      </w:r>
      <w:r w:rsidRPr="00C90091">
        <w:lastRenderedPageBreak/>
        <w:t>2. Копия гарантийного талона (при наличии);</w:t>
      </w:r>
      <w:r w:rsidRPr="00C90091">
        <w:br/>
        <w:t>3. Фото или видео фиксация недостатков (при наличии).</w:t>
      </w:r>
    </w:p>
    <w:p w14:paraId="672B3506" w14:textId="77777777" w:rsidR="00C90091" w:rsidRPr="00C90091" w:rsidRDefault="00C90091" w:rsidP="00C90091">
      <w:r w:rsidRPr="00C90091">
        <w:t>«__» ________ 20__ г.</w:t>
      </w:r>
    </w:p>
    <w:p w14:paraId="7F9E135F" w14:textId="77777777" w:rsidR="00C90091" w:rsidRPr="00C90091" w:rsidRDefault="00C90091" w:rsidP="00C90091">
      <w:r w:rsidRPr="00C90091">
        <w:t>________________ / [Фамилия И.О.]</w:t>
      </w:r>
    </w:p>
    <w:p w14:paraId="0C96273E" w14:textId="77777777" w:rsidR="0083247E" w:rsidRPr="00C90091" w:rsidRDefault="0083247E" w:rsidP="00C90091"/>
    <w:sectPr w:rsidR="0083247E" w:rsidRPr="00C9009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B5EF" w14:textId="77777777" w:rsidR="00513803" w:rsidRDefault="00513803" w:rsidP="00AA1082">
      <w:pPr>
        <w:spacing w:after="0" w:line="240" w:lineRule="auto"/>
      </w:pPr>
      <w:r>
        <w:separator/>
      </w:r>
    </w:p>
  </w:endnote>
  <w:endnote w:type="continuationSeparator" w:id="0">
    <w:p w14:paraId="0854A9DC" w14:textId="77777777" w:rsidR="00513803" w:rsidRDefault="0051380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5E48" w14:textId="77777777" w:rsidR="00513803" w:rsidRDefault="00513803" w:rsidP="00AA1082">
      <w:pPr>
        <w:spacing w:after="0" w:line="240" w:lineRule="auto"/>
      </w:pPr>
      <w:r>
        <w:separator/>
      </w:r>
    </w:p>
  </w:footnote>
  <w:footnote w:type="continuationSeparator" w:id="0">
    <w:p w14:paraId="12D69B73" w14:textId="77777777" w:rsidR="00513803" w:rsidRDefault="0051380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9"/>
  </w:num>
  <w:num w:numId="2" w16cid:durableId="1452941838">
    <w:abstractNumId w:val="5"/>
  </w:num>
  <w:num w:numId="3" w16cid:durableId="973607643">
    <w:abstractNumId w:val="11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0"/>
  </w:num>
  <w:num w:numId="7" w16cid:durableId="1812361597">
    <w:abstractNumId w:val="1"/>
  </w:num>
  <w:num w:numId="8" w16cid:durableId="389576680">
    <w:abstractNumId w:val="6"/>
  </w:num>
  <w:num w:numId="9" w16cid:durableId="1339429729">
    <w:abstractNumId w:val="8"/>
  </w:num>
  <w:num w:numId="10" w16cid:durableId="174347891">
    <w:abstractNumId w:val="0"/>
  </w:num>
  <w:num w:numId="11" w16cid:durableId="1279028447">
    <w:abstractNumId w:val="7"/>
  </w:num>
  <w:num w:numId="12" w16cid:durableId="1706173077">
    <w:abstractNumId w:val="12"/>
  </w:num>
  <w:num w:numId="13" w16cid:durableId="330641445">
    <w:abstractNumId w:val="13"/>
  </w:num>
  <w:num w:numId="14" w16cid:durableId="597102246">
    <w:abstractNumId w:val="14"/>
  </w:num>
  <w:num w:numId="15" w16cid:durableId="24701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513803"/>
    <w:rsid w:val="00657808"/>
    <w:rsid w:val="00675063"/>
    <w:rsid w:val="007129F9"/>
    <w:rsid w:val="007E1463"/>
    <w:rsid w:val="008057E1"/>
    <w:rsid w:val="0083238E"/>
    <w:rsid w:val="0083247E"/>
    <w:rsid w:val="00851E79"/>
    <w:rsid w:val="008D439D"/>
    <w:rsid w:val="00A50AB7"/>
    <w:rsid w:val="00A665AD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90091"/>
    <w:rsid w:val="00CA3E33"/>
    <w:rsid w:val="00CD35ED"/>
    <w:rsid w:val="00D0255E"/>
    <w:rsid w:val="00D03191"/>
    <w:rsid w:val="00D139FF"/>
    <w:rsid w:val="00D15699"/>
    <w:rsid w:val="00DC29EF"/>
    <w:rsid w:val="00DF6F94"/>
    <w:rsid w:val="00E11403"/>
    <w:rsid w:val="00E6623A"/>
    <w:rsid w:val="00E91859"/>
    <w:rsid w:val="00F56DD7"/>
    <w:rsid w:val="00F803C9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2026-07-04T19:23:00Z</dcterms:created>
  <dcterms:modified xsi:type="dcterms:W3CDTF">2026-07-04T19:23:00Z</dcterms:modified>
</cp:coreProperties>
</file>