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7433" w14:textId="77777777" w:rsidR="00937264" w:rsidRPr="00937264" w:rsidRDefault="00937264" w:rsidP="00937264">
      <w:pPr>
        <w:jc w:val="left"/>
      </w:pPr>
      <w:r w:rsidRPr="00937264">
        <w:t>Генеральному директору [Наименование автосалона]</w:t>
      </w:r>
      <w:r w:rsidRPr="00937264">
        <w:br/>
        <w:t>Адрес: [Юридический адрес из договора]</w:t>
      </w:r>
    </w:p>
    <w:p w14:paraId="68C6AEA7" w14:textId="77777777" w:rsidR="00937264" w:rsidRPr="00937264" w:rsidRDefault="00937264" w:rsidP="00937264">
      <w:pPr>
        <w:jc w:val="left"/>
      </w:pPr>
      <w:r w:rsidRPr="00937264">
        <w:rPr>
          <w:b/>
          <w:bCs/>
        </w:rPr>
        <w:t>Отправитель:</w:t>
      </w:r>
      <w:r w:rsidRPr="00937264">
        <w:t xml:space="preserve"> [ФИО полностью]</w:t>
      </w:r>
      <w:r w:rsidRPr="00937264">
        <w:br/>
        <w:t>Адрес для корреспонденции: [Ваш адрес]</w:t>
      </w:r>
      <w:r w:rsidRPr="00937264">
        <w:br/>
        <w:t>Телефон: [Ваш номер телефона]</w:t>
      </w:r>
      <w:r w:rsidRPr="00937264">
        <w:br/>
        <w:t xml:space="preserve">Электронная почта: [Ваш </w:t>
      </w:r>
      <w:proofErr w:type="spellStart"/>
      <w:r w:rsidRPr="00937264">
        <w:t>e-mail</w:t>
      </w:r>
      <w:proofErr w:type="spellEnd"/>
      <w:r w:rsidRPr="00937264">
        <w:t>]</w:t>
      </w:r>
    </w:p>
    <w:p w14:paraId="29272C9D" w14:textId="77777777" w:rsidR="00937264" w:rsidRPr="00937264" w:rsidRDefault="00937264" w:rsidP="00937264">
      <w:pPr>
        <w:jc w:val="center"/>
        <w:rPr>
          <w:b/>
          <w:bCs/>
        </w:rPr>
      </w:pPr>
      <w:r w:rsidRPr="00937264">
        <w:rPr>
          <w:b/>
          <w:bCs/>
        </w:rPr>
        <w:t>Претензия о возврате автомобиля и расторжении договора купли-продажи</w:t>
      </w:r>
    </w:p>
    <w:p w14:paraId="5EE744BF" w14:textId="77777777" w:rsidR="00937264" w:rsidRPr="00937264" w:rsidRDefault="00937264" w:rsidP="00937264">
      <w:r w:rsidRPr="00937264">
        <w:t>«__» ________ 20__ г. между мной и [Наименование продавца] был заключен договор купли-продажи автомобиля [Марка, модель], VIN [Номер], двигатель [Номер], кузов [Номер]. Стоимость транспортного средства составила [СУММА] руб., которая была оплачена мной в полном объеме.</w:t>
      </w:r>
    </w:p>
    <w:p w14:paraId="694538B0" w14:textId="77777777" w:rsidR="00937264" w:rsidRPr="00937264" w:rsidRDefault="00937264" w:rsidP="00937264">
      <w:r w:rsidRPr="00937264">
        <w:t>В процессе эксплуатации в автомобиле обнаружились следующие недостатки: [Подробно опишите неисправность, как она проявляется и при каких обстоятельствах]. Наличие указанных дефектов препятствует безопасному и целевому использованию транспортного средства.</w:t>
      </w:r>
    </w:p>
    <w:p w14:paraId="1F9CA7F5" w14:textId="77777777" w:rsidR="00937264" w:rsidRPr="00937264" w:rsidRDefault="00937264" w:rsidP="00937264">
      <w:r w:rsidRPr="00937264">
        <w:t>Согласно ст. 18 Закона РФ «О защите прав потребителей», в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в течение пятнадцати дней со дня передачи товара.</w:t>
      </w:r>
    </w:p>
    <w:p w14:paraId="57E42AAF" w14:textId="77777777" w:rsidR="00937264" w:rsidRPr="00937264" w:rsidRDefault="00937264" w:rsidP="00937264">
      <w:r w:rsidRPr="00937264">
        <w:t>По истечении этого срока указанные требования подлежат удовлетворению при обнаружении существенного недостатка товара, нарушении сроков устранения недостатков или невозможности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14:paraId="67465CC1" w14:textId="77777777" w:rsidR="00937264" w:rsidRPr="00937264" w:rsidRDefault="00937264" w:rsidP="00937264">
      <w:r w:rsidRPr="00937264">
        <w:t>На основании изложенного, руководствуясь Законом РФ «О защите прав потребителей»,</w:t>
      </w:r>
    </w:p>
    <w:p w14:paraId="11614882" w14:textId="77777777" w:rsidR="00937264" w:rsidRPr="00937264" w:rsidRDefault="00937264" w:rsidP="00937264">
      <w:r w:rsidRPr="00937264">
        <w:rPr>
          <w:b/>
          <w:bCs/>
        </w:rPr>
        <w:t>ТРЕБУЮ:</w:t>
      </w:r>
    </w:p>
    <w:p w14:paraId="5C276862" w14:textId="77777777" w:rsidR="00937264" w:rsidRPr="00937264" w:rsidRDefault="00937264" w:rsidP="00937264">
      <w:pPr>
        <w:numPr>
          <w:ilvl w:val="0"/>
          <w:numId w:val="27"/>
        </w:numPr>
      </w:pPr>
      <w:r w:rsidRPr="00937264">
        <w:t>расторгнуть договор купли-продажи № [Номер] от «__» ________ 20__ г.;</w:t>
      </w:r>
    </w:p>
    <w:p w14:paraId="6EDC6A8A" w14:textId="77777777" w:rsidR="00937264" w:rsidRPr="00937264" w:rsidRDefault="00937264" w:rsidP="00937264">
      <w:pPr>
        <w:numPr>
          <w:ilvl w:val="0"/>
          <w:numId w:val="27"/>
        </w:numPr>
      </w:pPr>
      <w:r w:rsidRPr="00937264">
        <w:t>возвратить мне денежные средства, уплаченные за автомобиль, в размере [СУММА] руб. в течение 10 дней с момента получения настоящей претензии;</w:t>
      </w:r>
    </w:p>
    <w:p w14:paraId="18F02267" w14:textId="77777777" w:rsidR="00937264" w:rsidRPr="00937264" w:rsidRDefault="00937264" w:rsidP="00937264">
      <w:pPr>
        <w:numPr>
          <w:ilvl w:val="0"/>
          <w:numId w:val="27"/>
        </w:numPr>
      </w:pPr>
      <w:r w:rsidRPr="00937264">
        <w:t>возместить убытки в размере [СУММА] руб., возникшие вследствие продажи товара ненадлежащего качества (например, расходы на эвакуатор, диагностику, страхование).</w:t>
      </w:r>
    </w:p>
    <w:p w14:paraId="4F647D0B" w14:textId="77777777" w:rsidR="00937264" w:rsidRPr="00937264" w:rsidRDefault="00937264" w:rsidP="00937264">
      <w:r w:rsidRPr="00937264">
        <w:t>В случае необходимости проведения экспертизы прошу заблаговременно уведомить меня о времени и месте ее проведения для обеспечения моего присутствия.</w:t>
      </w:r>
    </w:p>
    <w:p w14:paraId="5D1DEE9A" w14:textId="77777777" w:rsidR="00937264" w:rsidRPr="00937264" w:rsidRDefault="00937264" w:rsidP="00937264">
      <w:r w:rsidRPr="00937264">
        <w:t>Приложения:</w:t>
      </w:r>
    </w:p>
    <w:p w14:paraId="60578174" w14:textId="77777777" w:rsidR="00937264" w:rsidRPr="00937264" w:rsidRDefault="00937264" w:rsidP="00937264">
      <w:pPr>
        <w:numPr>
          <w:ilvl w:val="0"/>
          <w:numId w:val="28"/>
        </w:numPr>
      </w:pPr>
      <w:r w:rsidRPr="00937264">
        <w:t>копия договора купли-продажи;</w:t>
      </w:r>
    </w:p>
    <w:p w14:paraId="180E347B" w14:textId="77777777" w:rsidR="00937264" w:rsidRPr="00937264" w:rsidRDefault="00937264" w:rsidP="00937264">
      <w:pPr>
        <w:numPr>
          <w:ilvl w:val="0"/>
          <w:numId w:val="28"/>
        </w:numPr>
      </w:pPr>
      <w:r w:rsidRPr="00937264">
        <w:t>копия документа об оплате автомобиля;</w:t>
      </w:r>
    </w:p>
    <w:p w14:paraId="74001764" w14:textId="77777777" w:rsidR="00937264" w:rsidRPr="00937264" w:rsidRDefault="00937264" w:rsidP="00937264">
      <w:pPr>
        <w:numPr>
          <w:ilvl w:val="0"/>
          <w:numId w:val="28"/>
        </w:numPr>
      </w:pPr>
      <w:r w:rsidRPr="00937264">
        <w:t>копии документов, подтверждающих наличие недостатков (акты осмотра, заказ-наряды);</w:t>
      </w:r>
    </w:p>
    <w:p w14:paraId="428E46D2" w14:textId="77777777" w:rsidR="00937264" w:rsidRPr="00937264" w:rsidRDefault="00937264" w:rsidP="00937264">
      <w:pPr>
        <w:numPr>
          <w:ilvl w:val="0"/>
          <w:numId w:val="28"/>
        </w:numPr>
      </w:pPr>
      <w:r w:rsidRPr="00937264">
        <w:lastRenderedPageBreak/>
        <w:t>расчет суммы убытков.</w:t>
      </w:r>
    </w:p>
    <w:p w14:paraId="673FCAEA" w14:textId="77777777" w:rsidR="00937264" w:rsidRPr="00937264" w:rsidRDefault="00937264" w:rsidP="00937264">
      <w:r w:rsidRPr="00937264">
        <w:t>«__» ________ 20__ г.</w:t>
      </w:r>
    </w:p>
    <w:p w14:paraId="1558710A" w14:textId="77777777" w:rsidR="00937264" w:rsidRPr="00937264" w:rsidRDefault="00937264" w:rsidP="00937264">
      <w:r w:rsidRPr="00937264">
        <w:t>________________ / [Фамилия И.О.]</w:t>
      </w:r>
    </w:p>
    <w:p w14:paraId="0C96273E" w14:textId="0517DBE3" w:rsidR="0083247E" w:rsidRPr="00937264" w:rsidRDefault="0083247E" w:rsidP="00937264"/>
    <w:sectPr w:rsidR="0083247E" w:rsidRPr="00937264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64259" w14:textId="77777777" w:rsidR="00EA4A63" w:rsidRDefault="00EA4A63" w:rsidP="00AA1082">
      <w:pPr>
        <w:spacing w:after="0" w:line="240" w:lineRule="auto"/>
      </w:pPr>
      <w:r>
        <w:separator/>
      </w:r>
    </w:p>
  </w:endnote>
  <w:endnote w:type="continuationSeparator" w:id="0">
    <w:p w14:paraId="5057A66D" w14:textId="77777777" w:rsidR="00EA4A63" w:rsidRDefault="00EA4A6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226A" w14:textId="77777777" w:rsidR="00EA4A63" w:rsidRDefault="00EA4A63" w:rsidP="00AA1082">
      <w:pPr>
        <w:spacing w:after="0" w:line="240" w:lineRule="auto"/>
      </w:pPr>
      <w:r>
        <w:separator/>
      </w:r>
    </w:p>
  </w:footnote>
  <w:footnote w:type="continuationSeparator" w:id="0">
    <w:p w14:paraId="272B962D" w14:textId="77777777" w:rsidR="00EA4A63" w:rsidRDefault="00EA4A6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24D4C"/>
    <w:multiLevelType w:val="multilevel"/>
    <w:tmpl w:val="68D2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278CE"/>
    <w:multiLevelType w:val="multilevel"/>
    <w:tmpl w:val="AADC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0655E6"/>
    <w:multiLevelType w:val="multilevel"/>
    <w:tmpl w:val="3978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033CA"/>
    <w:multiLevelType w:val="multilevel"/>
    <w:tmpl w:val="3A58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EE7106"/>
    <w:multiLevelType w:val="multilevel"/>
    <w:tmpl w:val="9C7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9D598A"/>
    <w:multiLevelType w:val="multilevel"/>
    <w:tmpl w:val="9B00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3C3B44"/>
    <w:multiLevelType w:val="multilevel"/>
    <w:tmpl w:val="9B20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964763"/>
    <w:multiLevelType w:val="multilevel"/>
    <w:tmpl w:val="AB86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7"/>
  </w:num>
  <w:num w:numId="2" w16cid:durableId="1452941838">
    <w:abstractNumId w:val="9"/>
  </w:num>
  <w:num w:numId="3" w16cid:durableId="973607643">
    <w:abstractNumId w:val="19"/>
  </w:num>
  <w:num w:numId="4" w16cid:durableId="311717642">
    <w:abstractNumId w:val="2"/>
  </w:num>
  <w:num w:numId="5" w16cid:durableId="1548955455">
    <w:abstractNumId w:val="4"/>
  </w:num>
  <w:num w:numId="6" w16cid:durableId="1895265005">
    <w:abstractNumId w:val="18"/>
  </w:num>
  <w:num w:numId="7" w16cid:durableId="1812361597">
    <w:abstractNumId w:val="1"/>
  </w:num>
  <w:num w:numId="8" w16cid:durableId="389576680">
    <w:abstractNumId w:val="13"/>
  </w:num>
  <w:num w:numId="9" w16cid:durableId="1339429729">
    <w:abstractNumId w:val="16"/>
  </w:num>
  <w:num w:numId="10" w16cid:durableId="174347891">
    <w:abstractNumId w:val="0"/>
  </w:num>
  <w:num w:numId="11" w16cid:durableId="1279028447">
    <w:abstractNumId w:val="14"/>
  </w:num>
  <w:num w:numId="12" w16cid:durableId="1706173077">
    <w:abstractNumId w:val="20"/>
  </w:num>
  <w:num w:numId="13" w16cid:durableId="330641445">
    <w:abstractNumId w:val="21"/>
  </w:num>
  <w:num w:numId="14" w16cid:durableId="597102246">
    <w:abstractNumId w:val="23"/>
  </w:num>
  <w:num w:numId="15" w16cid:durableId="247010532">
    <w:abstractNumId w:val="8"/>
  </w:num>
  <w:num w:numId="16" w16cid:durableId="498227888">
    <w:abstractNumId w:val="12"/>
  </w:num>
  <w:num w:numId="17" w16cid:durableId="39939590">
    <w:abstractNumId w:val="25"/>
  </w:num>
  <w:num w:numId="18" w16cid:durableId="458300837">
    <w:abstractNumId w:val="5"/>
  </w:num>
  <w:num w:numId="19" w16cid:durableId="1896044014">
    <w:abstractNumId w:val="15"/>
  </w:num>
  <w:num w:numId="20" w16cid:durableId="1551571222">
    <w:abstractNumId w:val="24"/>
  </w:num>
  <w:num w:numId="21" w16cid:durableId="1860924489">
    <w:abstractNumId w:val="7"/>
  </w:num>
  <w:num w:numId="22" w16cid:durableId="908615596">
    <w:abstractNumId w:val="22"/>
  </w:num>
  <w:num w:numId="23" w16cid:durableId="215629019">
    <w:abstractNumId w:val="26"/>
  </w:num>
  <w:num w:numId="24" w16cid:durableId="1523933381">
    <w:abstractNumId w:val="11"/>
  </w:num>
  <w:num w:numId="25" w16cid:durableId="109324840">
    <w:abstractNumId w:val="3"/>
  </w:num>
  <w:num w:numId="26" w16cid:durableId="522400336">
    <w:abstractNumId w:val="27"/>
  </w:num>
  <w:num w:numId="27" w16cid:durableId="863707395">
    <w:abstractNumId w:val="6"/>
  </w:num>
  <w:num w:numId="28" w16cid:durableId="5483488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1F5A70"/>
    <w:rsid w:val="002246DE"/>
    <w:rsid w:val="00227EAA"/>
    <w:rsid w:val="00262D34"/>
    <w:rsid w:val="0029453C"/>
    <w:rsid w:val="002E72FD"/>
    <w:rsid w:val="00313859"/>
    <w:rsid w:val="00354A24"/>
    <w:rsid w:val="003D025F"/>
    <w:rsid w:val="00456FEF"/>
    <w:rsid w:val="00461B7D"/>
    <w:rsid w:val="00472E2F"/>
    <w:rsid w:val="00484FF6"/>
    <w:rsid w:val="004F2C3F"/>
    <w:rsid w:val="00591D08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937264"/>
    <w:rsid w:val="00A50AB7"/>
    <w:rsid w:val="00A665AD"/>
    <w:rsid w:val="00A95EF3"/>
    <w:rsid w:val="00A9773E"/>
    <w:rsid w:val="00AA1082"/>
    <w:rsid w:val="00B10717"/>
    <w:rsid w:val="00B112EA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276F2"/>
    <w:rsid w:val="00D91AF0"/>
    <w:rsid w:val="00DC29EF"/>
    <w:rsid w:val="00DF693F"/>
    <w:rsid w:val="00DF6F94"/>
    <w:rsid w:val="00E11403"/>
    <w:rsid w:val="00E6623A"/>
    <w:rsid w:val="00E91859"/>
    <w:rsid w:val="00EA4A63"/>
    <w:rsid w:val="00F1398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2026-07-07T18:10:00Z</dcterms:created>
  <dcterms:modified xsi:type="dcterms:W3CDTF">2026-07-07T18:10:00Z</dcterms:modified>
</cp:coreProperties>
</file>