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7AEA" w14:textId="77777777" w:rsidR="00BC302F" w:rsidRPr="00BC302F" w:rsidRDefault="00BC302F" w:rsidP="00BC302F">
      <w:pPr>
        <w:jc w:val="left"/>
      </w:pPr>
      <w:r w:rsidRPr="00BC302F">
        <w:t>Кому: [ФИО или наименование Покупателя]</w:t>
      </w:r>
      <w:r w:rsidRPr="00BC302F">
        <w:br/>
        <w:t>Адрес: [адрес регистрации или юридический адрес]</w:t>
      </w:r>
    </w:p>
    <w:p w14:paraId="658014AF" w14:textId="77777777" w:rsidR="00BC302F" w:rsidRPr="00BC302F" w:rsidRDefault="00BC302F" w:rsidP="00BC302F">
      <w:pPr>
        <w:jc w:val="left"/>
      </w:pPr>
      <w:r w:rsidRPr="00BC302F">
        <w:rPr>
          <w:b/>
          <w:bCs/>
        </w:rPr>
        <w:t>Отправитель:</w:t>
      </w:r>
      <w:r w:rsidRPr="00BC302F">
        <w:t xml:space="preserve"> [ФИО или наименование Продавца]</w:t>
      </w:r>
      <w:r w:rsidRPr="00BC302F">
        <w:br/>
        <w:t>Адрес: [ваш адрес для почты]</w:t>
      </w:r>
      <w:r w:rsidRPr="00BC302F">
        <w:br/>
        <w:t>Телефон: [номер телефона]</w:t>
      </w:r>
      <w:r w:rsidRPr="00BC302F">
        <w:br/>
        <w:t xml:space="preserve">Электронная почта: [ваш </w:t>
      </w:r>
      <w:proofErr w:type="spellStart"/>
      <w:r w:rsidRPr="00BC302F">
        <w:t>email</w:t>
      </w:r>
      <w:proofErr w:type="spellEnd"/>
      <w:r w:rsidRPr="00BC302F">
        <w:t>]</w:t>
      </w:r>
    </w:p>
    <w:p w14:paraId="7DA667D2" w14:textId="77777777" w:rsidR="00BC302F" w:rsidRPr="00BC302F" w:rsidRDefault="00BC302F" w:rsidP="00BC302F">
      <w:pPr>
        <w:jc w:val="center"/>
        <w:rPr>
          <w:b/>
          <w:bCs/>
        </w:rPr>
      </w:pPr>
      <w:r w:rsidRPr="00BC302F">
        <w:rPr>
          <w:b/>
          <w:bCs/>
        </w:rPr>
        <w:t>Претензия об оплате задолженности по договору купли-продажи</w:t>
      </w:r>
    </w:p>
    <w:p w14:paraId="73E9D2DB" w14:textId="77777777" w:rsidR="00BC302F" w:rsidRPr="00BC302F" w:rsidRDefault="00BC302F" w:rsidP="00BC302F">
      <w:r w:rsidRPr="00BC302F">
        <w:t>Между мной (Продавцом) и вами (Покупателем) «__» ________ 20__ г. был заключен договор купли-продажи № [номер договора, если есть] (далее — Договор). По условиям указанного Договора Продавец обязался передать в собственность Покупателя [наименование товара], а Покупатель обязался принять товар и оплатить его в размере [сумма] руб.</w:t>
      </w:r>
    </w:p>
    <w:p w14:paraId="6C4B073A" w14:textId="77777777" w:rsidR="00BC302F" w:rsidRPr="00BC302F" w:rsidRDefault="00BC302F" w:rsidP="00BC302F">
      <w:r w:rsidRPr="00BC302F">
        <w:t>Продавец выполнил свои обязательства в полном объеме, что подтверждается [наименование документа: акт приема-передачи, накладная] от «__» ________ 20__ г. Однако Покупатель нарушил условия об оплате товара. Согласно пункту [номер пункта] Договора, оплата должна была поступить не позднее «__» ________ 20__ г. До сегодняшнего дня денежные средства на мой счет не поступили.</w:t>
      </w:r>
    </w:p>
    <w:p w14:paraId="15613D06" w14:textId="77777777" w:rsidR="00BC302F" w:rsidRPr="00BC302F" w:rsidRDefault="00BC302F" w:rsidP="00BC302F">
      <w:r w:rsidRPr="00BC302F">
        <w:t>На основании ст. 309, 310 ГК РФ обязательства должны исполняться надлежащим образом. Односторонний отказ от исполнения обязательства не допускается. Статья 486 ГК РФ прямо обязывает покупателя оплатить товар непосредственно до или после его передачи.</w:t>
      </w:r>
    </w:p>
    <w:p w14:paraId="4E6ED9E2" w14:textId="77777777" w:rsidR="00BC302F" w:rsidRPr="00BC302F" w:rsidRDefault="00BC302F" w:rsidP="00BC302F">
      <w:r w:rsidRPr="00BC302F">
        <w:t>В связи с просрочкой оплаты, на основании ст. 395 ГК РФ (или пункта договора о неустойке), вам начислены пени в размере [сумма] руб. за период с «__» ________ 20__ г. по «__» ________ 20__ г. Расчет прилагается к настоящей претензии.</w:t>
      </w:r>
    </w:p>
    <w:p w14:paraId="0DA9909E" w14:textId="77777777" w:rsidR="00BC302F" w:rsidRPr="00BC302F" w:rsidRDefault="00BC302F" w:rsidP="00BC302F">
      <w:r w:rsidRPr="00BC302F">
        <w:t>Требую в течение [число] календарных дней с даты получения настоящей претензии:</w:t>
      </w:r>
    </w:p>
    <w:p w14:paraId="3D1DA4E3" w14:textId="77777777" w:rsidR="00BC302F" w:rsidRPr="00BC302F" w:rsidRDefault="00BC302F" w:rsidP="00BC302F">
      <w:pPr>
        <w:numPr>
          <w:ilvl w:val="0"/>
          <w:numId w:val="25"/>
        </w:numPr>
      </w:pPr>
      <w:r w:rsidRPr="00BC302F">
        <w:t>выплатить задолженность за товар в размере [СУММА] руб.;</w:t>
      </w:r>
    </w:p>
    <w:p w14:paraId="354B67BD" w14:textId="77777777" w:rsidR="00BC302F" w:rsidRPr="00BC302F" w:rsidRDefault="00BC302F" w:rsidP="00BC302F">
      <w:pPr>
        <w:numPr>
          <w:ilvl w:val="0"/>
          <w:numId w:val="25"/>
        </w:numPr>
      </w:pPr>
      <w:r w:rsidRPr="00BC302F">
        <w:t>выплатить неустойку (пени) в размере [СУММА] руб.;</w:t>
      </w:r>
    </w:p>
    <w:p w14:paraId="28D79E3F" w14:textId="77777777" w:rsidR="00BC302F" w:rsidRPr="00BC302F" w:rsidRDefault="00BC302F" w:rsidP="00BC302F">
      <w:pPr>
        <w:numPr>
          <w:ilvl w:val="0"/>
          <w:numId w:val="25"/>
        </w:numPr>
      </w:pPr>
      <w:r w:rsidRPr="00BC302F">
        <w:t>общую сумму в размере [ОБЩАЯ СУММА] руб. прошу перечислить по следующим реквизитам: [ваши банковские реквизиты].</w:t>
      </w:r>
    </w:p>
    <w:p w14:paraId="72DE8F88" w14:textId="77777777" w:rsidR="00BC302F" w:rsidRPr="00BC302F" w:rsidRDefault="00BC302F" w:rsidP="00BC302F">
      <w:r w:rsidRPr="00BC302F">
        <w:t>В случае невыполнения требований я буду вынужден обратиться в суд для принудительного взыскания долга, процентов, а также судебных расходов на услуги адвоката и государственную пошлину.</w:t>
      </w:r>
    </w:p>
    <w:p w14:paraId="5F353A88" w14:textId="77777777" w:rsidR="00BC302F" w:rsidRPr="00BC302F" w:rsidRDefault="00BC302F" w:rsidP="00BC302F">
      <w:pPr>
        <w:jc w:val="left"/>
      </w:pPr>
      <w:r w:rsidRPr="00BC302F">
        <w:t>Приложения:</w:t>
      </w:r>
      <w:r w:rsidRPr="00BC302F">
        <w:br/>
        <w:t>1. Копия договора купли-продажи.</w:t>
      </w:r>
      <w:r w:rsidRPr="00BC302F">
        <w:br/>
        <w:t>2. Копия документа, подтверждающего передачу товара.</w:t>
      </w:r>
      <w:r w:rsidRPr="00BC302F">
        <w:br/>
        <w:t>3. Расчет суммы задолженности и неустойки.</w:t>
      </w:r>
    </w:p>
    <w:p w14:paraId="1813636D" w14:textId="77777777" w:rsidR="00BC302F" w:rsidRPr="00BC302F" w:rsidRDefault="00BC302F" w:rsidP="00BC302F">
      <w:r w:rsidRPr="00BC302F">
        <w:t>«__» ________ 20__ г.</w:t>
      </w:r>
    </w:p>
    <w:p w14:paraId="0C96273E" w14:textId="032590F5" w:rsidR="0083247E" w:rsidRPr="00BC302F" w:rsidRDefault="00BC302F" w:rsidP="00BC302F">
      <w:r w:rsidRPr="00BC302F">
        <w:t>________________ / [Фамилия И.О.]</w:t>
      </w:r>
    </w:p>
    <w:sectPr w:rsidR="0083247E" w:rsidRPr="00BC302F"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8420D" w14:textId="77777777" w:rsidR="001F6E54" w:rsidRDefault="001F6E54" w:rsidP="00AA1082">
      <w:pPr>
        <w:spacing w:after="0" w:line="240" w:lineRule="auto"/>
      </w:pPr>
      <w:r>
        <w:separator/>
      </w:r>
    </w:p>
  </w:endnote>
  <w:endnote w:type="continuationSeparator" w:id="0">
    <w:p w14:paraId="4B6A4DC7" w14:textId="77777777" w:rsidR="001F6E54" w:rsidRDefault="001F6E54"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5A2"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647E3EE2"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10AC" w14:textId="77777777" w:rsidR="001F6E54" w:rsidRDefault="001F6E54" w:rsidP="00AA1082">
      <w:pPr>
        <w:spacing w:after="0" w:line="240" w:lineRule="auto"/>
      </w:pPr>
      <w:r>
        <w:separator/>
      </w:r>
    </w:p>
  </w:footnote>
  <w:footnote w:type="continuationSeparator" w:id="0">
    <w:p w14:paraId="3BD94B07" w14:textId="77777777" w:rsidR="001F6E54" w:rsidRDefault="001F6E54"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1BA330B1" w14:textId="77777777" w:rsidTr="004F2C3F">
      <w:tc>
        <w:tcPr>
          <w:tcW w:w="988" w:type="dxa"/>
        </w:tcPr>
        <w:p w14:paraId="2C00DEEF" w14:textId="77777777" w:rsidR="000E186D" w:rsidRPr="000E186D" w:rsidRDefault="000E186D">
          <w:pPr>
            <w:pStyle w:val="ac"/>
          </w:pPr>
        </w:p>
      </w:tc>
      <w:tc>
        <w:tcPr>
          <w:tcW w:w="7229" w:type="dxa"/>
        </w:tcPr>
        <w:p w14:paraId="38753F95" w14:textId="77777777" w:rsidR="000E186D" w:rsidRPr="000C285E" w:rsidRDefault="000E186D" w:rsidP="00A95EF3">
          <w:pPr>
            <w:pStyle w:val="ac"/>
            <w:jc w:val="left"/>
            <w:rPr>
              <w:rFonts w:ascii="Arial" w:hAnsi="Arial" w:cs="Arial"/>
              <w:sz w:val="20"/>
              <w:szCs w:val="20"/>
            </w:rPr>
          </w:pPr>
        </w:p>
      </w:tc>
      <w:tc>
        <w:tcPr>
          <w:tcW w:w="1980" w:type="dxa"/>
        </w:tcPr>
        <w:p w14:paraId="0514F8EB"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109E1548" w14:textId="77777777" w:rsidR="000E186D" w:rsidRPr="008057E1" w:rsidRDefault="000E186D" w:rsidP="008057E1">
          <w:pPr>
            <w:pStyle w:val="ac"/>
            <w:jc w:val="center"/>
            <w:rPr>
              <w:sz w:val="16"/>
              <w:szCs w:val="16"/>
            </w:rPr>
          </w:pPr>
        </w:p>
      </w:tc>
    </w:tr>
  </w:tbl>
  <w:p w14:paraId="5E8FBF5B"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B88"/>
    <w:multiLevelType w:val="multilevel"/>
    <w:tmpl w:val="915E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57E1A"/>
    <w:multiLevelType w:val="multilevel"/>
    <w:tmpl w:val="FAA0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363B9"/>
    <w:multiLevelType w:val="multilevel"/>
    <w:tmpl w:val="F8E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129E0"/>
    <w:multiLevelType w:val="multilevel"/>
    <w:tmpl w:val="886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96F33"/>
    <w:multiLevelType w:val="multilevel"/>
    <w:tmpl w:val="6E0A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E11ED"/>
    <w:multiLevelType w:val="multilevel"/>
    <w:tmpl w:val="CE9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33CC6"/>
    <w:multiLevelType w:val="multilevel"/>
    <w:tmpl w:val="63D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85E21"/>
    <w:multiLevelType w:val="multilevel"/>
    <w:tmpl w:val="B73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9067D"/>
    <w:multiLevelType w:val="multilevel"/>
    <w:tmpl w:val="45400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C7D76"/>
    <w:multiLevelType w:val="multilevel"/>
    <w:tmpl w:val="B69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85DEE"/>
    <w:multiLevelType w:val="multilevel"/>
    <w:tmpl w:val="66B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07D3F"/>
    <w:multiLevelType w:val="multilevel"/>
    <w:tmpl w:val="44A24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AE5806"/>
    <w:multiLevelType w:val="multilevel"/>
    <w:tmpl w:val="5F4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43982"/>
    <w:multiLevelType w:val="multilevel"/>
    <w:tmpl w:val="BA10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83318D"/>
    <w:multiLevelType w:val="multilevel"/>
    <w:tmpl w:val="527E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35E0A"/>
    <w:multiLevelType w:val="multilevel"/>
    <w:tmpl w:val="04D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24783B"/>
    <w:multiLevelType w:val="multilevel"/>
    <w:tmpl w:val="70D8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C44A2"/>
    <w:multiLevelType w:val="multilevel"/>
    <w:tmpl w:val="9734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D3175C"/>
    <w:multiLevelType w:val="multilevel"/>
    <w:tmpl w:val="8D6E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FF326C"/>
    <w:multiLevelType w:val="multilevel"/>
    <w:tmpl w:val="34F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92797"/>
    <w:multiLevelType w:val="multilevel"/>
    <w:tmpl w:val="EB56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D0D61"/>
    <w:multiLevelType w:val="multilevel"/>
    <w:tmpl w:val="F0BE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014476"/>
    <w:multiLevelType w:val="multilevel"/>
    <w:tmpl w:val="5EC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16"/>
  </w:num>
  <w:num w:numId="2" w16cid:durableId="1452941838">
    <w:abstractNumId w:val="9"/>
  </w:num>
  <w:num w:numId="3" w16cid:durableId="973607643">
    <w:abstractNumId w:val="18"/>
  </w:num>
  <w:num w:numId="4" w16cid:durableId="311717642">
    <w:abstractNumId w:val="2"/>
  </w:num>
  <w:num w:numId="5" w16cid:durableId="1548955455">
    <w:abstractNumId w:val="3"/>
  </w:num>
  <w:num w:numId="6" w16cid:durableId="1895265005">
    <w:abstractNumId w:val="17"/>
  </w:num>
  <w:num w:numId="7" w16cid:durableId="1812361597">
    <w:abstractNumId w:val="1"/>
  </w:num>
  <w:num w:numId="8" w16cid:durableId="389576680">
    <w:abstractNumId w:val="11"/>
  </w:num>
  <w:num w:numId="9" w16cid:durableId="1339429729">
    <w:abstractNumId w:val="14"/>
  </w:num>
  <w:num w:numId="10" w16cid:durableId="174347891">
    <w:abstractNumId w:val="0"/>
  </w:num>
  <w:num w:numId="11" w16cid:durableId="1279028447">
    <w:abstractNumId w:val="12"/>
  </w:num>
  <w:num w:numId="12" w16cid:durableId="1706173077">
    <w:abstractNumId w:val="19"/>
  </w:num>
  <w:num w:numId="13" w16cid:durableId="330641445">
    <w:abstractNumId w:val="21"/>
  </w:num>
  <w:num w:numId="14" w16cid:durableId="597102246">
    <w:abstractNumId w:val="22"/>
  </w:num>
  <w:num w:numId="15" w16cid:durableId="247010532">
    <w:abstractNumId w:val="8"/>
  </w:num>
  <w:num w:numId="16" w16cid:durableId="498227888">
    <w:abstractNumId w:val="10"/>
  </w:num>
  <w:num w:numId="17" w16cid:durableId="39939590">
    <w:abstractNumId w:val="24"/>
  </w:num>
  <w:num w:numId="18" w16cid:durableId="458300837">
    <w:abstractNumId w:val="5"/>
  </w:num>
  <w:num w:numId="19" w16cid:durableId="1896044014">
    <w:abstractNumId w:val="13"/>
  </w:num>
  <w:num w:numId="20" w16cid:durableId="1551571222">
    <w:abstractNumId w:val="23"/>
  </w:num>
  <w:num w:numId="21" w16cid:durableId="1957636457">
    <w:abstractNumId w:val="4"/>
  </w:num>
  <w:num w:numId="22" w16cid:durableId="2144616470">
    <w:abstractNumId w:val="6"/>
  </w:num>
  <w:num w:numId="23" w16cid:durableId="1565026650">
    <w:abstractNumId w:val="7"/>
  </w:num>
  <w:num w:numId="24" w16cid:durableId="1498765861">
    <w:abstractNumId w:val="20"/>
  </w:num>
  <w:num w:numId="25" w16cid:durableId="1224562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F9"/>
    <w:rsid w:val="000241FB"/>
    <w:rsid w:val="00046E3C"/>
    <w:rsid w:val="00050C30"/>
    <w:rsid w:val="000C285E"/>
    <w:rsid w:val="000D675F"/>
    <w:rsid w:val="000E186D"/>
    <w:rsid w:val="00124C52"/>
    <w:rsid w:val="00136CBC"/>
    <w:rsid w:val="001F6E54"/>
    <w:rsid w:val="002246DE"/>
    <w:rsid w:val="00227EAA"/>
    <w:rsid w:val="00262D34"/>
    <w:rsid w:val="0029453C"/>
    <w:rsid w:val="002E72FD"/>
    <w:rsid w:val="00313859"/>
    <w:rsid w:val="003D025F"/>
    <w:rsid w:val="00454BD0"/>
    <w:rsid w:val="00456FEF"/>
    <w:rsid w:val="00461B7D"/>
    <w:rsid w:val="00472E2F"/>
    <w:rsid w:val="004F2C3F"/>
    <w:rsid w:val="005B404D"/>
    <w:rsid w:val="00605988"/>
    <w:rsid w:val="006547AE"/>
    <w:rsid w:val="00657808"/>
    <w:rsid w:val="00675063"/>
    <w:rsid w:val="007129F9"/>
    <w:rsid w:val="00763038"/>
    <w:rsid w:val="007E1463"/>
    <w:rsid w:val="008057E1"/>
    <w:rsid w:val="0083238E"/>
    <w:rsid w:val="0083247E"/>
    <w:rsid w:val="00851E79"/>
    <w:rsid w:val="008D439D"/>
    <w:rsid w:val="00901596"/>
    <w:rsid w:val="00A273F8"/>
    <w:rsid w:val="00A44969"/>
    <w:rsid w:val="00A50AB7"/>
    <w:rsid w:val="00A665AD"/>
    <w:rsid w:val="00A95EF3"/>
    <w:rsid w:val="00A9773E"/>
    <w:rsid w:val="00AA1082"/>
    <w:rsid w:val="00B10717"/>
    <w:rsid w:val="00B35316"/>
    <w:rsid w:val="00B60C8A"/>
    <w:rsid w:val="00B612B5"/>
    <w:rsid w:val="00B66532"/>
    <w:rsid w:val="00B90F31"/>
    <w:rsid w:val="00BC302F"/>
    <w:rsid w:val="00BC6477"/>
    <w:rsid w:val="00BE1BCA"/>
    <w:rsid w:val="00C420B6"/>
    <w:rsid w:val="00C669A3"/>
    <w:rsid w:val="00C90091"/>
    <w:rsid w:val="00CA3E33"/>
    <w:rsid w:val="00CD35ED"/>
    <w:rsid w:val="00D0255E"/>
    <w:rsid w:val="00D03191"/>
    <w:rsid w:val="00D139FF"/>
    <w:rsid w:val="00D15699"/>
    <w:rsid w:val="00D91AF0"/>
    <w:rsid w:val="00DC29EF"/>
    <w:rsid w:val="00DF693F"/>
    <w:rsid w:val="00DF6F94"/>
    <w:rsid w:val="00E11403"/>
    <w:rsid w:val="00E6623A"/>
    <w:rsid w:val="00E91859"/>
    <w:rsid w:val="00F47759"/>
    <w:rsid w:val="00F56DD7"/>
    <w:rsid w:val="00F803C9"/>
    <w:rsid w:val="00FB315C"/>
    <w:rsid w:val="00FC6645"/>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0D96"/>
  <w15:chartTrackingRefBased/>
  <w15:docId w15:val="{BBCDB86C-54CD-4307-A184-E0759422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20V\Documents\&#1053;&#1072;&#1089;&#1090;&#1088;&#1072;&#1080;&#1074;&#1072;&#1077;&#1084;&#1099;&#1077;%20&#1096;&#1072;&#1073;&#1083;&#1086;&#1085;&#1099;%20Office\&#1064;&#1040;&#1041;&#1051;&#1054;&#1053;%20&#1070;&#1056;&#1044;&#1054;&#1050;&#1059;&#1052;&#1045;&#1053;&#1058;&#1040;%20&#1053;&#1040;%20&#1057;&#1040;&#1049;&#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ЮРДОКУМЕНТА НА САЙТ.dotx</Template>
  <TotalTime>1</TotalTime>
  <Pages>1</Pages>
  <Words>321</Words>
  <Characters>1835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 V</dc:creator>
  <cp:keywords>Типовой шаблон (образец) документа</cp:keywords>
  <dc:description/>
  <cp:lastModifiedBy>Evgeniy Mister</cp:lastModifiedBy>
  <cp:revision>2</cp:revision>
  <dcterms:created xsi:type="dcterms:W3CDTF">2026-07-09T17:23:00Z</dcterms:created>
  <dcterms:modified xsi:type="dcterms:W3CDTF">2026-07-09T17:23:00Z</dcterms:modified>
</cp:coreProperties>
</file>