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92494" w14:textId="77777777" w:rsidR="00024A97" w:rsidRPr="00024A97" w:rsidRDefault="00024A97" w:rsidP="00024A97">
      <w:pPr>
        <w:jc w:val="left"/>
      </w:pPr>
      <w:r w:rsidRPr="00024A97">
        <w:t>В Руководство авиакомпании: [Наименование авиакомпании]</w:t>
      </w:r>
      <w:r w:rsidRPr="00024A97">
        <w:br/>
        <w:t>Адрес: [Юридический адрес из ЕГРЮЛ]</w:t>
      </w:r>
    </w:p>
    <w:p w14:paraId="289D28DE" w14:textId="77777777" w:rsidR="00024A97" w:rsidRPr="00024A97" w:rsidRDefault="00024A97" w:rsidP="00024A97">
      <w:pPr>
        <w:jc w:val="left"/>
      </w:pPr>
      <w:r w:rsidRPr="00024A97">
        <w:rPr>
          <w:b/>
          <w:bCs/>
        </w:rPr>
        <w:t>Отправитель:</w:t>
      </w:r>
      <w:r w:rsidRPr="00024A97">
        <w:t xml:space="preserve"> [ФИО пассажира]</w:t>
      </w:r>
      <w:r w:rsidRPr="00024A97">
        <w:br/>
        <w:t>Адрес: [Ваш адрес для корреспонденции]</w:t>
      </w:r>
      <w:r w:rsidRPr="00024A97">
        <w:br/>
        <w:t>Телефон: [Ваш номер телефона]</w:t>
      </w:r>
      <w:r w:rsidRPr="00024A97">
        <w:br/>
        <w:t xml:space="preserve">Электронная почта: [Ваш </w:t>
      </w:r>
      <w:proofErr w:type="spellStart"/>
      <w:r w:rsidRPr="00024A97">
        <w:t>e-mail</w:t>
      </w:r>
      <w:proofErr w:type="spellEnd"/>
      <w:r w:rsidRPr="00024A97">
        <w:t>]</w:t>
      </w:r>
    </w:p>
    <w:p w14:paraId="3035A417" w14:textId="77777777" w:rsidR="00024A97" w:rsidRPr="00024A97" w:rsidRDefault="00024A97" w:rsidP="00024A97">
      <w:pPr>
        <w:jc w:val="center"/>
        <w:rPr>
          <w:b/>
          <w:bCs/>
        </w:rPr>
      </w:pPr>
      <w:r w:rsidRPr="00024A97">
        <w:rPr>
          <w:b/>
          <w:bCs/>
        </w:rPr>
        <w:t>Претензия о возврате денежных средств за авиабилеты</w:t>
      </w:r>
    </w:p>
    <w:p w14:paraId="14E4DF39" w14:textId="77777777" w:rsidR="00024A97" w:rsidRPr="00024A97" w:rsidRDefault="00024A97" w:rsidP="00024A97">
      <w:r w:rsidRPr="00024A97">
        <w:t>«__» ________ 20__ г. мною был приобретен авиабилет на рейс № [Номер рейса] по маршруту [Пункт отправления] — [Пункт назначения]. Стоимость билета составила [СУММА] рублей, что подтверждается чеком об оплате и маршрутной квитанцией электронного билета № [Номер билета].</w:t>
      </w:r>
    </w:p>
    <w:p w14:paraId="2B545185" w14:textId="77777777" w:rsidR="00024A97" w:rsidRPr="00024A97" w:rsidRDefault="00024A97" w:rsidP="00024A97">
      <w:r w:rsidRPr="00024A97">
        <w:t>Перелет не состоялся по причине [укажите причину: отмена рейса / задержка рейса более чем на X часов / изменение маршрута / отказ в визе / болезнь пассажира]. Согласно правилам перевозчика и нормам Воздушного кодекса РФ, данный случай относится к вынужденному отказу пассажира от перевозки.</w:t>
      </w:r>
    </w:p>
    <w:p w14:paraId="5CC81D8D" w14:textId="77777777" w:rsidR="00024A97" w:rsidRPr="00024A97" w:rsidRDefault="00024A97" w:rsidP="00024A97">
      <w:r w:rsidRPr="00024A97">
        <w:t>На основании изложенного, руководствуясь Законом «О защите прав потребителей» и Воздушным кодексом РФ,</w:t>
      </w:r>
    </w:p>
    <w:p w14:paraId="042299F2" w14:textId="77777777" w:rsidR="00024A97" w:rsidRPr="00024A97" w:rsidRDefault="00024A97" w:rsidP="00024A97">
      <w:r w:rsidRPr="00024A97">
        <w:rPr>
          <w:b/>
          <w:bCs/>
        </w:rPr>
        <w:t>ТРЕБУЮ:</w:t>
      </w:r>
    </w:p>
    <w:p w14:paraId="3E7885B9" w14:textId="77777777" w:rsidR="00024A97" w:rsidRPr="00024A97" w:rsidRDefault="00024A97" w:rsidP="00024A97">
      <w:pPr>
        <w:numPr>
          <w:ilvl w:val="0"/>
          <w:numId w:val="18"/>
        </w:numPr>
      </w:pPr>
      <w:r w:rsidRPr="00024A97">
        <w:t>возвратить денежные средства в размере [СУММА] рублей, уплаченные за авиабилеты;</w:t>
      </w:r>
    </w:p>
    <w:p w14:paraId="30AED583" w14:textId="77777777" w:rsidR="00024A97" w:rsidRPr="00024A97" w:rsidRDefault="00024A97" w:rsidP="00024A97">
      <w:pPr>
        <w:numPr>
          <w:ilvl w:val="0"/>
          <w:numId w:val="18"/>
        </w:numPr>
      </w:pPr>
      <w:r w:rsidRPr="00024A97">
        <w:t>выплатить неустойку за просрочку возврата денежных средств, если предусмотрено законом;</w:t>
      </w:r>
    </w:p>
    <w:p w14:paraId="3E41CB1F" w14:textId="77777777" w:rsidR="00024A97" w:rsidRPr="00024A97" w:rsidRDefault="00024A97" w:rsidP="00024A97">
      <w:pPr>
        <w:numPr>
          <w:ilvl w:val="0"/>
          <w:numId w:val="18"/>
        </w:numPr>
      </w:pPr>
      <w:r w:rsidRPr="00024A97">
        <w:t>денежные средства перечислить по следующим реквизитам: [укажите БИК, расчетный счет, ФИО получателя].</w:t>
      </w:r>
    </w:p>
    <w:p w14:paraId="7D1A3781" w14:textId="77777777" w:rsidR="00024A97" w:rsidRPr="00024A97" w:rsidRDefault="00024A97" w:rsidP="00024A97">
      <w:r w:rsidRPr="00024A97">
        <w:t>Ответ на претензию прошу направить в течение 10 дней с момента ее получения.</w:t>
      </w:r>
    </w:p>
    <w:p w14:paraId="71D0487F" w14:textId="77777777" w:rsidR="00024A97" w:rsidRPr="00024A97" w:rsidRDefault="00024A97" w:rsidP="00024A97">
      <w:r w:rsidRPr="00024A97">
        <w:t>Приложения:</w:t>
      </w:r>
    </w:p>
    <w:p w14:paraId="5E7A1B0F" w14:textId="77777777" w:rsidR="00024A97" w:rsidRPr="00024A97" w:rsidRDefault="00024A97" w:rsidP="00024A97">
      <w:pPr>
        <w:numPr>
          <w:ilvl w:val="0"/>
          <w:numId w:val="19"/>
        </w:numPr>
      </w:pPr>
      <w:r w:rsidRPr="00024A97">
        <w:t>копия маршрутной квитанции;</w:t>
      </w:r>
    </w:p>
    <w:p w14:paraId="0D6CF016" w14:textId="77777777" w:rsidR="00024A97" w:rsidRPr="00024A97" w:rsidRDefault="00024A97" w:rsidP="00024A97">
      <w:pPr>
        <w:numPr>
          <w:ilvl w:val="0"/>
          <w:numId w:val="19"/>
        </w:numPr>
      </w:pPr>
      <w:r w:rsidRPr="00024A97">
        <w:t>копия документа об оплате (чек, выписка);</w:t>
      </w:r>
    </w:p>
    <w:p w14:paraId="2743231B" w14:textId="77777777" w:rsidR="00024A97" w:rsidRPr="00024A97" w:rsidRDefault="00024A97" w:rsidP="00024A97">
      <w:pPr>
        <w:numPr>
          <w:ilvl w:val="0"/>
          <w:numId w:val="19"/>
        </w:numPr>
      </w:pPr>
      <w:r w:rsidRPr="00024A97">
        <w:t>доказательства вынужденного отказа (справка об отмене рейса, медицинская справка).</w:t>
      </w:r>
    </w:p>
    <w:p w14:paraId="55A6959A" w14:textId="77777777" w:rsidR="00024A97" w:rsidRPr="00024A97" w:rsidRDefault="00024A97" w:rsidP="00024A97">
      <w:r w:rsidRPr="00024A97">
        <w:t>«__» ________ 20__ г.</w:t>
      </w:r>
    </w:p>
    <w:p w14:paraId="72C62A21" w14:textId="77777777" w:rsidR="00024A97" w:rsidRPr="00024A97" w:rsidRDefault="00024A97" w:rsidP="00024A97">
      <w:r w:rsidRPr="00024A97">
        <w:t>________________ / [Фамилия И.О.]</w:t>
      </w:r>
    </w:p>
    <w:p w14:paraId="12BE712C" w14:textId="7187A188" w:rsidR="0083247E" w:rsidRPr="00024A97" w:rsidRDefault="0083247E" w:rsidP="00024A97"/>
    <w:sectPr w:rsidR="0083247E" w:rsidRPr="00024A97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19540" w14:textId="77777777" w:rsidR="003C255B" w:rsidRDefault="003C255B" w:rsidP="00AA1082">
      <w:pPr>
        <w:spacing w:after="0" w:line="240" w:lineRule="auto"/>
      </w:pPr>
      <w:r>
        <w:separator/>
      </w:r>
    </w:p>
  </w:endnote>
  <w:endnote w:type="continuationSeparator" w:id="0">
    <w:p w14:paraId="3E36F3F6" w14:textId="77777777" w:rsidR="003C255B" w:rsidRDefault="003C255B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3A347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1C3BB6A8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718A4" w14:textId="77777777" w:rsidR="003C255B" w:rsidRDefault="003C255B" w:rsidP="00AA1082">
      <w:pPr>
        <w:spacing w:after="0" w:line="240" w:lineRule="auto"/>
      </w:pPr>
      <w:r>
        <w:separator/>
      </w:r>
    </w:p>
  </w:footnote>
  <w:footnote w:type="continuationSeparator" w:id="0">
    <w:p w14:paraId="6C694767" w14:textId="77777777" w:rsidR="003C255B" w:rsidRDefault="003C255B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5CD4FCC0" w14:textId="77777777" w:rsidTr="004F2C3F">
      <w:tc>
        <w:tcPr>
          <w:tcW w:w="988" w:type="dxa"/>
        </w:tcPr>
        <w:p w14:paraId="02BCCDE3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20332F8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66B2C1AE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2BD222D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71F13ADF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05A90"/>
    <w:multiLevelType w:val="multilevel"/>
    <w:tmpl w:val="2494C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510F9B"/>
    <w:multiLevelType w:val="multilevel"/>
    <w:tmpl w:val="E5941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351DEE"/>
    <w:multiLevelType w:val="multilevel"/>
    <w:tmpl w:val="C5783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D32BAC"/>
    <w:multiLevelType w:val="multilevel"/>
    <w:tmpl w:val="27E28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CF1679"/>
    <w:multiLevelType w:val="multilevel"/>
    <w:tmpl w:val="8B8AA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684319"/>
    <w:multiLevelType w:val="multilevel"/>
    <w:tmpl w:val="8F52C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A132F3"/>
    <w:multiLevelType w:val="multilevel"/>
    <w:tmpl w:val="AFA4A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A66CA8"/>
    <w:multiLevelType w:val="multilevel"/>
    <w:tmpl w:val="77B00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B663B8"/>
    <w:multiLevelType w:val="multilevel"/>
    <w:tmpl w:val="C21AE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ED68F0"/>
    <w:multiLevelType w:val="multilevel"/>
    <w:tmpl w:val="0D1C6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650237"/>
    <w:multiLevelType w:val="multilevel"/>
    <w:tmpl w:val="2BB66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001D39"/>
    <w:multiLevelType w:val="multilevel"/>
    <w:tmpl w:val="7B3AE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C965B9"/>
    <w:multiLevelType w:val="multilevel"/>
    <w:tmpl w:val="79288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605EC8"/>
    <w:multiLevelType w:val="multilevel"/>
    <w:tmpl w:val="EE18C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2A7EA6"/>
    <w:multiLevelType w:val="multilevel"/>
    <w:tmpl w:val="D4765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C95632"/>
    <w:multiLevelType w:val="multilevel"/>
    <w:tmpl w:val="15782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8E57836"/>
    <w:multiLevelType w:val="multilevel"/>
    <w:tmpl w:val="0C428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11"/>
  </w:num>
  <w:num w:numId="2" w16cid:durableId="1452941838">
    <w:abstractNumId w:val="6"/>
  </w:num>
  <w:num w:numId="3" w16cid:durableId="669867595">
    <w:abstractNumId w:val="8"/>
  </w:num>
  <w:num w:numId="4" w16cid:durableId="1981954689">
    <w:abstractNumId w:val="5"/>
  </w:num>
  <w:num w:numId="5" w16cid:durableId="801776822">
    <w:abstractNumId w:val="9"/>
  </w:num>
  <w:num w:numId="6" w16cid:durableId="920135924">
    <w:abstractNumId w:val="12"/>
  </w:num>
  <w:num w:numId="7" w16cid:durableId="1589343496">
    <w:abstractNumId w:val="18"/>
  </w:num>
  <w:num w:numId="8" w16cid:durableId="276984619">
    <w:abstractNumId w:val="10"/>
  </w:num>
  <w:num w:numId="9" w16cid:durableId="728185308">
    <w:abstractNumId w:val="4"/>
  </w:num>
  <w:num w:numId="10" w16cid:durableId="1989358283">
    <w:abstractNumId w:val="0"/>
  </w:num>
  <w:num w:numId="11" w16cid:durableId="1682508991">
    <w:abstractNumId w:val="16"/>
  </w:num>
  <w:num w:numId="12" w16cid:durableId="1396196915">
    <w:abstractNumId w:val="14"/>
  </w:num>
  <w:num w:numId="13" w16cid:durableId="1624843848">
    <w:abstractNumId w:val="17"/>
  </w:num>
  <w:num w:numId="14" w16cid:durableId="194082897">
    <w:abstractNumId w:val="13"/>
  </w:num>
  <w:num w:numId="15" w16cid:durableId="1540900531">
    <w:abstractNumId w:val="2"/>
  </w:num>
  <w:num w:numId="16" w16cid:durableId="635188129">
    <w:abstractNumId w:val="1"/>
  </w:num>
  <w:num w:numId="17" w16cid:durableId="420755590">
    <w:abstractNumId w:val="3"/>
  </w:num>
  <w:num w:numId="18" w16cid:durableId="980353361">
    <w:abstractNumId w:val="15"/>
  </w:num>
  <w:num w:numId="19" w16cid:durableId="4474352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D2F"/>
    <w:rsid w:val="00024A97"/>
    <w:rsid w:val="00050C30"/>
    <w:rsid w:val="000A3CE9"/>
    <w:rsid w:val="000C285E"/>
    <w:rsid w:val="000D675F"/>
    <w:rsid w:val="000E186D"/>
    <w:rsid w:val="00124C52"/>
    <w:rsid w:val="00136CBC"/>
    <w:rsid w:val="00193E46"/>
    <w:rsid w:val="002246DE"/>
    <w:rsid w:val="00227EAA"/>
    <w:rsid w:val="0029453C"/>
    <w:rsid w:val="00313859"/>
    <w:rsid w:val="003A227C"/>
    <w:rsid w:val="003C255B"/>
    <w:rsid w:val="003D025F"/>
    <w:rsid w:val="00456FEF"/>
    <w:rsid w:val="00461B7D"/>
    <w:rsid w:val="00472E2F"/>
    <w:rsid w:val="004D3258"/>
    <w:rsid w:val="004E0E78"/>
    <w:rsid w:val="004F2C3F"/>
    <w:rsid w:val="004F3D2F"/>
    <w:rsid w:val="0050115E"/>
    <w:rsid w:val="00657808"/>
    <w:rsid w:val="00675063"/>
    <w:rsid w:val="00797D13"/>
    <w:rsid w:val="007B5745"/>
    <w:rsid w:val="007E1463"/>
    <w:rsid w:val="0080414F"/>
    <w:rsid w:val="008057E1"/>
    <w:rsid w:val="0083238E"/>
    <w:rsid w:val="0083247E"/>
    <w:rsid w:val="008D439D"/>
    <w:rsid w:val="00A93DA0"/>
    <w:rsid w:val="00A95EF3"/>
    <w:rsid w:val="00A9773E"/>
    <w:rsid w:val="00AA1082"/>
    <w:rsid w:val="00B10717"/>
    <w:rsid w:val="00B118C9"/>
    <w:rsid w:val="00B66532"/>
    <w:rsid w:val="00B90F31"/>
    <w:rsid w:val="00BE1BCA"/>
    <w:rsid w:val="00BE7A2A"/>
    <w:rsid w:val="00C65A25"/>
    <w:rsid w:val="00C669A3"/>
    <w:rsid w:val="00CA3E33"/>
    <w:rsid w:val="00D139FF"/>
    <w:rsid w:val="00D15699"/>
    <w:rsid w:val="00D34438"/>
    <w:rsid w:val="00DC29EF"/>
    <w:rsid w:val="00DF6F94"/>
    <w:rsid w:val="00E11403"/>
    <w:rsid w:val="00E91859"/>
    <w:rsid w:val="00ED4D6C"/>
    <w:rsid w:val="00F56DD7"/>
    <w:rsid w:val="00F803C9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F6ABEA"/>
  <w15:chartTrackingRefBased/>
  <w15:docId w15:val="{E96764A8-B3C7-4FE5-BE6F-132B1CC39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0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2026-07-14T08:53:00Z</dcterms:created>
  <dcterms:modified xsi:type="dcterms:W3CDTF">2026-07-14T08:53:00Z</dcterms:modified>
</cp:coreProperties>
</file>