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2C42D" w14:textId="77777777" w:rsidR="00CB5336" w:rsidRPr="00CB5336" w:rsidRDefault="00CB5336" w:rsidP="00CB5336">
      <w:pPr>
        <w:jc w:val="left"/>
      </w:pPr>
      <w:r w:rsidRPr="00CB5336">
        <w:t>Руководителю [Наименование организации-оператора]</w:t>
      </w:r>
      <w:r w:rsidRPr="00CB5336">
        <w:br/>
        <w:t>Адрес: [Индекс, адрес оператора]</w:t>
      </w:r>
    </w:p>
    <w:p w14:paraId="336C9CAF" w14:textId="77777777" w:rsidR="00CB5336" w:rsidRPr="00CB5336" w:rsidRDefault="00CB5336" w:rsidP="00CB5336">
      <w:pPr>
        <w:jc w:val="left"/>
      </w:pPr>
      <w:r w:rsidRPr="00CB5336">
        <w:rPr>
          <w:b/>
          <w:bCs/>
        </w:rPr>
        <w:t>Заявитель:</w:t>
      </w:r>
      <w:r w:rsidRPr="00CB5336">
        <w:t xml:space="preserve"> [Фамилия, Имя, Отчество]</w:t>
      </w:r>
      <w:r w:rsidRPr="00CB5336">
        <w:br/>
        <w:t>Паспортные данные: [серия, номер, кем и когда выдан]</w:t>
      </w:r>
      <w:r w:rsidRPr="00CB5336">
        <w:br/>
        <w:t>Адрес регистрации: [адрес проживания или регистрации]</w:t>
      </w:r>
      <w:r w:rsidRPr="00CB5336">
        <w:br/>
        <w:t>Телефон: [номер телефона]</w:t>
      </w:r>
      <w:r w:rsidRPr="00CB5336">
        <w:br/>
        <w:t xml:space="preserve">Электронная почта: [адрес </w:t>
      </w:r>
      <w:proofErr w:type="spellStart"/>
      <w:r w:rsidRPr="00CB5336">
        <w:t>e-mail</w:t>
      </w:r>
      <w:proofErr w:type="spellEnd"/>
      <w:r w:rsidRPr="00CB5336">
        <w:t>]</w:t>
      </w:r>
    </w:p>
    <w:p w14:paraId="68C3BC99" w14:textId="77777777" w:rsidR="00CB5336" w:rsidRPr="00CB5336" w:rsidRDefault="00CB5336" w:rsidP="00CB5336">
      <w:pPr>
        <w:jc w:val="center"/>
        <w:rPr>
          <w:b/>
          <w:bCs/>
        </w:rPr>
      </w:pPr>
      <w:r w:rsidRPr="00CB5336">
        <w:rPr>
          <w:b/>
          <w:bCs/>
        </w:rPr>
        <w:t>Заявление</w:t>
      </w:r>
      <w:r w:rsidRPr="00CB5336">
        <w:rPr>
          <w:b/>
          <w:bCs/>
        </w:rPr>
        <w:br/>
        <w:t>об отзыве согласия на обработку персональных данных</w:t>
      </w:r>
    </w:p>
    <w:p w14:paraId="38273507" w14:textId="77777777" w:rsidR="00CB5336" w:rsidRPr="00CB5336" w:rsidRDefault="00CB5336" w:rsidP="00CB5336">
      <w:r w:rsidRPr="00CB5336">
        <w:t>Ранее между мною, [Фамилия, Имя, Отчество], и [Наименование организации] было оформлено согласие на обработку моих персональных данных (в рамках договора № [номер] от «__» ________ 20__ г. / при регистрации на сайте / при участии в программе лояльности).</w:t>
      </w:r>
    </w:p>
    <w:p w14:paraId="532A1DDE" w14:textId="77777777" w:rsidR="00CB5336" w:rsidRPr="00CB5336" w:rsidRDefault="00CB5336" w:rsidP="00CB5336">
      <w:r w:rsidRPr="00CB5336">
        <w:t>На основании части 2 статьи 9 Федерального закона от 27.07.2006 № 152-ФЗ «О персональных данных» я отзываю свое согласие на обработку моих персональных данных с момента получения настоящего заявления.</w:t>
      </w:r>
    </w:p>
    <w:p w14:paraId="11C89CB3" w14:textId="77777777" w:rsidR="00CB5336" w:rsidRPr="00CB5336" w:rsidRDefault="00CB5336" w:rsidP="00CB5336">
      <w:r w:rsidRPr="00CB5336">
        <w:t>С момента получения данного отзыва прошу:</w:t>
      </w:r>
    </w:p>
    <w:p w14:paraId="58304AB4" w14:textId="77777777" w:rsidR="00CB5336" w:rsidRPr="00CB5336" w:rsidRDefault="00CB5336" w:rsidP="00CB5336">
      <w:r w:rsidRPr="00CB5336">
        <w:t>1) прекратить обработку моих персональных данных, включая сбор, запись, систематизацию, накопление, хранение, уточнение, использование, передачу (распространение, предоставление, доступ), обезличивание, блокирование и уничтожение;</w:t>
      </w:r>
    </w:p>
    <w:p w14:paraId="4FAEC6C3" w14:textId="77777777" w:rsidR="00CB5336" w:rsidRPr="00CB5336" w:rsidRDefault="00CB5336" w:rsidP="00CB5336">
      <w:r w:rsidRPr="00CB5336">
        <w:t>2) исключить мои контактные данные (номер телефона, адрес электронной почты) из любых информационных и рекламных рассылок, а также из баз обзвона;</w:t>
      </w:r>
    </w:p>
    <w:p w14:paraId="7F0C0BD7" w14:textId="77777777" w:rsidR="00CB5336" w:rsidRPr="00CB5336" w:rsidRDefault="00CB5336" w:rsidP="00CB5336">
      <w:r w:rsidRPr="00CB5336">
        <w:t>3) уничтожить мои персональные данные в срок, не превышающий 10 рабочих дней с даты получения настоящего отзыва, в соответствии с частью 5 статьи 21 Федерального закона № 152-ФЗ;</w:t>
      </w:r>
    </w:p>
    <w:p w14:paraId="0C2F319E" w14:textId="77777777" w:rsidR="00CB5336" w:rsidRPr="00CB5336" w:rsidRDefault="00CB5336" w:rsidP="00CB5336">
      <w:r w:rsidRPr="00CB5336">
        <w:t>4) направить в мой адрес письменное подтверждение о прекращении обработки и уничтожении персональных данных.</w:t>
      </w:r>
    </w:p>
    <w:p w14:paraId="098F2D47" w14:textId="77777777" w:rsidR="00CB5336" w:rsidRPr="00CB5336" w:rsidRDefault="00CB5336" w:rsidP="00CB5336">
      <w:r w:rsidRPr="00CB5336">
        <w:t>Уведомляю, что продолжение использования моих персональных данных после получения данного заявления создает состав административного правонарушения, предусмотренного статьей 13.11 Кодекса РФ об административных правонарушениях.</w:t>
      </w:r>
    </w:p>
    <w:p w14:paraId="54C8BD15" w14:textId="77777777" w:rsidR="00CB5336" w:rsidRPr="00CB5336" w:rsidRDefault="00CB5336" w:rsidP="00CB5336">
      <w:r w:rsidRPr="00CB5336">
        <w:t>«__» ________ 20__ г.</w:t>
      </w:r>
    </w:p>
    <w:p w14:paraId="340AA2A0" w14:textId="77777777" w:rsidR="00CB5336" w:rsidRPr="00CB5336" w:rsidRDefault="00CB5336" w:rsidP="00CB5336">
      <w:r w:rsidRPr="00CB5336">
        <w:t>________________ / [Фамилия И.О.]</w:t>
      </w:r>
    </w:p>
    <w:p w14:paraId="0C96273E" w14:textId="5B885FE2" w:rsidR="0083247E" w:rsidRPr="00CB5336" w:rsidRDefault="0083247E" w:rsidP="00CB5336"/>
    <w:sectPr w:rsidR="0083247E" w:rsidRPr="00CB5336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95C1" w14:textId="77777777" w:rsidR="00AD51C3" w:rsidRDefault="00AD51C3" w:rsidP="00AA1082">
      <w:pPr>
        <w:spacing w:after="0" w:line="240" w:lineRule="auto"/>
      </w:pPr>
      <w:r>
        <w:separator/>
      </w:r>
    </w:p>
  </w:endnote>
  <w:endnote w:type="continuationSeparator" w:id="0">
    <w:p w14:paraId="05A4B74D" w14:textId="77777777" w:rsidR="00AD51C3" w:rsidRDefault="00AD51C3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6B32D" w14:textId="77777777" w:rsidR="00AD51C3" w:rsidRDefault="00AD51C3" w:rsidP="00AA1082">
      <w:pPr>
        <w:spacing w:after="0" w:line="240" w:lineRule="auto"/>
      </w:pPr>
      <w:r>
        <w:separator/>
      </w:r>
    </w:p>
  </w:footnote>
  <w:footnote w:type="continuationSeparator" w:id="0">
    <w:p w14:paraId="00445552" w14:textId="77777777" w:rsidR="00AD51C3" w:rsidRDefault="00AD51C3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25FDD"/>
    <w:rsid w:val="003C1E0A"/>
    <w:rsid w:val="003D025F"/>
    <w:rsid w:val="003D3353"/>
    <w:rsid w:val="00415D01"/>
    <w:rsid w:val="00456FEF"/>
    <w:rsid w:val="00461B7D"/>
    <w:rsid w:val="00472E2F"/>
    <w:rsid w:val="00496319"/>
    <w:rsid w:val="004F2C3F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3038"/>
    <w:rsid w:val="00796357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D51C3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B5336"/>
    <w:rsid w:val="00CD35ED"/>
    <w:rsid w:val="00D0255E"/>
    <w:rsid w:val="00D03191"/>
    <w:rsid w:val="00D139FF"/>
    <w:rsid w:val="00D15699"/>
    <w:rsid w:val="00D670B5"/>
    <w:rsid w:val="00D76008"/>
    <w:rsid w:val="00D91AF0"/>
    <w:rsid w:val="00DB547F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2026-08-23T19:19:00Z</dcterms:created>
  <dcterms:modified xsi:type="dcterms:W3CDTF">2026-08-23T19:19:00Z</dcterms:modified>
</cp:coreProperties>
</file>