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DC8EA" w14:textId="77777777" w:rsidR="005975BD" w:rsidRPr="005975BD" w:rsidRDefault="005975BD" w:rsidP="005975BD">
      <w:pPr>
        <w:jc w:val="left"/>
      </w:pPr>
      <w:r w:rsidRPr="005975BD">
        <w:t>В Руководящий орган Управления Роскомнадзора</w:t>
      </w:r>
      <w:r w:rsidRPr="005975BD">
        <w:br/>
        <w:t>по [Наименование субъекта РФ]</w:t>
      </w:r>
      <w:r w:rsidRPr="005975BD">
        <w:br/>
        <w:t>Адрес: [Индекс, адрес управления]</w:t>
      </w:r>
    </w:p>
    <w:p w14:paraId="23719519" w14:textId="77777777" w:rsidR="005975BD" w:rsidRPr="005975BD" w:rsidRDefault="005975BD" w:rsidP="005975BD">
      <w:pPr>
        <w:jc w:val="left"/>
      </w:pPr>
      <w:r w:rsidRPr="005975BD">
        <w:rPr>
          <w:b/>
          <w:bCs/>
        </w:rPr>
        <w:t>(Оператор):</w:t>
      </w:r>
      <w:r w:rsidRPr="005975BD">
        <w:t xml:space="preserve"> [Наименование ООО / ИП / ФИО]</w:t>
      </w:r>
      <w:r w:rsidRPr="005975BD">
        <w:br/>
        <w:t>ОГРН/ОГРНИП: [Номер]</w:t>
      </w:r>
      <w:r w:rsidRPr="005975BD">
        <w:br/>
        <w:t>ИНН: [Номер]</w:t>
      </w:r>
      <w:r w:rsidRPr="005975BD">
        <w:br/>
        <w:t>Адрес: [Юридический и фактический адрес]</w:t>
      </w:r>
      <w:r w:rsidRPr="005975BD">
        <w:br/>
        <w:t>Телефон: [Номер телефона]</w:t>
      </w:r>
      <w:r w:rsidRPr="005975BD">
        <w:br/>
        <w:t>Электронная почта: [Адрес электронной почты]</w:t>
      </w:r>
    </w:p>
    <w:p w14:paraId="57719C9F" w14:textId="77777777" w:rsidR="005975BD" w:rsidRPr="005975BD" w:rsidRDefault="005975BD" w:rsidP="005975BD">
      <w:pPr>
        <w:jc w:val="left"/>
      </w:pPr>
      <w:r w:rsidRPr="005975BD">
        <w:t>Исх. № [Номер] от «__» ________ 20__ г.</w:t>
      </w:r>
      <w:r w:rsidRPr="005975BD">
        <w:br/>
        <w:t>На № [Номер запроса] от «__» ________ 20__ г.</w:t>
      </w:r>
    </w:p>
    <w:p w14:paraId="3C9276F9" w14:textId="77777777" w:rsidR="005975BD" w:rsidRPr="005975BD" w:rsidRDefault="005975BD" w:rsidP="005975BD">
      <w:pPr>
        <w:jc w:val="center"/>
        <w:rPr>
          <w:b/>
          <w:bCs/>
        </w:rPr>
      </w:pPr>
      <w:r w:rsidRPr="005975BD">
        <w:rPr>
          <w:b/>
          <w:bCs/>
        </w:rPr>
        <w:t>Ответ на запрос о предоставлении информации и документов</w:t>
      </w:r>
    </w:p>
    <w:p w14:paraId="59EB07EC" w14:textId="77777777" w:rsidR="005975BD" w:rsidRPr="005975BD" w:rsidRDefault="005975BD" w:rsidP="005975BD">
      <w:r w:rsidRPr="005975BD">
        <w:t>В ответ на ваш запрос от «__» ________ 20__ г. № [Номер] относительно обработки персональных данных в [Наименование организации / у ИП] сообщаем следующее.</w:t>
      </w:r>
    </w:p>
    <w:p w14:paraId="289BBDEE" w14:textId="77777777" w:rsidR="005975BD" w:rsidRPr="005975BD" w:rsidRDefault="005975BD" w:rsidP="005975BD">
      <w:r w:rsidRPr="005975BD">
        <w:t>Оператор осуществляет обработку персональных данных в строгом соответствии с требованиями Федерального закона от 27.07.2006 № 152-ФЗ «О персональных данных» и иных нормативных правовых актов Российской Федерации.</w:t>
      </w:r>
    </w:p>
    <w:p w14:paraId="79D21B17" w14:textId="77777777" w:rsidR="005975BD" w:rsidRPr="005975BD" w:rsidRDefault="005975BD" w:rsidP="005975BD">
      <w:r w:rsidRPr="005975BD">
        <w:t>Относительно вопросов, указанных в запросе, поясняем следующее:</w:t>
      </w:r>
    </w:p>
    <w:p w14:paraId="0C663413" w14:textId="77777777" w:rsidR="005975BD" w:rsidRPr="005975BD" w:rsidRDefault="005975BD" w:rsidP="005975BD">
      <w:r w:rsidRPr="005975BD">
        <w:t>1. По вопросу правовых оснований обработки персональных данных: обработка персональных данных субъектов осуществляется на основании [указать основания: согласия субъектов, исполнение договора, выполнение функций, возложенных законодательством РФ].</w:t>
      </w:r>
    </w:p>
    <w:p w14:paraId="47E873F9" w14:textId="77777777" w:rsidR="005975BD" w:rsidRPr="005975BD" w:rsidRDefault="005975BD" w:rsidP="005975BD">
      <w:r w:rsidRPr="005975BD">
        <w:t>2. По вопросу соблюдения локальных актов: в организации утверждена и действует Политика в отношении обработки персональных данных (приказ от «__» ________ 20__ г. № [Номер]). Доступ к указанному документу обеспечен неограниченному кругу лиц путем его размещения по адресу: [ссылка на сайт в сети Интернет / место ознакомления в офисе].</w:t>
      </w:r>
    </w:p>
    <w:p w14:paraId="3BB604B4" w14:textId="77777777" w:rsidR="005975BD" w:rsidRPr="005975BD" w:rsidRDefault="005975BD" w:rsidP="005975BD">
      <w:r w:rsidRPr="005975BD">
        <w:t>3. По вопросу мер по обеспечению безопасности персональных данных: оператором приняты необходимые правовые, организационные и технические меры для защиты персональных данных от неправомерного или случайного доступа. Назначен ответственный за организацию обработки персональных данных (приказ от «__» ________ 20__ г. № [Номер]), утверждены правила доступа к базам данных.</w:t>
      </w:r>
    </w:p>
    <w:p w14:paraId="50DF40C9" w14:textId="77777777" w:rsidR="005975BD" w:rsidRPr="005975BD" w:rsidRDefault="005975BD" w:rsidP="005975BD">
      <w:r w:rsidRPr="005975BD">
        <w:t>4. По вопросу [указать иной вопрос из запроса]: [дать исчерпывающий и мотивированный ответ с ссылками на нормы права и внутренние документы].</w:t>
      </w:r>
    </w:p>
    <w:p w14:paraId="1FC53F3B" w14:textId="77777777" w:rsidR="005975BD" w:rsidRPr="005975BD" w:rsidRDefault="005975BD" w:rsidP="005975BD">
      <w:r w:rsidRPr="005975BD">
        <w:t>В подтверждение изложенных сведений к настоящему ответу прилагаются копии запрашиваемых документов.</w:t>
      </w:r>
    </w:p>
    <w:p w14:paraId="6D177699" w14:textId="77777777" w:rsidR="005975BD" w:rsidRPr="005975BD" w:rsidRDefault="005975BD" w:rsidP="005975BD">
      <w:r w:rsidRPr="005975BD">
        <w:t>Приложения:</w:t>
      </w:r>
    </w:p>
    <w:p w14:paraId="382DC651" w14:textId="77777777" w:rsidR="005975BD" w:rsidRPr="005975BD" w:rsidRDefault="005975BD">
      <w:pPr>
        <w:numPr>
          <w:ilvl w:val="0"/>
          <w:numId w:val="1"/>
        </w:numPr>
      </w:pPr>
      <w:r w:rsidRPr="005975BD">
        <w:t>копия локального акта, определяющего политику оператора в отношении обработки персональных данных, на [число] л. в 1 экз.;</w:t>
      </w:r>
    </w:p>
    <w:p w14:paraId="4F1DD948" w14:textId="77777777" w:rsidR="005975BD" w:rsidRPr="005975BD" w:rsidRDefault="005975BD">
      <w:pPr>
        <w:numPr>
          <w:ilvl w:val="0"/>
          <w:numId w:val="1"/>
        </w:numPr>
      </w:pPr>
      <w:r w:rsidRPr="005975BD">
        <w:lastRenderedPageBreak/>
        <w:t>копия приказа о назначении ответственного лица за обработку персональных данных на [число] л. в 1 экз.;</w:t>
      </w:r>
    </w:p>
    <w:p w14:paraId="4725806A" w14:textId="77777777" w:rsidR="005975BD" w:rsidRPr="005975BD" w:rsidRDefault="005975BD">
      <w:pPr>
        <w:numPr>
          <w:ilvl w:val="0"/>
          <w:numId w:val="1"/>
        </w:numPr>
      </w:pPr>
      <w:r w:rsidRPr="005975BD">
        <w:t>копии форм согласий на обработку персональных данных на [число] л. в 1 экз.;</w:t>
      </w:r>
    </w:p>
    <w:p w14:paraId="04BC3382" w14:textId="77777777" w:rsidR="005975BD" w:rsidRPr="005975BD" w:rsidRDefault="005975BD">
      <w:pPr>
        <w:numPr>
          <w:ilvl w:val="0"/>
          <w:numId w:val="1"/>
        </w:numPr>
      </w:pPr>
      <w:r w:rsidRPr="005975BD">
        <w:t>[иные документы, затребованные ведомством] на [число] л. в 1 экз.</w:t>
      </w:r>
    </w:p>
    <w:p w14:paraId="4310C344" w14:textId="77777777" w:rsidR="005975BD" w:rsidRPr="005975BD" w:rsidRDefault="005975BD" w:rsidP="005975BD">
      <w:r w:rsidRPr="005975BD">
        <w:t>[Наименование должности руководителя]</w:t>
      </w:r>
    </w:p>
    <w:p w14:paraId="751FD4A7" w14:textId="77777777" w:rsidR="005975BD" w:rsidRPr="005975BD" w:rsidRDefault="005975BD" w:rsidP="005975BD">
      <w:r w:rsidRPr="005975BD">
        <w:t>________________ / [Фамилия И.О.]</w:t>
      </w:r>
    </w:p>
    <w:p w14:paraId="0C96273E" w14:textId="5B885FE2" w:rsidR="0083247E" w:rsidRPr="005975BD" w:rsidRDefault="0083247E" w:rsidP="005975BD"/>
    <w:sectPr w:rsidR="0083247E" w:rsidRPr="005975BD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0A4EF" w14:textId="77777777" w:rsidR="00CC7754" w:rsidRDefault="00CC7754" w:rsidP="00AA1082">
      <w:pPr>
        <w:spacing w:after="0" w:line="240" w:lineRule="auto"/>
      </w:pPr>
      <w:r>
        <w:separator/>
      </w:r>
    </w:p>
  </w:endnote>
  <w:endnote w:type="continuationSeparator" w:id="0">
    <w:p w14:paraId="5338BA9C" w14:textId="77777777" w:rsidR="00CC7754" w:rsidRDefault="00CC7754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8E5A2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647E3EE2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519AE" w14:textId="77777777" w:rsidR="00CC7754" w:rsidRDefault="00CC7754" w:rsidP="00AA1082">
      <w:pPr>
        <w:spacing w:after="0" w:line="240" w:lineRule="auto"/>
      </w:pPr>
      <w:r>
        <w:separator/>
      </w:r>
    </w:p>
  </w:footnote>
  <w:footnote w:type="continuationSeparator" w:id="0">
    <w:p w14:paraId="786BACF3" w14:textId="77777777" w:rsidR="00CC7754" w:rsidRDefault="00CC7754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1BA330B1" w14:textId="77777777" w:rsidTr="004F2C3F">
      <w:tc>
        <w:tcPr>
          <w:tcW w:w="988" w:type="dxa"/>
        </w:tcPr>
        <w:p w14:paraId="2C00DEEF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8753F95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0514F8EB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109E1548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5E8FBF5B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F56EF"/>
    <w:multiLevelType w:val="multilevel"/>
    <w:tmpl w:val="B74E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064466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F9"/>
    <w:rsid w:val="00046E3C"/>
    <w:rsid w:val="00050C30"/>
    <w:rsid w:val="000C285E"/>
    <w:rsid w:val="000D675F"/>
    <w:rsid w:val="000E186D"/>
    <w:rsid w:val="00110694"/>
    <w:rsid w:val="001134CC"/>
    <w:rsid w:val="00124C52"/>
    <w:rsid w:val="00136CBC"/>
    <w:rsid w:val="001E0377"/>
    <w:rsid w:val="002246DE"/>
    <w:rsid w:val="00227EAA"/>
    <w:rsid w:val="002337F8"/>
    <w:rsid w:val="00262D34"/>
    <w:rsid w:val="0029453C"/>
    <w:rsid w:val="002C49A2"/>
    <w:rsid w:val="002E72FD"/>
    <w:rsid w:val="00313859"/>
    <w:rsid w:val="00325FDD"/>
    <w:rsid w:val="003C1E0A"/>
    <w:rsid w:val="003D025F"/>
    <w:rsid w:val="003D3353"/>
    <w:rsid w:val="00415D01"/>
    <w:rsid w:val="00456FEF"/>
    <w:rsid w:val="00461B7D"/>
    <w:rsid w:val="00472E2F"/>
    <w:rsid w:val="00496319"/>
    <w:rsid w:val="004F2C3F"/>
    <w:rsid w:val="005975BD"/>
    <w:rsid w:val="005A0FD9"/>
    <w:rsid w:val="005C4260"/>
    <w:rsid w:val="005D164E"/>
    <w:rsid w:val="005E5BD6"/>
    <w:rsid w:val="00614014"/>
    <w:rsid w:val="00657808"/>
    <w:rsid w:val="00675063"/>
    <w:rsid w:val="006B4B8D"/>
    <w:rsid w:val="007129F9"/>
    <w:rsid w:val="00763038"/>
    <w:rsid w:val="00796357"/>
    <w:rsid w:val="007C21A6"/>
    <w:rsid w:val="007E1463"/>
    <w:rsid w:val="0080471F"/>
    <w:rsid w:val="008057E1"/>
    <w:rsid w:val="00817731"/>
    <w:rsid w:val="0083238E"/>
    <w:rsid w:val="0083247E"/>
    <w:rsid w:val="00851E79"/>
    <w:rsid w:val="008B7FBC"/>
    <w:rsid w:val="008D439D"/>
    <w:rsid w:val="00901596"/>
    <w:rsid w:val="00902D2C"/>
    <w:rsid w:val="00911C81"/>
    <w:rsid w:val="00981876"/>
    <w:rsid w:val="00A50AB7"/>
    <w:rsid w:val="00A65771"/>
    <w:rsid w:val="00A665AD"/>
    <w:rsid w:val="00A95EF3"/>
    <w:rsid w:val="00A9773E"/>
    <w:rsid w:val="00AA026D"/>
    <w:rsid w:val="00AA1082"/>
    <w:rsid w:val="00AD0422"/>
    <w:rsid w:val="00AF633A"/>
    <w:rsid w:val="00B10717"/>
    <w:rsid w:val="00B35316"/>
    <w:rsid w:val="00B44567"/>
    <w:rsid w:val="00B51C05"/>
    <w:rsid w:val="00B612B5"/>
    <w:rsid w:val="00B66532"/>
    <w:rsid w:val="00B67013"/>
    <w:rsid w:val="00B70018"/>
    <w:rsid w:val="00B70196"/>
    <w:rsid w:val="00B90F31"/>
    <w:rsid w:val="00B95C31"/>
    <w:rsid w:val="00BC6477"/>
    <w:rsid w:val="00BE1BCA"/>
    <w:rsid w:val="00C669A3"/>
    <w:rsid w:val="00C90091"/>
    <w:rsid w:val="00C916CE"/>
    <w:rsid w:val="00CA3E33"/>
    <w:rsid w:val="00CB5336"/>
    <w:rsid w:val="00CC7754"/>
    <w:rsid w:val="00CD35ED"/>
    <w:rsid w:val="00D0255E"/>
    <w:rsid w:val="00D03191"/>
    <w:rsid w:val="00D139FF"/>
    <w:rsid w:val="00D15699"/>
    <w:rsid w:val="00D670B5"/>
    <w:rsid w:val="00D76008"/>
    <w:rsid w:val="00D91AF0"/>
    <w:rsid w:val="00DB547F"/>
    <w:rsid w:val="00DC29EF"/>
    <w:rsid w:val="00DF693F"/>
    <w:rsid w:val="00DF6F94"/>
    <w:rsid w:val="00E11403"/>
    <w:rsid w:val="00E27EE6"/>
    <w:rsid w:val="00E6623A"/>
    <w:rsid w:val="00E91859"/>
    <w:rsid w:val="00EB1B82"/>
    <w:rsid w:val="00EE6436"/>
    <w:rsid w:val="00EF50E6"/>
    <w:rsid w:val="00F33670"/>
    <w:rsid w:val="00F47759"/>
    <w:rsid w:val="00F56DD7"/>
    <w:rsid w:val="00F803C9"/>
    <w:rsid w:val="00FB315C"/>
    <w:rsid w:val="00FC6645"/>
    <w:rsid w:val="00FD20A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400D96"/>
  <w15:chartTrackingRefBased/>
  <w15:docId w15:val="{BBCDB86C-54CD-4307-A184-E0759422F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%20V\Documents\&#1053;&#1072;&#1089;&#1090;&#1088;&#1072;&#1080;&#1074;&#1072;&#1077;&#1084;&#1099;&#1077;%20&#1096;&#1072;&#1073;&#1083;&#1086;&#1085;&#1099;%20Office\&#1064;&#1040;&#1041;&#1051;&#1054;&#1053;%20&#1070;&#1056;&#1044;&#1054;&#1050;&#1059;&#1052;&#1045;&#1053;&#1058;&#1040;%20&#1053;&#1040;%20&#1057;&#1040;&#104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ЮРДОКУМЕНТА НА САЙТ.dotx</Template>
  <TotalTime>1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 V</dc:creator>
  <cp:keywords>Типовой шаблон (образец) документа</cp:keywords>
  <dc:description/>
  <cp:lastModifiedBy>Evgeniy Mister</cp:lastModifiedBy>
  <cp:revision>2</cp:revision>
  <dcterms:created xsi:type="dcterms:W3CDTF">2026-08-23T19:22:00Z</dcterms:created>
  <dcterms:modified xsi:type="dcterms:W3CDTF">2026-08-23T19:22:00Z</dcterms:modified>
</cp:coreProperties>
</file>