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C844" w14:textId="77777777" w:rsidR="00797D13" w:rsidRPr="00797D13" w:rsidRDefault="00797D13" w:rsidP="00797D13">
      <w:pPr>
        <w:jc w:val="left"/>
      </w:pPr>
      <w:r w:rsidRPr="00797D13">
        <w:t>Кому: [ФИО потребителя]</w:t>
      </w:r>
      <w:r w:rsidRPr="00797D13">
        <w:br/>
        <w:t>Адрес: [адрес для почтовых отправлений]</w:t>
      </w:r>
    </w:p>
    <w:p w14:paraId="6708CAAB" w14:textId="77777777" w:rsidR="00797D13" w:rsidRPr="00797D13" w:rsidRDefault="00797D13" w:rsidP="00797D13">
      <w:pPr>
        <w:jc w:val="left"/>
      </w:pPr>
      <w:r w:rsidRPr="00797D13">
        <w:rPr>
          <w:b/>
          <w:bCs/>
        </w:rPr>
        <w:t>Отправитель:</w:t>
      </w:r>
      <w:r w:rsidRPr="00797D13">
        <w:t xml:space="preserve"> [Наименование салона или ИП]</w:t>
      </w:r>
      <w:r w:rsidRPr="00797D13">
        <w:br/>
        <w:t>Адрес: [адрес места нахождения]</w:t>
      </w:r>
      <w:r w:rsidRPr="00797D13">
        <w:br/>
        <w:t>Телефон: [номер телефона]</w:t>
      </w:r>
      <w:r w:rsidRPr="00797D13">
        <w:br/>
        <w:t>Электронная почта: [адрес электронной почты]</w:t>
      </w:r>
    </w:p>
    <w:p w14:paraId="5753E699" w14:textId="77777777" w:rsidR="00797D13" w:rsidRPr="00797D13" w:rsidRDefault="00797D13" w:rsidP="00797D13">
      <w:pPr>
        <w:jc w:val="center"/>
        <w:rPr>
          <w:b/>
          <w:bCs/>
        </w:rPr>
      </w:pPr>
      <w:r w:rsidRPr="00797D13">
        <w:rPr>
          <w:b/>
          <w:bCs/>
        </w:rPr>
        <w:t>Ответ на претензию</w:t>
      </w:r>
    </w:p>
    <w:p w14:paraId="48C26BAD" w14:textId="77777777" w:rsidR="00797D13" w:rsidRPr="00797D13" w:rsidRDefault="00797D13" w:rsidP="00797D13">
      <w:r w:rsidRPr="00797D13">
        <w:t>Уважаемый(</w:t>
      </w:r>
      <w:proofErr w:type="spellStart"/>
      <w:r w:rsidRPr="00797D13">
        <w:t>ая</w:t>
      </w:r>
      <w:proofErr w:type="spellEnd"/>
      <w:r w:rsidRPr="00797D13">
        <w:t>) [Имя Отчество клиента]!</w:t>
      </w:r>
    </w:p>
    <w:p w14:paraId="65A99B7F" w14:textId="77777777" w:rsidR="00797D13" w:rsidRPr="00797D13" w:rsidRDefault="00797D13" w:rsidP="00797D13">
      <w:r w:rsidRPr="00797D13">
        <w:t>Мы получили вашу претензию от «__» ________ 20__ г., в которой вы выражаете недовольство качеством оказанной услуги [название услуги, например, окрашивание волос] и требуете [суть требования: возврат денег, выплата компенсации].</w:t>
      </w:r>
    </w:p>
    <w:p w14:paraId="36BF3433" w14:textId="77777777" w:rsidR="00797D13" w:rsidRPr="00797D13" w:rsidRDefault="00797D13" w:rsidP="00797D13">
      <w:r w:rsidRPr="00797D13">
        <w:t>Сообщаем вам, что «__» ________ 20__ г. специалистом нашего салона была оказана услуга [название]. Перед началом процедуры мастер провел консультацию, в ходе которой были согласованы желаемый результат и стоимость работ. Факт оказания услуги подтверждается [чеком, актом, записью в журнале].</w:t>
      </w:r>
    </w:p>
    <w:p w14:paraId="604252EE" w14:textId="77777777" w:rsidR="00797D13" w:rsidRPr="00797D13" w:rsidRDefault="00797D13" w:rsidP="00797D13">
      <w:r w:rsidRPr="00797D13">
        <w:t>В соответствии со статьей 4 Закона РФ «О защите прав потребителей», исполнитель обязан оказать услугу, качество которой соответствует договору. По результатам внутреннего расследования было установлено, что процедура выполнена с соблюдением всех технологических регламентов. Используемые препараты имели действующие сертификаты качества, а мастер обладает необходимой квалификацией.</w:t>
      </w:r>
    </w:p>
    <w:p w14:paraId="6B745C76" w14:textId="77777777" w:rsidR="00797D13" w:rsidRPr="00797D13" w:rsidRDefault="00797D13" w:rsidP="00797D13">
      <w:r w:rsidRPr="00797D13">
        <w:t>Поскольку видимых дефектов работы на момент приемки услуги не зафиксировано, а ваши требования не подтверждены экспертным заключением, мы не находим оснований для удовлетворения претензии в части [указать, в чем отказано].</w:t>
      </w:r>
    </w:p>
    <w:p w14:paraId="6A0BF933" w14:textId="77777777" w:rsidR="00797D13" w:rsidRPr="00797D13" w:rsidRDefault="00797D13" w:rsidP="00797D13">
      <w:r w:rsidRPr="00797D13">
        <w:t>Тем не менее, мы дорожим своей репутацией и в качестве жеста доброй воли готовы предложить вам [вариант: бесплатную корректировку, скидку на следующую процедуру или частичный возврат].</w:t>
      </w:r>
    </w:p>
    <w:p w14:paraId="68640DBD" w14:textId="77777777" w:rsidR="00797D13" w:rsidRPr="00797D13" w:rsidRDefault="00797D13" w:rsidP="00797D13">
      <w:r w:rsidRPr="00797D13">
        <w:t>Просим вас сообщить о вашем решении в течение [количество] рабочих дней.</w:t>
      </w:r>
    </w:p>
    <w:p w14:paraId="6170014C" w14:textId="77777777" w:rsidR="00797D13" w:rsidRPr="00797D13" w:rsidRDefault="00797D13" w:rsidP="00797D13">
      <w:r w:rsidRPr="00797D13">
        <w:t>«__» ________ 20__ г.</w:t>
      </w:r>
    </w:p>
    <w:p w14:paraId="20EEA132" w14:textId="77777777" w:rsidR="00797D13" w:rsidRPr="00797D13" w:rsidRDefault="00797D13" w:rsidP="00797D13">
      <w:r w:rsidRPr="00797D13">
        <w:t>________________ / [Фамилия И.О.]</w:t>
      </w:r>
    </w:p>
    <w:p w14:paraId="12BE712C" w14:textId="7187A188" w:rsidR="0083247E" w:rsidRPr="00797D13" w:rsidRDefault="0083247E" w:rsidP="00797D13"/>
    <w:sectPr w:rsidR="0083247E" w:rsidRPr="00797D13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14106" w14:textId="77777777" w:rsidR="00B154CF" w:rsidRDefault="00B154CF" w:rsidP="00AA1082">
      <w:pPr>
        <w:spacing w:after="0" w:line="240" w:lineRule="auto"/>
      </w:pPr>
      <w:r>
        <w:separator/>
      </w:r>
    </w:p>
  </w:endnote>
  <w:endnote w:type="continuationSeparator" w:id="0">
    <w:p w14:paraId="5C012696" w14:textId="77777777" w:rsidR="00B154CF" w:rsidRDefault="00B154CF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0A226" w14:textId="77777777" w:rsidR="00B154CF" w:rsidRDefault="00B154CF" w:rsidP="00AA1082">
      <w:pPr>
        <w:spacing w:after="0" w:line="240" w:lineRule="auto"/>
      </w:pPr>
      <w:r>
        <w:separator/>
      </w:r>
    </w:p>
  </w:footnote>
  <w:footnote w:type="continuationSeparator" w:id="0">
    <w:p w14:paraId="4B0B660E" w14:textId="77777777" w:rsidR="00B154CF" w:rsidRDefault="00B154CF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7"/>
  </w:num>
  <w:num w:numId="2" w16cid:durableId="1452941838">
    <w:abstractNumId w:val="3"/>
  </w:num>
  <w:num w:numId="3" w16cid:durableId="669867595">
    <w:abstractNumId w:val="4"/>
  </w:num>
  <w:num w:numId="4" w16cid:durableId="1981954689">
    <w:abstractNumId w:val="2"/>
  </w:num>
  <w:num w:numId="5" w16cid:durableId="801776822">
    <w:abstractNumId w:val="5"/>
  </w:num>
  <w:num w:numId="6" w16cid:durableId="920135924">
    <w:abstractNumId w:val="8"/>
  </w:num>
  <w:num w:numId="7" w16cid:durableId="1589343496">
    <w:abstractNumId w:val="10"/>
  </w:num>
  <w:num w:numId="8" w16cid:durableId="276984619">
    <w:abstractNumId w:val="6"/>
  </w:num>
  <w:num w:numId="9" w16cid:durableId="728185308">
    <w:abstractNumId w:val="1"/>
  </w:num>
  <w:num w:numId="10" w16cid:durableId="1989358283">
    <w:abstractNumId w:val="0"/>
  </w:num>
  <w:num w:numId="11" w16cid:durableId="16825089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D3258"/>
    <w:rsid w:val="004F2C3F"/>
    <w:rsid w:val="004F3D2F"/>
    <w:rsid w:val="0050115E"/>
    <w:rsid w:val="00657808"/>
    <w:rsid w:val="00675063"/>
    <w:rsid w:val="00797D13"/>
    <w:rsid w:val="007B5745"/>
    <w:rsid w:val="007E1463"/>
    <w:rsid w:val="0080414F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118C9"/>
    <w:rsid w:val="00B154CF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2026-07-14T07:56:00Z</dcterms:created>
  <dcterms:modified xsi:type="dcterms:W3CDTF">2026-07-14T07:56:00Z</dcterms:modified>
</cp:coreProperties>
</file>