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C8803" w14:textId="77777777" w:rsidR="00702D3C" w:rsidRPr="00702D3C" w:rsidRDefault="00702D3C" w:rsidP="00702D3C">
      <w:pPr>
        <w:jc w:val="left"/>
      </w:pPr>
      <w:r w:rsidRPr="00702D3C">
        <w:t>Кому: [ФИО покупателя]</w:t>
      </w:r>
      <w:r w:rsidRPr="00702D3C">
        <w:br/>
        <w:t>Адрес: [адрес для корреспонденции]</w:t>
      </w:r>
    </w:p>
    <w:p w14:paraId="3AEA8C78" w14:textId="77777777" w:rsidR="00702D3C" w:rsidRPr="00702D3C" w:rsidRDefault="00702D3C" w:rsidP="00702D3C">
      <w:pPr>
        <w:jc w:val="left"/>
      </w:pPr>
      <w:r w:rsidRPr="00702D3C">
        <w:rPr>
          <w:b/>
          <w:bCs/>
        </w:rPr>
        <w:t>Отправитель:</w:t>
      </w:r>
      <w:r w:rsidRPr="00702D3C">
        <w:t xml:space="preserve"> [Наименование организации или ИП]</w:t>
      </w:r>
      <w:r w:rsidRPr="00702D3C">
        <w:br/>
        <w:t>Адрес: [юридический адрес]</w:t>
      </w:r>
      <w:r w:rsidRPr="00702D3C">
        <w:br/>
        <w:t>Телефон: [номер телефона]</w:t>
      </w:r>
      <w:r w:rsidRPr="00702D3C">
        <w:br/>
        <w:t>Электронная почта: [адрес почты]</w:t>
      </w:r>
    </w:p>
    <w:p w14:paraId="531BA5F8" w14:textId="77777777" w:rsidR="00702D3C" w:rsidRPr="00702D3C" w:rsidRDefault="00702D3C" w:rsidP="00702D3C">
      <w:pPr>
        <w:jc w:val="center"/>
        <w:rPr>
          <w:b/>
          <w:bCs/>
        </w:rPr>
      </w:pPr>
      <w:r w:rsidRPr="00702D3C">
        <w:rPr>
          <w:b/>
          <w:bCs/>
        </w:rPr>
        <w:t>Ответ на претензию</w:t>
      </w:r>
    </w:p>
    <w:p w14:paraId="66BAF4C8" w14:textId="77777777" w:rsidR="00702D3C" w:rsidRPr="00702D3C" w:rsidRDefault="00702D3C" w:rsidP="00702D3C">
      <w:r w:rsidRPr="00702D3C">
        <w:t>«__» ________ 20__ г. Вами была направлена претензия относительно приобретенного товара [наименование товара] по договору купли-продажи (кассовому чеку) № [номер] от «__» ________ 20__ г.</w:t>
      </w:r>
    </w:p>
    <w:p w14:paraId="2D4D86C2" w14:textId="77777777" w:rsidR="00702D3C" w:rsidRPr="00702D3C" w:rsidRDefault="00702D3C" w:rsidP="00702D3C">
      <w:r w:rsidRPr="00702D3C">
        <w:t>В тексте претензии Вы указываете на наличие в товаре следующих недостатков: [краткое описание претензий покупателя]. В связи с этим Вами заявлено требование о [возврате денежных средств / замене товара / безвозмездном устранении недостатков].</w:t>
      </w:r>
    </w:p>
    <w:p w14:paraId="12377BBF" w14:textId="77777777" w:rsidR="00702D3C" w:rsidRPr="00702D3C" w:rsidRDefault="00702D3C" w:rsidP="00702D3C">
      <w:r w:rsidRPr="00702D3C">
        <w:t>Рассмотрев Ваши требования, сообщаем следующее. Согласно ст. 18 Закона РФ «О защите прав потребителей», продавец обязан принять товар ненадлежащего качества и в случае необходимости провести проверку качества товара. По результатам проведенного осмотра (экспертизы) от «__» ________ 20__ г. установлено, что [вывод: дефект не обнаружен / возник по вине потребителя / является гарантийным случаем].</w:t>
      </w:r>
    </w:p>
    <w:p w14:paraId="75931BDC" w14:textId="77777777" w:rsidR="00702D3C" w:rsidRPr="00702D3C" w:rsidRDefault="00702D3C" w:rsidP="00702D3C">
      <w:r w:rsidRPr="00702D3C">
        <w:t>На основании изложенного, руководствуясь действующим законодательством, [наименование организации / ИП] принимает решение о [полном удовлетворении требований / частичном удовлетворении / отказе в удовлетворении требований].</w:t>
      </w:r>
    </w:p>
    <w:p w14:paraId="27A0C015" w14:textId="77777777" w:rsidR="00702D3C" w:rsidRPr="00702D3C" w:rsidRDefault="00702D3C" w:rsidP="00702D3C">
      <w:r w:rsidRPr="00702D3C">
        <w:t>В случае отказа: сообщаем, что заявленные Вами недостатки возникли вследствие нарушения правил эксплуатации товара, что подтверждается [ссылка на акт осмотра/экспертизы]. Таким образом, основания для возврата денежных средств отсутствуют.</w:t>
      </w:r>
    </w:p>
    <w:p w14:paraId="5CF5B487" w14:textId="77777777" w:rsidR="00702D3C" w:rsidRPr="00702D3C" w:rsidRDefault="00702D3C" w:rsidP="00702D3C">
      <w:r w:rsidRPr="00702D3C">
        <w:t>Для завершения процедуры [возврата/ремонта] просим Вас [указать необходимые действия покупателя, например: предоставить банковские реквизиты].</w:t>
      </w:r>
    </w:p>
    <w:p w14:paraId="591B8325" w14:textId="77777777" w:rsidR="00702D3C" w:rsidRPr="00702D3C" w:rsidRDefault="00702D3C" w:rsidP="00702D3C">
      <w:r w:rsidRPr="00702D3C">
        <w:t>«__» ________ 20__ г.</w:t>
      </w:r>
    </w:p>
    <w:p w14:paraId="0F83160F" w14:textId="77777777" w:rsidR="00702D3C" w:rsidRPr="00702D3C" w:rsidRDefault="00702D3C" w:rsidP="00702D3C">
      <w:r w:rsidRPr="00702D3C">
        <w:t>________________ / [Фамилия И.О.]</w:t>
      </w:r>
    </w:p>
    <w:p w14:paraId="0C96273E" w14:textId="5FAF7726" w:rsidR="0083247E" w:rsidRPr="00702D3C" w:rsidRDefault="0083247E" w:rsidP="00702D3C"/>
    <w:sectPr w:rsidR="0083247E" w:rsidRPr="00702D3C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99111" w14:textId="77777777" w:rsidR="00F41E95" w:rsidRDefault="00F41E95" w:rsidP="00AA1082">
      <w:pPr>
        <w:spacing w:after="0" w:line="240" w:lineRule="auto"/>
      </w:pPr>
      <w:r>
        <w:separator/>
      </w:r>
    </w:p>
  </w:endnote>
  <w:endnote w:type="continuationSeparator" w:id="0">
    <w:p w14:paraId="6F875634" w14:textId="77777777" w:rsidR="00F41E95" w:rsidRDefault="00F41E95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7F437" w14:textId="77777777" w:rsidR="00F41E95" w:rsidRDefault="00F41E95" w:rsidP="00AA1082">
      <w:pPr>
        <w:spacing w:after="0" w:line="240" w:lineRule="auto"/>
      </w:pPr>
      <w:r>
        <w:separator/>
      </w:r>
    </w:p>
  </w:footnote>
  <w:footnote w:type="continuationSeparator" w:id="0">
    <w:p w14:paraId="68FDA1E3" w14:textId="77777777" w:rsidR="00F41E95" w:rsidRDefault="00F41E95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2"/>
  </w:num>
  <w:num w:numId="2" w16cid:durableId="1452941838">
    <w:abstractNumId w:val="6"/>
  </w:num>
  <w:num w:numId="3" w16cid:durableId="973607643">
    <w:abstractNumId w:val="14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3"/>
  </w:num>
  <w:num w:numId="7" w16cid:durableId="1812361597">
    <w:abstractNumId w:val="1"/>
  </w:num>
  <w:num w:numId="8" w16cid:durableId="389576680">
    <w:abstractNumId w:val="8"/>
  </w:num>
  <w:num w:numId="9" w16cid:durableId="1339429729">
    <w:abstractNumId w:val="11"/>
  </w:num>
  <w:num w:numId="10" w16cid:durableId="174347891">
    <w:abstractNumId w:val="0"/>
  </w:num>
  <w:num w:numId="11" w16cid:durableId="1279028447">
    <w:abstractNumId w:val="9"/>
  </w:num>
  <w:num w:numId="12" w16cid:durableId="1706173077">
    <w:abstractNumId w:val="15"/>
  </w:num>
  <w:num w:numId="13" w16cid:durableId="330641445">
    <w:abstractNumId w:val="16"/>
  </w:num>
  <w:num w:numId="14" w16cid:durableId="597102246">
    <w:abstractNumId w:val="17"/>
  </w:num>
  <w:num w:numId="15" w16cid:durableId="247010532">
    <w:abstractNumId w:val="5"/>
  </w:num>
  <w:num w:numId="16" w16cid:durableId="498227888">
    <w:abstractNumId w:val="7"/>
  </w:num>
  <w:num w:numId="17" w16cid:durableId="39939590">
    <w:abstractNumId w:val="19"/>
  </w:num>
  <w:num w:numId="18" w16cid:durableId="458300837">
    <w:abstractNumId w:val="4"/>
  </w:num>
  <w:num w:numId="19" w16cid:durableId="1896044014">
    <w:abstractNumId w:val="10"/>
  </w:num>
  <w:num w:numId="20" w16cid:durableId="15515712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D025F"/>
    <w:rsid w:val="00456FEF"/>
    <w:rsid w:val="00461B7D"/>
    <w:rsid w:val="00472E2F"/>
    <w:rsid w:val="004F2C3F"/>
    <w:rsid w:val="00657808"/>
    <w:rsid w:val="00675063"/>
    <w:rsid w:val="00702D3C"/>
    <w:rsid w:val="007123FA"/>
    <w:rsid w:val="007129F9"/>
    <w:rsid w:val="00763038"/>
    <w:rsid w:val="007E1463"/>
    <w:rsid w:val="008057E1"/>
    <w:rsid w:val="0083238E"/>
    <w:rsid w:val="0083247E"/>
    <w:rsid w:val="00851E79"/>
    <w:rsid w:val="008D439D"/>
    <w:rsid w:val="00901596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F41E95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2026-07-05T18:30:00Z</dcterms:created>
  <dcterms:modified xsi:type="dcterms:W3CDTF">2026-07-05T18:30:00Z</dcterms:modified>
</cp:coreProperties>
</file>