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95C78" w14:textId="77777777" w:rsidR="006846BA" w:rsidRPr="006846BA" w:rsidRDefault="006846BA" w:rsidP="006846BA">
      <w:pPr>
        <w:jc w:val="left"/>
      </w:pPr>
      <w:r w:rsidRPr="006846BA">
        <w:t>Кому: [Наименование правообладателя или ФИО]</w:t>
      </w:r>
      <w:r w:rsidRPr="006846BA">
        <w:br/>
        <w:t>Адрес: [адрес, указанный в претензии]</w:t>
      </w:r>
    </w:p>
    <w:p w14:paraId="05FD4974" w14:textId="77777777" w:rsidR="006846BA" w:rsidRPr="006846BA" w:rsidRDefault="006846BA" w:rsidP="006846BA">
      <w:pPr>
        <w:jc w:val="left"/>
      </w:pPr>
      <w:r w:rsidRPr="006846BA">
        <w:rPr>
          <w:b/>
          <w:bCs/>
        </w:rPr>
        <w:t>Отправитель:</w:t>
      </w:r>
      <w:r w:rsidRPr="006846BA">
        <w:t xml:space="preserve"> [Наименование вашей организации, ИП или ФИО]</w:t>
      </w:r>
      <w:r w:rsidRPr="006846BA">
        <w:br/>
        <w:t>Адрес: [ваш адрес для корреспонденции]</w:t>
      </w:r>
      <w:r w:rsidRPr="006846BA">
        <w:br/>
        <w:t>Телефон: [ваш номер телефона]</w:t>
      </w:r>
      <w:r w:rsidRPr="006846BA">
        <w:br/>
        <w:t xml:space="preserve">Электронная почта: [ваш </w:t>
      </w:r>
      <w:proofErr w:type="spellStart"/>
      <w:r w:rsidRPr="006846BA">
        <w:t>email</w:t>
      </w:r>
      <w:proofErr w:type="spellEnd"/>
      <w:r w:rsidRPr="006846BA">
        <w:t>]</w:t>
      </w:r>
    </w:p>
    <w:p w14:paraId="60F7A328" w14:textId="77777777" w:rsidR="006846BA" w:rsidRPr="006846BA" w:rsidRDefault="006846BA" w:rsidP="006846BA">
      <w:pPr>
        <w:jc w:val="center"/>
        <w:rPr>
          <w:b/>
          <w:bCs/>
        </w:rPr>
      </w:pPr>
      <w:r w:rsidRPr="006846BA">
        <w:rPr>
          <w:b/>
          <w:bCs/>
        </w:rPr>
        <w:t>Ответ на претензию о нарушении исключительных прав</w:t>
      </w:r>
    </w:p>
    <w:p w14:paraId="173B2254" w14:textId="77777777" w:rsidR="006846BA" w:rsidRPr="006846BA" w:rsidRDefault="006846BA" w:rsidP="006846BA">
      <w:r w:rsidRPr="006846BA">
        <w:t>Нами было получено ваше требование (претензия) № [номер] от [дата], в котором вы заявляете о нарушении исключительных прав на [наименование объекта: товарный знак, произведение, программа и т.д.]. В претензии указано, что использование данного объекта в [описание места использования, например, на сайте или в рекламе] является незаконным, в связи с чем вы требуете выплаты компенсации в размере [сумма] руб.</w:t>
      </w:r>
    </w:p>
    <w:p w14:paraId="52A0C077" w14:textId="77777777" w:rsidR="006846BA" w:rsidRPr="006846BA" w:rsidRDefault="006846BA" w:rsidP="006846BA">
      <w:r w:rsidRPr="006846BA">
        <w:t>Рассмотрев заявленные требования, сообщаем о несогласии с вашей позицией по следующим основаниям.</w:t>
      </w:r>
    </w:p>
    <w:p w14:paraId="7C0467CC" w14:textId="77777777" w:rsidR="006846BA" w:rsidRPr="006846BA" w:rsidRDefault="006846BA" w:rsidP="006846BA">
      <w:r w:rsidRPr="006846BA">
        <w:t>[Вариант 1</w:t>
      </w:r>
      <w:proofErr w:type="gramStart"/>
      <w:r w:rsidRPr="006846BA">
        <w:t>: Если</w:t>
      </w:r>
      <w:proofErr w:type="gramEnd"/>
      <w:r w:rsidRPr="006846BA">
        <w:t xml:space="preserve"> использование было законным]</w:t>
      </w:r>
      <w:r w:rsidRPr="006846BA">
        <w:br/>
        <w:t>Использование указанного объекта осуществляется на законных основаниях. Между нашими организациями был заключен [договор/соглашение] № [номер] от [дата], согласно которому правообладатель предоставил право использования объекта способами, указанными в Арбитражном или Гражданском кодексе РФ.</w:t>
      </w:r>
    </w:p>
    <w:p w14:paraId="500F03C1" w14:textId="77777777" w:rsidR="006846BA" w:rsidRPr="006846BA" w:rsidRDefault="006846BA" w:rsidP="006846BA">
      <w:r w:rsidRPr="006846BA">
        <w:t>[Вариант 2</w:t>
      </w:r>
      <w:proofErr w:type="gramStart"/>
      <w:r w:rsidRPr="006846BA">
        <w:t>: Если</w:t>
      </w:r>
      <w:proofErr w:type="gramEnd"/>
      <w:r w:rsidRPr="006846BA">
        <w:t xml:space="preserve"> отсутствует факт нарушения]</w:t>
      </w:r>
      <w:r w:rsidRPr="006846BA">
        <w:br/>
        <w:t>Факт использования объекта, исключительные права на который принадлежат вам, не подтвержден соразмерными доказательствами. Скриншоты и иные материалы, приложенные к претензии, не позволяют идентифицировать место и время предполагаемого нарушения, а также принадлежность ресурса нашей стороне.</w:t>
      </w:r>
    </w:p>
    <w:p w14:paraId="6B0FECAF" w14:textId="77777777" w:rsidR="006846BA" w:rsidRPr="006846BA" w:rsidRDefault="006846BA" w:rsidP="006846BA">
      <w:r w:rsidRPr="006846BA">
        <w:t>[Вариант 3</w:t>
      </w:r>
      <w:proofErr w:type="gramStart"/>
      <w:r w:rsidRPr="006846BA">
        <w:t>: О</w:t>
      </w:r>
      <w:proofErr w:type="gramEnd"/>
      <w:r w:rsidRPr="006846BA">
        <w:t xml:space="preserve"> соразмерности компенсации]</w:t>
      </w:r>
      <w:r w:rsidRPr="006846BA">
        <w:br/>
        <w:t>Даже в случае признания формального нарушения, размер требуемой компенсации в размере [сумма] руб. является многократно завышенным и несоразмерным последствиям нарушения. Нами были приняты меры по незамедлительному прекращению использования объекта сразу после получения вашего уведомления.</w:t>
      </w:r>
    </w:p>
    <w:p w14:paraId="5CF7F327" w14:textId="77777777" w:rsidR="006846BA" w:rsidRPr="006846BA" w:rsidRDefault="006846BA" w:rsidP="006846BA">
      <w:r w:rsidRPr="006846BA">
        <w:t>На основании вышеизложенного, предлагаем решить спор в досудебном порядке путем [отказа от требований / снижения суммы компенсации до (сумма) рублей]. В случае обращения в суд мы будем ходатайствовать о снижении размера компенсации на основании ст. 1252 ГК РФ.</w:t>
      </w:r>
    </w:p>
    <w:p w14:paraId="2F38097E" w14:textId="77777777" w:rsidR="006846BA" w:rsidRPr="006846BA" w:rsidRDefault="006846BA" w:rsidP="006846BA">
      <w:r w:rsidRPr="006846BA">
        <w:t>«__» ________ 20__ г.</w:t>
      </w:r>
    </w:p>
    <w:p w14:paraId="13D0F6F3" w14:textId="77777777" w:rsidR="006846BA" w:rsidRPr="006846BA" w:rsidRDefault="006846BA" w:rsidP="006846BA">
      <w:r w:rsidRPr="006846BA">
        <w:t>________________ / [Фамилия И.О.]</w:t>
      </w:r>
    </w:p>
    <w:p w14:paraId="377FE0DC" w14:textId="113F1C5B" w:rsidR="0083247E" w:rsidRPr="006846BA" w:rsidRDefault="0083247E" w:rsidP="006846BA"/>
    <w:sectPr w:rsidR="0083247E" w:rsidRPr="006846BA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F0AE0" w14:textId="77777777" w:rsidR="006867AB" w:rsidRDefault="006867AB" w:rsidP="00AA1082">
      <w:pPr>
        <w:spacing w:after="0" w:line="240" w:lineRule="auto"/>
      </w:pPr>
      <w:r>
        <w:separator/>
      </w:r>
    </w:p>
  </w:endnote>
  <w:endnote w:type="continuationSeparator" w:id="0">
    <w:p w14:paraId="1F2CC247" w14:textId="77777777" w:rsidR="006867AB" w:rsidRDefault="006867AB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C2195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721399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1B549" w14:textId="77777777" w:rsidR="006867AB" w:rsidRDefault="006867AB" w:rsidP="00AA1082">
      <w:pPr>
        <w:spacing w:after="0" w:line="240" w:lineRule="auto"/>
      </w:pPr>
      <w:r>
        <w:separator/>
      </w:r>
    </w:p>
  </w:footnote>
  <w:footnote w:type="continuationSeparator" w:id="0">
    <w:p w14:paraId="7F3261A6" w14:textId="77777777" w:rsidR="006867AB" w:rsidRDefault="006867AB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A796DC9" w14:textId="77777777" w:rsidTr="004F2C3F">
      <w:tc>
        <w:tcPr>
          <w:tcW w:w="988" w:type="dxa"/>
        </w:tcPr>
        <w:p w14:paraId="6A3C4E4D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694DDB4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380A144A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5B922D0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F75AB55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59B8"/>
    <w:multiLevelType w:val="multilevel"/>
    <w:tmpl w:val="55A2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234C1"/>
    <w:multiLevelType w:val="multilevel"/>
    <w:tmpl w:val="01B6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76638"/>
    <w:multiLevelType w:val="multilevel"/>
    <w:tmpl w:val="597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874D6"/>
    <w:multiLevelType w:val="multilevel"/>
    <w:tmpl w:val="04B4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EF758B"/>
    <w:multiLevelType w:val="multilevel"/>
    <w:tmpl w:val="3472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CD00DC"/>
    <w:multiLevelType w:val="multilevel"/>
    <w:tmpl w:val="59D6B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6D0511"/>
    <w:multiLevelType w:val="multilevel"/>
    <w:tmpl w:val="086A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992028"/>
    <w:multiLevelType w:val="multilevel"/>
    <w:tmpl w:val="B274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E6718B"/>
    <w:multiLevelType w:val="multilevel"/>
    <w:tmpl w:val="75D03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637B28"/>
    <w:multiLevelType w:val="multilevel"/>
    <w:tmpl w:val="09A0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F1E0E"/>
    <w:multiLevelType w:val="multilevel"/>
    <w:tmpl w:val="8D42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F239C0"/>
    <w:multiLevelType w:val="multilevel"/>
    <w:tmpl w:val="62C6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312598"/>
    <w:multiLevelType w:val="multilevel"/>
    <w:tmpl w:val="EC1A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3E0A25"/>
    <w:multiLevelType w:val="multilevel"/>
    <w:tmpl w:val="E1EE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536A2C"/>
    <w:multiLevelType w:val="multilevel"/>
    <w:tmpl w:val="BBCC2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8800B8"/>
    <w:multiLevelType w:val="multilevel"/>
    <w:tmpl w:val="A5148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0C38B0"/>
    <w:multiLevelType w:val="multilevel"/>
    <w:tmpl w:val="F00A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11"/>
  </w:num>
  <w:num w:numId="2" w16cid:durableId="1452941838">
    <w:abstractNumId w:val="6"/>
  </w:num>
  <w:num w:numId="3" w16cid:durableId="1996958423">
    <w:abstractNumId w:val="5"/>
  </w:num>
  <w:num w:numId="4" w16cid:durableId="1612474000">
    <w:abstractNumId w:val="7"/>
  </w:num>
  <w:num w:numId="5" w16cid:durableId="1267614942">
    <w:abstractNumId w:val="15"/>
  </w:num>
  <w:num w:numId="6" w16cid:durableId="80032759">
    <w:abstractNumId w:val="10"/>
  </w:num>
  <w:num w:numId="7" w16cid:durableId="1584333580">
    <w:abstractNumId w:val="9"/>
  </w:num>
  <w:num w:numId="8" w16cid:durableId="853614933">
    <w:abstractNumId w:val="0"/>
  </w:num>
  <w:num w:numId="9" w16cid:durableId="1919049586">
    <w:abstractNumId w:val="12"/>
  </w:num>
  <w:num w:numId="10" w16cid:durableId="1216772059">
    <w:abstractNumId w:val="8"/>
  </w:num>
  <w:num w:numId="11" w16cid:durableId="1143233363">
    <w:abstractNumId w:val="17"/>
  </w:num>
  <w:num w:numId="12" w16cid:durableId="331107870">
    <w:abstractNumId w:val="2"/>
  </w:num>
  <w:num w:numId="13" w16cid:durableId="1287926806">
    <w:abstractNumId w:val="1"/>
  </w:num>
  <w:num w:numId="14" w16cid:durableId="274215042">
    <w:abstractNumId w:val="4"/>
  </w:num>
  <w:num w:numId="15" w16cid:durableId="355009040">
    <w:abstractNumId w:val="3"/>
  </w:num>
  <w:num w:numId="16" w16cid:durableId="361827263">
    <w:abstractNumId w:val="13"/>
  </w:num>
  <w:num w:numId="17" w16cid:durableId="427433384">
    <w:abstractNumId w:val="16"/>
  </w:num>
  <w:num w:numId="18" w16cid:durableId="154735552">
    <w:abstractNumId w:val="14"/>
  </w:num>
  <w:num w:numId="19" w16cid:durableId="5073349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FE"/>
    <w:rsid w:val="000010A2"/>
    <w:rsid w:val="00050C30"/>
    <w:rsid w:val="000C285E"/>
    <w:rsid w:val="000C36F1"/>
    <w:rsid w:val="000D675F"/>
    <w:rsid w:val="000E186D"/>
    <w:rsid w:val="00124C52"/>
    <w:rsid w:val="00136CBC"/>
    <w:rsid w:val="002246DE"/>
    <w:rsid w:val="00227EAA"/>
    <w:rsid w:val="00276B7C"/>
    <w:rsid w:val="0029453C"/>
    <w:rsid w:val="002C68AB"/>
    <w:rsid w:val="00313859"/>
    <w:rsid w:val="003D025F"/>
    <w:rsid w:val="00456FEF"/>
    <w:rsid w:val="00461B7D"/>
    <w:rsid w:val="00472E2F"/>
    <w:rsid w:val="004F2C3F"/>
    <w:rsid w:val="004F7F89"/>
    <w:rsid w:val="005B23DD"/>
    <w:rsid w:val="0060767C"/>
    <w:rsid w:val="00657808"/>
    <w:rsid w:val="006648ED"/>
    <w:rsid w:val="00675063"/>
    <w:rsid w:val="006846BA"/>
    <w:rsid w:val="006867AB"/>
    <w:rsid w:val="006E1398"/>
    <w:rsid w:val="007E1463"/>
    <w:rsid w:val="008057E1"/>
    <w:rsid w:val="0083238E"/>
    <w:rsid w:val="0083247E"/>
    <w:rsid w:val="008D439D"/>
    <w:rsid w:val="009A3F2E"/>
    <w:rsid w:val="009A74A8"/>
    <w:rsid w:val="00A93DA0"/>
    <w:rsid w:val="00A95EF3"/>
    <w:rsid w:val="00A9773E"/>
    <w:rsid w:val="00AA1082"/>
    <w:rsid w:val="00B10717"/>
    <w:rsid w:val="00B66532"/>
    <w:rsid w:val="00B90F31"/>
    <w:rsid w:val="00BE1BCA"/>
    <w:rsid w:val="00C26BFE"/>
    <w:rsid w:val="00C65A25"/>
    <w:rsid w:val="00C669A3"/>
    <w:rsid w:val="00CA3E33"/>
    <w:rsid w:val="00D139FF"/>
    <w:rsid w:val="00D15699"/>
    <w:rsid w:val="00DC29EF"/>
    <w:rsid w:val="00DF6F94"/>
    <w:rsid w:val="00E11403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363820"/>
  <w15:chartTrackingRefBased/>
  <w15:docId w15:val="{DAB2FE7A-210D-4424-AA24-8B8C1084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2026-07-16T07:07:00Z</dcterms:created>
  <dcterms:modified xsi:type="dcterms:W3CDTF">2026-07-16T07:07:00Z</dcterms:modified>
</cp:coreProperties>
</file>