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A75C" w14:textId="77777777" w:rsidR="00790DDC" w:rsidRPr="00790DDC" w:rsidRDefault="00790DDC" w:rsidP="00790DDC">
      <w:pPr>
        <w:jc w:val="left"/>
      </w:pPr>
      <w:r w:rsidRPr="00790DDC">
        <w:t>В Инспекцию Федеральной налоговой службы № [номер]</w:t>
      </w:r>
      <w:r w:rsidRPr="00790DDC">
        <w:br/>
        <w:t>Адрес: [адрес налогового органа]</w:t>
      </w:r>
    </w:p>
    <w:p w14:paraId="790D36E1" w14:textId="77777777" w:rsidR="00790DDC" w:rsidRPr="00790DDC" w:rsidRDefault="00790DDC" w:rsidP="00790DDC">
      <w:pPr>
        <w:jc w:val="left"/>
      </w:pPr>
      <w:r w:rsidRPr="00790DDC">
        <w:rPr>
          <w:b/>
          <w:bCs/>
        </w:rPr>
        <w:t>Заявитель:</w:t>
      </w:r>
      <w:r w:rsidRPr="00790DDC">
        <w:t xml:space="preserve"> [ФИО заявителя]</w:t>
      </w:r>
      <w:r w:rsidRPr="00790DDC">
        <w:br/>
        <w:t>Адрес: [адрес проживания]</w:t>
      </w:r>
      <w:r w:rsidRPr="00790DDC">
        <w:br/>
        <w:t>Телефон: [номер телефона]</w:t>
      </w:r>
      <w:r w:rsidRPr="00790DDC">
        <w:br/>
        <w:t>Электронная почта: [адрес электронной почты]</w:t>
      </w:r>
    </w:p>
    <w:p w14:paraId="0AFF5A5D" w14:textId="77777777" w:rsidR="00790DDC" w:rsidRPr="00790DDC" w:rsidRDefault="00790DDC" w:rsidP="00790DDC">
      <w:pPr>
        <w:jc w:val="center"/>
        <w:rPr>
          <w:b/>
          <w:bCs/>
        </w:rPr>
      </w:pPr>
      <w:r w:rsidRPr="00790DDC">
        <w:rPr>
          <w:b/>
          <w:bCs/>
        </w:rPr>
        <w:t>Заявление (жалоба)</w:t>
      </w:r>
      <w:r w:rsidRPr="00790DDC">
        <w:rPr>
          <w:b/>
          <w:bCs/>
        </w:rPr>
        <w:br/>
        <w:t>о факте нелегальной сдачи имущества в аренду и уклонения от уплаты налогов</w:t>
      </w:r>
    </w:p>
    <w:p w14:paraId="013A68BF" w14:textId="77777777" w:rsidR="00790DDC" w:rsidRPr="00790DDC" w:rsidRDefault="00790DDC" w:rsidP="00790DDC">
      <w:r w:rsidRPr="00790DDC">
        <w:t>Я, [ФИО заявителя], проживаю по адресу: [ваш адрес], по соседству с квартирой № [номер], расположенной по адресу: [адрес квартиры, которая сдается].</w:t>
      </w:r>
    </w:p>
    <w:p w14:paraId="38D11B63" w14:textId="77777777" w:rsidR="00790DDC" w:rsidRPr="00790DDC" w:rsidRDefault="00790DDC" w:rsidP="00790DDC">
      <w:r w:rsidRPr="00790DDC">
        <w:t>Указанное жилое помещение принадлежит на праве собственности [ФИО собственника, если известно]. С [дата или месяц, год] по настоящее время данное помещение систематически сдается в аренду третьим лицам за плату. В квартире постоянно проживают граждане [указать, кто проживает, если известно], которые не являются родственниками собственника.</w:t>
      </w:r>
    </w:p>
    <w:p w14:paraId="4914810D" w14:textId="77777777" w:rsidR="00790DDC" w:rsidRPr="00790DDC" w:rsidRDefault="00790DDC" w:rsidP="00790DDC">
      <w:r w:rsidRPr="00790DDC">
        <w:t>По имеющимся сведениям, собственник квартиры получает ежемесячную плату за найм жилья в размере около [СУММА] рублей. При этом собственник не зарегистрирован в качестве индивидуального предпринимателя или самозанятого, а также не сдавал декларацию по форме 3-НДФЛ за предыдущие налоговые периоды, уклоняясь от уплаты налогов на доходы физических лиц.</w:t>
      </w:r>
    </w:p>
    <w:p w14:paraId="32A7BE18" w14:textId="77777777" w:rsidR="00790DDC" w:rsidRPr="00790DDC" w:rsidRDefault="00790DDC" w:rsidP="00790DDC">
      <w:r w:rsidRPr="00790DDC">
        <w:t>Факт проживания посторонних лиц и получения дохода подтверждается следующими обстоятельствами: [указать доказательства: фото-, видеофиксация, объявления в сети Интернет, копии договора, показания других соседей, акты управляющей компании].</w:t>
      </w:r>
    </w:p>
    <w:p w14:paraId="6834678C" w14:textId="77777777" w:rsidR="00790DDC" w:rsidRPr="00790DDC" w:rsidRDefault="00790DDC" w:rsidP="00790DDC">
      <w:r w:rsidRPr="00790DDC">
        <w:t>На основании ст. 23, 208, 209, 228, 229 Налогового кодекса Российской Федерации, а также ст. 2 Федерального закона от 02.05.2006 № 59-ФЗ «О порядке рассмотрения обращений граждан Российской Федерации»,</w:t>
      </w:r>
    </w:p>
    <w:p w14:paraId="3D7554FA" w14:textId="77777777" w:rsidR="00790DDC" w:rsidRPr="00790DDC" w:rsidRDefault="00790DDC" w:rsidP="00790DDC">
      <w:pPr>
        <w:jc w:val="center"/>
      </w:pPr>
      <w:r w:rsidRPr="00790DDC">
        <w:rPr>
          <w:b/>
          <w:bCs/>
        </w:rPr>
        <w:t>ПРОШУ:</w:t>
      </w:r>
    </w:p>
    <w:p w14:paraId="5949E2F8" w14:textId="77777777" w:rsidR="00790DDC" w:rsidRPr="00790DDC" w:rsidRDefault="00790DDC" w:rsidP="00790DDC">
      <w:pPr>
        <w:numPr>
          <w:ilvl w:val="0"/>
          <w:numId w:val="10"/>
        </w:numPr>
      </w:pPr>
      <w:r w:rsidRPr="00790DDC">
        <w:t>Провести налоговую проверку в отношении собственника квартиры № [номер], расположенной по адресу: [адрес], по факту получения не декларируемых доходов от сдачи имущества в аренду.</w:t>
      </w:r>
    </w:p>
    <w:p w14:paraId="0295305F" w14:textId="77777777" w:rsidR="00790DDC" w:rsidRPr="00790DDC" w:rsidRDefault="00790DDC" w:rsidP="00790DDC">
      <w:pPr>
        <w:numPr>
          <w:ilvl w:val="0"/>
          <w:numId w:val="10"/>
        </w:numPr>
      </w:pPr>
      <w:r w:rsidRPr="00790DDC">
        <w:t>Привлечь виновное лицо к ответственности, предусмотренной ст. 119 и 122 Налогового кодекса РФ, в случае подтверждения факта налогового правонарушения.</w:t>
      </w:r>
    </w:p>
    <w:p w14:paraId="306D4BAF" w14:textId="77777777" w:rsidR="00790DDC" w:rsidRPr="00790DDC" w:rsidRDefault="00790DDC" w:rsidP="00790DDC">
      <w:pPr>
        <w:numPr>
          <w:ilvl w:val="0"/>
          <w:numId w:val="10"/>
        </w:numPr>
      </w:pPr>
      <w:r w:rsidRPr="00790DDC">
        <w:t>Уведомить меня о результатах проведенной проверки и принятых мерах в установленный законом 30-дневный срок.</w:t>
      </w:r>
    </w:p>
    <w:p w14:paraId="6BFD41A1" w14:textId="77777777" w:rsidR="00790DDC" w:rsidRPr="00790DDC" w:rsidRDefault="00790DDC" w:rsidP="00790DDC">
      <w:r w:rsidRPr="00790DDC">
        <w:t>Приложения:</w:t>
      </w:r>
    </w:p>
    <w:p w14:paraId="6DCBB226" w14:textId="77777777" w:rsidR="00790DDC" w:rsidRPr="00790DDC" w:rsidRDefault="00790DDC" w:rsidP="00790DDC">
      <w:pPr>
        <w:numPr>
          <w:ilvl w:val="0"/>
          <w:numId w:val="11"/>
        </w:numPr>
      </w:pPr>
      <w:r w:rsidRPr="00790DDC">
        <w:t>копии фото- и видеоматериалов;</w:t>
      </w:r>
    </w:p>
    <w:p w14:paraId="3A7E54F7" w14:textId="77777777" w:rsidR="00790DDC" w:rsidRPr="00790DDC" w:rsidRDefault="00790DDC" w:rsidP="00790DDC">
      <w:pPr>
        <w:numPr>
          <w:ilvl w:val="0"/>
          <w:numId w:val="11"/>
        </w:numPr>
      </w:pPr>
      <w:r w:rsidRPr="00790DDC">
        <w:t>распечатка объявления о сдаче квартиры в аренду;</w:t>
      </w:r>
    </w:p>
    <w:p w14:paraId="1B8E56A2" w14:textId="77777777" w:rsidR="00790DDC" w:rsidRPr="00790DDC" w:rsidRDefault="00790DDC" w:rsidP="00790DDC">
      <w:pPr>
        <w:numPr>
          <w:ilvl w:val="0"/>
          <w:numId w:val="11"/>
        </w:numPr>
      </w:pPr>
      <w:r w:rsidRPr="00790DDC">
        <w:lastRenderedPageBreak/>
        <w:t>письменные объяснения соседей (при наличии);</w:t>
      </w:r>
    </w:p>
    <w:p w14:paraId="3E9E4298" w14:textId="77777777" w:rsidR="00790DDC" w:rsidRPr="00790DDC" w:rsidRDefault="00790DDC" w:rsidP="00790DDC">
      <w:pPr>
        <w:numPr>
          <w:ilvl w:val="0"/>
          <w:numId w:val="11"/>
        </w:numPr>
      </w:pPr>
      <w:r w:rsidRPr="00790DDC">
        <w:t>копии обращений в управляющую компанию или полицию (при наличии).</w:t>
      </w:r>
    </w:p>
    <w:p w14:paraId="586D8E78" w14:textId="77777777" w:rsidR="00790DDC" w:rsidRPr="00790DDC" w:rsidRDefault="00790DDC" w:rsidP="00790DDC">
      <w:r w:rsidRPr="00790DDC">
        <w:t>«__» ________ 20__ г.</w:t>
      </w:r>
    </w:p>
    <w:p w14:paraId="7DFF75D8" w14:textId="77777777" w:rsidR="00790DDC" w:rsidRPr="00790DDC" w:rsidRDefault="00790DDC" w:rsidP="00790DDC">
      <w:r w:rsidRPr="00790DDC">
        <w:t>________________ / [Фамилия И.О.]</w:t>
      </w:r>
    </w:p>
    <w:p w14:paraId="040E965B" w14:textId="77777777" w:rsidR="0083247E" w:rsidRPr="00790DDC" w:rsidRDefault="0083247E" w:rsidP="00790DDC"/>
    <w:sectPr w:rsidR="0083247E" w:rsidRPr="00790DDC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41BF" w14:textId="77777777" w:rsidR="009F28DB" w:rsidRDefault="009F28DB" w:rsidP="00AA1082">
      <w:pPr>
        <w:spacing w:after="0" w:line="240" w:lineRule="auto"/>
      </w:pPr>
      <w:r>
        <w:separator/>
      </w:r>
    </w:p>
  </w:endnote>
  <w:endnote w:type="continuationSeparator" w:id="0">
    <w:p w14:paraId="2F51D1E0" w14:textId="77777777" w:rsidR="009F28DB" w:rsidRDefault="009F28DB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87987" w14:textId="77777777" w:rsidR="009F28DB" w:rsidRDefault="009F28DB" w:rsidP="00AA1082">
      <w:pPr>
        <w:spacing w:after="0" w:line="240" w:lineRule="auto"/>
      </w:pPr>
      <w:r>
        <w:separator/>
      </w:r>
    </w:p>
  </w:footnote>
  <w:footnote w:type="continuationSeparator" w:id="0">
    <w:p w14:paraId="43C65930" w14:textId="77777777" w:rsidR="009F28DB" w:rsidRDefault="009F28DB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5"/>
  </w:num>
  <w:num w:numId="2" w16cid:durableId="1452941838">
    <w:abstractNumId w:val="3"/>
  </w:num>
  <w:num w:numId="3" w16cid:durableId="620452602">
    <w:abstractNumId w:val="9"/>
  </w:num>
  <w:num w:numId="4" w16cid:durableId="127937033">
    <w:abstractNumId w:val="8"/>
  </w:num>
  <w:num w:numId="5" w16cid:durableId="531455332">
    <w:abstractNumId w:val="10"/>
  </w:num>
  <w:num w:numId="6" w16cid:durableId="1099104971">
    <w:abstractNumId w:val="1"/>
  </w:num>
  <w:num w:numId="7" w16cid:durableId="1269124427">
    <w:abstractNumId w:val="7"/>
  </w:num>
  <w:num w:numId="8" w16cid:durableId="557205090">
    <w:abstractNumId w:val="0"/>
  </w:num>
  <w:num w:numId="9" w16cid:durableId="1463647699">
    <w:abstractNumId w:val="4"/>
  </w:num>
  <w:num w:numId="10" w16cid:durableId="673608733">
    <w:abstractNumId w:val="2"/>
  </w:num>
  <w:num w:numId="11" w16cid:durableId="19899375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50A28"/>
    <w:rsid w:val="00050C30"/>
    <w:rsid w:val="000C285E"/>
    <w:rsid w:val="000D675F"/>
    <w:rsid w:val="000E186D"/>
    <w:rsid w:val="00124C52"/>
    <w:rsid w:val="0013343E"/>
    <w:rsid w:val="00136CBC"/>
    <w:rsid w:val="002240D4"/>
    <w:rsid w:val="002246DE"/>
    <w:rsid w:val="00227EAA"/>
    <w:rsid w:val="002766D0"/>
    <w:rsid w:val="0029453C"/>
    <w:rsid w:val="00313859"/>
    <w:rsid w:val="00353A0B"/>
    <w:rsid w:val="003D025F"/>
    <w:rsid w:val="00456FEF"/>
    <w:rsid w:val="00461B7D"/>
    <w:rsid w:val="00472E2F"/>
    <w:rsid w:val="004F2C3F"/>
    <w:rsid w:val="00536156"/>
    <w:rsid w:val="00657808"/>
    <w:rsid w:val="00663857"/>
    <w:rsid w:val="00675063"/>
    <w:rsid w:val="00790DDC"/>
    <w:rsid w:val="007E1463"/>
    <w:rsid w:val="008057E1"/>
    <w:rsid w:val="0083238E"/>
    <w:rsid w:val="0083247E"/>
    <w:rsid w:val="008D439D"/>
    <w:rsid w:val="008F5BDE"/>
    <w:rsid w:val="00912571"/>
    <w:rsid w:val="009F28DB"/>
    <w:rsid w:val="00A93DA0"/>
    <w:rsid w:val="00A95EF3"/>
    <w:rsid w:val="00A9773E"/>
    <w:rsid w:val="00AA1082"/>
    <w:rsid w:val="00B10717"/>
    <w:rsid w:val="00B66532"/>
    <w:rsid w:val="00B90F31"/>
    <w:rsid w:val="00BE1BCA"/>
    <w:rsid w:val="00BF4602"/>
    <w:rsid w:val="00C04A7A"/>
    <w:rsid w:val="00C56C38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F56DD7"/>
    <w:rsid w:val="00F667EA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2026-08-12T03:56:00Z</dcterms:created>
  <dcterms:modified xsi:type="dcterms:W3CDTF">2026-08-12T03:56:00Z</dcterms:modified>
</cp:coreProperties>
</file>