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D831A" w14:textId="77777777" w:rsidR="00536156" w:rsidRPr="00536156" w:rsidRDefault="00536156" w:rsidP="00536156">
      <w:pPr>
        <w:jc w:val="left"/>
      </w:pPr>
      <w:r w:rsidRPr="00536156">
        <w:t>В Главное бюро медико-социальной экспертизы</w:t>
      </w:r>
      <w:r w:rsidRPr="00536156">
        <w:br/>
        <w:t>по [наименование субъекта Российской Федерации]</w:t>
      </w:r>
      <w:r w:rsidRPr="00536156">
        <w:br/>
        <w:t>Адрес: [индекс, адрес бюро]</w:t>
      </w:r>
    </w:p>
    <w:p w14:paraId="655B5C5A" w14:textId="77777777" w:rsidR="00536156" w:rsidRPr="00536156" w:rsidRDefault="00536156" w:rsidP="00536156">
      <w:pPr>
        <w:jc w:val="left"/>
      </w:pPr>
      <w:r w:rsidRPr="00536156">
        <w:t>От: [ФИО заявителя полностью]</w:t>
      </w:r>
      <w:r w:rsidRPr="00536156">
        <w:br/>
        <w:t>Адрес проживания: [индекс, адрес]</w:t>
      </w:r>
      <w:r w:rsidRPr="00536156">
        <w:br/>
        <w:t>Паспортные данные: [серия, номер, кем и когда выдан]</w:t>
      </w:r>
      <w:r w:rsidRPr="00536156">
        <w:br/>
        <w:t>Телефон: [номер телефона]</w:t>
      </w:r>
      <w:r w:rsidRPr="00536156">
        <w:br/>
        <w:t>Электронная почта: [адрес электронной почты]</w:t>
      </w:r>
    </w:p>
    <w:p w14:paraId="7CF2D5B6" w14:textId="77777777" w:rsidR="00536156" w:rsidRPr="00536156" w:rsidRDefault="00536156" w:rsidP="00536156">
      <w:pPr>
        <w:jc w:val="left"/>
      </w:pPr>
      <w:r w:rsidRPr="00536156">
        <w:t>Представитель заявителя (при наличии): [ФИО]</w:t>
      </w:r>
      <w:r w:rsidRPr="00536156">
        <w:br/>
        <w:t>Адрес: [индекс, адрес]</w:t>
      </w:r>
      <w:r w:rsidRPr="00536156">
        <w:br/>
        <w:t>Документ, подтверждающий полномочия: [доверенность / законное представительство]</w:t>
      </w:r>
    </w:p>
    <w:p w14:paraId="0AFDB256" w14:textId="77777777" w:rsidR="00536156" w:rsidRPr="00536156" w:rsidRDefault="00536156" w:rsidP="00536156">
      <w:pPr>
        <w:jc w:val="center"/>
        <w:rPr>
          <w:b/>
          <w:bCs/>
        </w:rPr>
      </w:pPr>
      <w:r w:rsidRPr="00536156">
        <w:rPr>
          <w:b/>
          <w:bCs/>
        </w:rPr>
        <w:t>ЖАЛОБА</w:t>
      </w:r>
      <w:r w:rsidRPr="00536156">
        <w:rPr>
          <w:b/>
          <w:bCs/>
        </w:rPr>
        <w:br/>
        <w:t>на решение бюро медико-социальной экспертизы</w:t>
      </w:r>
    </w:p>
    <w:p w14:paraId="41AF539A" w14:textId="77777777" w:rsidR="00536156" w:rsidRPr="00536156" w:rsidRDefault="00536156" w:rsidP="00536156">
      <w:r w:rsidRPr="00536156">
        <w:t>«__» ________ 20__ г. в отношении меня, [ФИО заявителя], бюро № [номер бюро] — филиалом ФКУ «Главное бюро медико-социальной экспертизы по [наименование субъекта РФ]» было проведено медико-социальное освидетельствование.</w:t>
      </w:r>
    </w:p>
    <w:p w14:paraId="7E2703EC" w14:textId="77777777" w:rsidR="00536156" w:rsidRPr="00536156" w:rsidRDefault="00536156" w:rsidP="00536156">
      <w:r w:rsidRPr="00536156">
        <w:t>По результатам освидетельствования бюро приняло решение [указать принятое решение: об отказе в признании инвалидом / об установлении III группы инвалидности вместо II / об отказе во включении в ИПРА конкретных технических средств реабилитации]. Указанное решение подтверждается справкой (или актом) № [номер] от «__» ________ 20__ г.</w:t>
      </w:r>
    </w:p>
    <w:p w14:paraId="39CE71CA" w14:textId="77777777" w:rsidR="00536156" w:rsidRPr="00536156" w:rsidRDefault="00536156" w:rsidP="00536156">
      <w:r w:rsidRPr="00536156">
        <w:t>С вынесенным решением бюро МСЭ я полностью не согласен (не согласна) по следующим основаниям.</w:t>
      </w:r>
    </w:p>
    <w:p w14:paraId="3FF0325E" w14:textId="77777777" w:rsidR="00536156" w:rsidRPr="00536156" w:rsidRDefault="00536156" w:rsidP="00536156">
      <w:r w:rsidRPr="00536156">
        <w:t>В ходе проведения освидетельствования экспертная комиссия не учла в полной мере имеющиеся у меня заболевания и степень их выраженности. По результатам медицинских обследований в [наименование лечебного учреждения] у меня диагностированы стойкие нарушения функций организма, а именно: [указать заболевания, диагнозы, степени нарушений согласно медицинским документам].</w:t>
      </w:r>
    </w:p>
    <w:p w14:paraId="7CC90DC5" w14:textId="77777777" w:rsidR="00536156" w:rsidRPr="00536156" w:rsidRDefault="00536156" w:rsidP="00536156">
      <w:r w:rsidRPr="00536156">
        <w:t>Данные нарушения приводят к ограничению основных категорий жизнедеятельности: [указать категории: к самообслуживанию, передвижению, ориентации, общению, контролю своего поведения, обучению или трудовой деятельности] [указать степень ограничения: 1, 2 или 3 степени].</w:t>
      </w:r>
    </w:p>
    <w:p w14:paraId="482245A9" w14:textId="77777777" w:rsidR="00536156" w:rsidRPr="00536156" w:rsidRDefault="00536156" w:rsidP="00536156">
      <w:r w:rsidRPr="00536156">
        <w:t>Однако комиссия бюро № [номер] применила количественную оценку максимально стойких нарушений функций организма человека на уровне [указать процент, установленный комиссией, например: 30%], что не соответствует действительности и положениям Приказа Минтруда России от 27.08.2019 № 585н.</w:t>
      </w:r>
    </w:p>
    <w:p w14:paraId="65D7516A" w14:textId="77777777" w:rsidR="00536156" w:rsidRPr="00536156" w:rsidRDefault="00536156" w:rsidP="00536156">
      <w:r w:rsidRPr="00536156">
        <w:t>Фактическое состояние здоровья, подтвержденное направлениями на МСЭ и выписками из медицинской карты, соответствует [указать процент, например: 50–60% или более], что является основанием для [признания инвалидом / установления более высокой группы инвалидности].</w:t>
      </w:r>
    </w:p>
    <w:p w14:paraId="105B345D" w14:textId="77777777" w:rsidR="00536156" w:rsidRPr="00536156" w:rsidRDefault="00536156" w:rsidP="00536156">
      <w:r w:rsidRPr="00536156">
        <w:lastRenderedPageBreak/>
        <w:t>На основании изложенного, руководствуясь Постановлением Правительства РФ от 05.04.2022 № 588 «О признании лица инвалидом»,</w:t>
      </w:r>
    </w:p>
    <w:p w14:paraId="15F499FF" w14:textId="77777777" w:rsidR="00536156" w:rsidRPr="00536156" w:rsidRDefault="00536156" w:rsidP="00536156">
      <w:pPr>
        <w:jc w:val="center"/>
      </w:pPr>
      <w:r w:rsidRPr="00536156">
        <w:rPr>
          <w:b/>
          <w:bCs/>
        </w:rPr>
        <w:t>ПРОШУ:</w:t>
      </w:r>
    </w:p>
    <w:p w14:paraId="63C486AE" w14:textId="77777777" w:rsidR="00536156" w:rsidRPr="00536156" w:rsidRDefault="00536156" w:rsidP="00536156">
      <w:pPr>
        <w:numPr>
          <w:ilvl w:val="0"/>
          <w:numId w:val="5"/>
        </w:numPr>
      </w:pPr>
      <w:r w:rsidRPr="00536156">
        <w:t>Назначить и провести повторное медико-социальное освидетельствование Главным бюро медико-социальной экспертизы.</w:t>
      </w:r>
    </w:p>
    <w:p w14:paraId="056FA026" w14:textId="77777777" w:rsidR="00536156" w:rsidRPr="00536156" w:rsidRDefault="00536156" w:rsidP="00536156">
      <w:pPr>
        <w:numPr>
          <w:ilvl w:val="0"/>
          <w:numId w:val="5"/>
        </w:numPr>
      </w:pPr>
      <w:r w:rsidRPr="00536156">
        <w:t>Отменить решение бюро № [номер] — филиала ФКУ «ГБ МСЭ по [наименование субъекта РФ]» от «__» ________ 20__ г.</w:t>
      </w:r>
    </w:p>
    <w:p w14:paraId="265F8A9A" w14:textId="77777777" w:rsidR="00536156" w:rsidRPr="00536156" w:rsidRDefault="00536156" w:rsidP="00536156">
      <w:pPr>
        <w:numPr>
          <w:ilvl w:val="0"/>
          <w:numId w:val="5"/>
        </w:numPr>
      </w:pPr>
      <w:r w:rsidRPr="00536156">
        <w:t>Принять новое решение: [признать инвалидом X группы / внести изменения в ИПРА / установить бессрочную инвалидность].</w:t>
      </w:r>
    </w:p>
    <w:p w14:paraId="3A5503A6" w14:textId="77777777" w:rsidR="00536156" w:rsidRPr="00536156" w:rsidRDefault="00536156" w:rsidP="00536156">
      <w:r w:rsidRPr="00536156">
        <w:rPr>
          <w:b/>
          <w:bCs/>
        </w:rPr>
        <w:t>Приложения:</w:t>
      </w:r>
    </w:p>
    <w:p w14:paraId="6A79B8A4" w14:textId="77777777" w:rsidR="00536156" w:rsidRPr="00536156" w:rsidRDefault="00536156" w:rsidP="00536156">
      <w:pPr>
        <w:numPr>
          <w:ilvl w:val="0"/>
          <w:numId w:val="6"/>
        </w:numPr>
      </w:pPr>
      <w:r w:rsidRPr="00536156">
        <w:t>копия паспорта заявителя;</w:t>
      </w:r>
    </w:p>
    <w:p w14:paraId="5AAD5467" w14:textId="77777777" w:rsidR="00536156" w:rsidRPr="00536156" w:rsidRDefault="00536156" w:rsidP="00536156">
      <w:pPr>
        <w:numPr>
          <w:ilvl w:val="0"/>
          <w:numId w:val="6"/>
        </w:numPr>
      </w:pPr>
      <w:r w:rsidRPr="00536156">
        <w:t>копия оспариваемого решения (справки/акта МСЭ);</w:t>
      </w:r>
    </w:p>
    <w:p w14:paraId="468BD1AD" w14:textId="77777777" w:rsidR="00536156" w:rsidRPr="00536156" w:rsidRDefault="00536156" w:rsidP="00536156">
      <w:pPr>
        <w:numPr>
          <w:ilvl w:val="0"/>
          <w:numId w:val="6"/>
        </w:numPr>
      </w:pPr>
      <w:r w:rsidRPr="00536156">
        <w:t>копия направления на МСЭ (форма № 088/у);</w:t>
      </w:r>
    </w:p>
    <w:p w14:paraId="7CF7C704" w14:textId="77777777" w:rsidR="00536156" w:rsidRPr="00536156" w:rsidRDefault="00536156" w:rsidP="00536156">
      <w:pPr>
        <w:numPr>
          <w:ilvl w:val="0"/>
          <w:numId w:val="6"/>
        </w:numPr>
      </w:pPr>
      <w:r w:rsidRPr="00536156">
        <w:t>копии медицинских выписок, заключений врачей, результатов исследований;</w:t>
      </w:r>
    </w:p>
    <w:p w14:paraId="489AD73E" w14:textId="77777777" w:rsidR="00536156" w:rsidRPr="00536156" w:rsidRDefault="00536156" w:rsidP="00536156">
      <w:pPr>
        <w:numPr>
          <w:ilvl w:val="0"/>
          <w:numId w:val="6"/>
        </w:numPr>
      </w:pPr>
      <w:r w:rsidRPr="00536156">
        <w:t>копия доверенности представителя (если жалоба подается представителем).</w:t>
      </w:r>
    </w:p>
    <w:p w14:paraId="774049D9" w14:textId="77777777" w:rsidR="00536156" w:rsidRPr="00536156" w:rsidRDefault="00536156" w:rsidP="00536156">
      <w:r w:rsidRPr="00536156">
        <w:t>«__» ________ 20__ г.</w:t>
      </w:r>
    </w:p>
    <w:p w14:paraId="785E1259" w14:textId="77777777" w:rsidR="00536156" w:rsidRPr="00536156" w:rsidRDefault="00536156" w:rsidP="00536156">
      <w:r w:rsidRPr="00536156">
        <w:t>________________ / [Фамилия И.О.]</w:t>
      </w:r>
    </w:p>
    <w:p w14:paraId="040E965B" w14:textId="77777777" w:rsidR="0083247E" w:rsidRPr="00536156" w:rsidRDefault="0083247E" w:rsidP="00536156"/>
    <w:sectPr w:rsidR="0083247E" w:rsidRPr="00536156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A6A3E" w14:textId="77777777" w:rsidR="0080723C" w:rsidRDefault="0080723C" w:rsidP="00AA1082">
      <w:pPr>
        <w:spacing w:after="0" w:line="240" w:lineRule="auto"/>
      </w:pPr>
      <w:r>
        <w:separator/>
      </w:r>
    </w:p>
  </w:endnote>
  <w:endnote w:type="continuationSeparator" w:id="0">
    <w:p w14:paraId="2133B768" w14:textId="77777777" w:rsidR="0080723C" w:rsidRDefault="0080723C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F27F0" w14:textId="77777777" w:rsidR="0080723C" w:rsidRDefault="0080723C" w:rsidP="00AA1082">
      <w:pPr>
        <w:spacing w:after="0" w:line="240" w:lineRule="auto"/>
      </w:pPr>
      <w:r>
        <w:separator/>
      </w:r>
    </w:p>
  </w:footnote>
  <w:footnote w:type="continuationSeparator" w:id="0">
    <w:p w14:paraId="63DFB7EC" w14:textId="77777777" w:rsidR="0080723C" w:rsidRDefault="0080723C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"/>
  </w:num>
  <w:num w:numId="2" w16cid:durableId="1452941838">
    <w:abstractNumId w:val="1"/>
  </w:num>
  <w:num w:numId="3" w16cid:durableId="620452602">
    <w:abstractNumId w:val="4"/>
  </w:num>
  <w:num w:numId="4" w16cid:durableId="127937033">
    <w:abstractNumId w:val="3"/>
  </w:num>
  <w:num w:numId="5" w16cid:durableId="531455332">
    <w:abstractNumId w:val="5"/>
  </w:num>
  <w:num w:numId="6" w16cid:durableId="109910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4C52"/>
    <w:rsid w:val="00136CBC"/>
    <w:rsid w:val="002246DE"/>
    <w:rsid w:val="00227EAA"/>
    <w:rsid w:val="002766D0"/>
    <w:rsid w:val="0029453C"/>
    <w:rsid w:val="00313859"/>
    <w:rsid w:val="00353A0B"/>
    <w:rsid w:val="003D025F"/>
    <w:rsid w:val="00456FEF"/>
    <w:rsid w:val="00461B7D"/>
    <w:rsid w:val="00472E2F"/>
    <w:rsid w:val="004F2C3F"/>
    <w:rsid w:val="00536156"/>
    <w:rsid w:val="00657808"/>
    <w:rsid w:val="00663857"/>
    <w:rsid w:val="00675063"/>
    <w:rsid w:val="007E1463"/>
    <w:rsid w:val="008057E1"/>
    <w:rsid w:val="0080723C"/>
    <w:rsid w:val="0083238E"/>
    <w:rsid w:val="0083247E"/>
    <w:rsid w:val="008D439D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2026-08-12T03:26:00Z</dcterms:created>
  <dcterms:modified xsi:type="dcterms:W3CDTF">2026-08-12T03:26:00Z</dcterms:modified>
</cp:coreProperties>
</file>