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8E9CB" w14:textId="77777777" w:rsidR="00F33670" w:rsidRPr="00F33670" w:rsidRDefault="00F33670" w:rsidP="00F33670">
      <w:pPr>
        <w:jc w:val="left"/>
      </w:pPr>
      <w:r w:rsidRPr="00F33670">
        <w:t>В [Наименование подразделения ФССП России]</w:t>
      </w:r>
      <w:r w:rsidRPr="00F33670">
        <w:br/>
        <w:t>Адрес: [Адрес структурного подразделения]</w:t>
      </w:r>
    </w:p>
    <w:p w14:paraId="325E07A9" w14:textId="77777777" w:rsidR="00F33670" w:rsidRPr="00F33670" w:rsidRDefault="00F33670" w:rsidP="00F33670">
      <w:pPr>
        <w:jc w:val="left"/>
      </w:pPr>
      <w:r w:rsidRPr="00F33670">
        <w:rPr>
          <w:b/>
          <w:bCs/>
        </w:rPr>
        <w:t>Судебному приставу-исполнителю:</w:t>
      </w:r>
      <w:r w:rsidRPr="00F33670">
        <w:t xml:space="preserve"> [ФИО пристава, если известно]</w:t>
      </w:r>
    </w:p>
    <w:p w14:paraId="5C589C0F" w14:textId="77777777" w:rsidR="00F33670" w:rsidRPr="00F33670" w:rsidRDefault="00F33670" w:rsidP="00F33670">
      <w:pPr>
        <w:jc w:val="left"/>
      </w:pPr>
      <w:r w:rsidRPr="00F33670">
        <w:rPr>
          <w:b/>
          <w:bCs/>
        </w:rPr>
        <w:t>Заявитель (Должник):</w:t>
      </w:r>
      <w:r w:rsidRPr="00F33670">
        <w:t xml:space="preserve"> [ФИО должника полностью]</w:t>
      </w:r>
      <w:r w:rsidRPr="00F33670">
        <w:br/>
        <w:t>Паспортные данные: [серия, номер, кем и когда выдан]</w:t>
      </w:r>
      <w:r w:rsidRPr="00F33670">
        <w:br/>
        <w:t>Адрес проживания: [адрес регистрация/проживания]</w:t>
      </w:r>
      <w:r w:rsidRPr="00F33670">
        <w:br/>
        <w:t>Телефон: [номер телефона]</w:t>
      </w:r>
      <w:r w:rsidRPr="00F33670">
        <w:br/>
        <w:t>Электронная почта: [адрес электронной почты]</w:t>
      </w:r>
    </w:p>
    <w:p w14:paraId="4E67D818" w14:textId="77777777" w:rsidR="00F33670" w:rsidRPr="00F33670" w:rsidRDefault="00F33670" w:rsidP="00F33670">
      <w:pPr>
        <w:jc w:val="left"/>
      </w:pPr>
      <w:r w:rsidRPr="00F33670">
        <w:rPr>
          <w:b/>
          <w:bCs/>
        </w:rPr>
        <w:t>Исполнительное производство:</w:t>
      </w:r>
      <w:r w:rsidRPr="00F33670">
        <w:t xml:space="preserve"> № [номер ИП] от «__» ________ 20__ г.</w:t>
      </w:r>
    </w:p>
    <w:p w14:paraId="00D9F919" w14:textId="77777777" w:rsidR="00F33670" w:rsidRPr="00F33670" w:rsidRDefault="00F33670" w:rsidP="00F33670">
      <w:pPr>
        <w:jc w:val="center"/>
        <w:rPr>
          <w:b/>
          <w:bCs/>
        </w:rPr>
      </w:pPr>
      <w:r w:rsidRPr="00F33670">
        <w:rPr>
          <w:b/>
          <w:bCs/>
        </w:rPr>
        <w:t>Заявление</w:t>
      </w:r>
      <w:r w:rsidRPr="00F33670">
        <w:rPr>
          <w:b/>
          <w:bCs/>
        </w:rPr>
        <w:br/>
        <w:t>о снижении размера удержания из заработной платы (дохода)</w:t>
      </w:r>
    </w:p>
    <w:p w14:paraId="4535E888" w14:textId="77777777" w:rsidR="00F33670" w:rsidRPr="00F33670" w:rsidRDefault="00F33670" w:rsidP="00F33670">
      <w:r w:rsidRPr="00F33670">
        <w:t xml:space="preserve">В отношении меня, [ФИО должника], на основании исполнительного документа [наименование и реквизиты документа] ведется исполнительное производство № [номер ИП]. На основании вынесенного судебным приставом-исполнителем постановления с моего дохода (заработной платы) производится удержание в размере [указать процент, например: </w:t>
      </w:r>
      <w:proofErr w:type="gramStart"/>
      <w:r w:rsidRPr="00F33670">
        <w:t>50]%</w:t>
      </w:r>
      <w:proofErr w:type="gramEnd"/>
      <w:r w:rsidRPr="00F33670">
        <w:t>.</w:t>
      </w:r>
    </w:p>
    <w:p w14:paraId="402688F1" w14:textId="77777777" w:rsidR="00F33670" w:rsidRPr="00F33670" w:rsidRDefault="00F33670" w:rsidP="00F33670">
      <w:r w:rsidRPr="00F33670">
        <w:t>Я работаю в [наименование работодателя] в должности [должность]. Мой ежемесячный доход после удержания НДФЛ составляет [сумма] рублей, что подтверждается справкой о доходах и суммах налога физического лица.</w:t>
      </w:r>
    </w:p>
    <w:p w14:paraId="21605B32" w14:textId="77777777" w:rsidR="00F33670" w:rsidRPr="00F33670" w:rsidRDefault="00F33670" w:rsidP="00F33670">
      <w:r w:rsidRPr="00F33670">
        <w:t>В настоящее время удержание в установленном размере ставит меня в крайне тяжелое материальное положение по следующим причинам:</w:t>
      </w:r>
    </w:p>
    <w:p w14:paraId="0897583F" w14:textId="77777777" w:rsidR="00F33670" w:rsidRPr="00F33670" w:rsidRDefault="00F33670" w:rsidP="00F33670">
      <w:r w:rsidRPr="00F33670">
        <w:t>1. [Указать причину, например: на моем иждивении находятся несовершеннолетние дети: ФИО, дата рождения];</w:t>
      </w:r>
    </w:p>
    <w:p w14:paraId="31211C83" w14:textId="77777777" w:rsidR="00F33670" w:rsidRPr="00F33670" w:rsidRDefault="00F33670" w:rsidP="00F33670">
      <w:r w:rsidRPr="00F33670">
        <w:t>2. [Указать дополнительную причину, например: имею регулярные расходы на приобретение жизненно необходимых лекарственных препаратов в размере [сумма] рублей в месяц];</w:t>
      </w:r>
    </w:p>
    <w:p w14:paraId="5E4FAD32" w14:textId="77777777" w:rsidR="00F33670" w:rsidRPr="00F33670" w:rsidRDefault="00F33670" w:rsidP="00F33670">
      <w:r w:rsidRPr="00F33670">
        <w:t>3. [Указать иные важные обстоятельства, например: оплачиваю жилое помещение по договору найма в размере [сумма] рублей].</w:t>
      </w:r>
    </w:p>
    <w:p w14:paraId="31B44EAD" w14:textId="77777777" w:rsidR="00F33670" w:rsidRPr="00F33670" w:rsidRDefault="00F33670" w:rsidP="00F33670">
      <w:r w:rsidRPr="00F33670">
        <w:t xml:space="preserve">После удержания [указать </w:t>
      </w:r>
      <w:proofErr w:type="gramStart"/>
      <w:r w:rsidRPr="00F33670">
        <w:t>процент]%</w:t>
      </w:r>
      <w:proofErr w:type="gramEnd"/>
      <w:r w:rsidRPr="00F33670">
        <w:t xml:space="preserve"> из заработной платы мой ежемесячный остаток денежных средств составляет [сумма] рублей. Данная сумма не обеспечивает соблюдение принципа неприкосновенности минимума имущества, необходимого для существования должника-гражданина и членов его семьи.</w:t>
      </w:r>
    </w:p>
    <w:p w14:paraId="6D3B11D2" w14:textId="77777777" w:rsidR="00F33670" w:rsidRPr="00F33670" w:rsidRDefault="00F33670" w:rsidP="00F33670">
      <w:r w:rsidRPr="00F33670">
        <w:t>Согласно части 2 статьи 99 Федерального закона от 02.10.2007 № 229-ФЗ «Об исполнительном производстве», при исполнении исполнительного документа с должника-гражданина может быть удержано не более пятидесяти процентов заработной платы и иных доходов. Однако приведенная норма устанавливает лишь предельный размер удержания, но не препятствует снижению данного процента с учетом тяжелого имущественного положения должника.</w:t>
      </w:r>
    </w:p>
    <w:p w14:paraId="0E27905D" w14:textId="77777777" w:rsidR="00F33670" w:rsidRPr="00F33670" w:rsidRDefault="00F33670" w:rsidP="00F33670">
      <w:r w:rsidRPr="00F33670">
        <w:t>На основании вышеизложенного, руководствуясь статьей 64 Федерального закона «Об исполнительном производстве»,</w:t>
      </w:r>
    </w:p>
    <w:p w14:paraId="1EDA08FE" w14:textId="77777777" w:rsidR="00F33670" w:rsidRPr="00F33670" w:rsidRDefault="00F33670" w:rsidP="00F33670">
      <w:pPr>
        <w:jc w:val="center"/>
        <w:rPr>
          <w:b/>
          <w:bCs/>
        </w:rPr>
      </w:pPr>
      <w:r w:rsidRPr="00F33670">
        <w:rPr>
          <w:b/>
          <w:bCs/>
        </w:rPr>
        <w:lastRenderedPageBreak/>
        <w:t>ПРОШУ:</w:t>
      </w:r>
    </w:p>
    <w:p w14:paraId="2D97BD82" w14:textId="77777777" w:rsidR="00F33670" w:rsidRPr="00F33670" w:rsidRDefault="00F33670" w:rsidP="00F33670">
      <w:r w:rsidRPr="00F33670">
        <w:t xml:space="preserve">Снизить размер ежемесячного удержания из моей заработной платы по исполнительному производству № [номер ИП] с [текущий </w:t>
      </w:r>
      <w:proofErr w:type="gramStart"/>
      <w:r w:rsidRPr="00F33670">
        <w:t>процент]%</w:t>
      </w:r>
      <w:proofErr w:type="gramEnd"/>
      <w:r w:rsidRPr="00F33670">
        <w:t xml:space="preserve"> до [желаемый процент, например: 20 или </w:t>
      </w:r>
      <w:proofErr w:type="gramStart"/>
      <w:r w:rsidRPr="00F33670">
        <w:t>30]%</w:t>
      </w:r>
      <w:proofErr w:type="gramEnd"/>
      <w:r w:rsidRPr="00F33670">
        <w:t>.</w:t>
      </w:r>
    </w:p>
    <w:p w14:paraId="314DF7C6" w14:textId="77777777" w:rsidR="00F33670" w:rsidRPr="00F33670" w:rsidRDefault="00F33670" w:rsidP="00F33670">
      <w:pPr>
        <w:rPr>
          <w:b/>
          <w:bCs/>
        </w:rPr>
      </w:pPr>
      <w:r w:rsidRPr="00F33670">
        <w:rPr>
          <w:b/>
          <w:bCs/>
        </w:rPr>
        <w:t>Приложения:</w:t>
      </w:r>
    </w:p>
    <w:p w14:paraId="17272EB7" w14:textId="77777777" w:rsidR="00F33670" w:rsidRPr="00F33670" w:rsidRDefault="00F33670" w:rsidP="00F33670">
      <w:r w:rsidRPr="00F33670">
        <w:t>1. Копия паспорта заявителя;</w:t>
      </w:r>
    </w:p>
    <w:p w14:paraId="5537D668" w14:textId="77777777" w:rsidR="00F33670" w:rsidRPr="00F33670" w:rsidRDefault="00F33670" w:rsidP="00F33670">
      <w:r w:rsidRPr="00F33670">
        <w:t>2. Справка о доходах и суммах налога физического лица (форма 2-НДФЛ);</w:t>
      </w:r>
    </w:p>
    <w:p w14:paraId="5A2928E6" w14:textId="77777777" w:rsidR="00F33670" w:rsidRPr="00F33670" w:rsidRDefault="00F33670" w:rsidP="00F33670">
      <w:r w:rsidRPr="00F33670">
        <w:t>3. Копии свидетельств о рождении детей (при наличии иждивенцев);</w:t>
      </w:r>
    </w:p>
    <w:p w14:paraId="7812E694" w14:textId="77777777" w:rsidR="00F33670" w:rsidRPr="00F33670" w:rsidRDefault="00F33670" w:rsidP="00F33670">
      <w:r w:rsidRPr="00F33670">
        <w:t>4. Документы, подтверждающие регулярные расходы (чеки, медицинские справки, договор найма жилья);</w:t>
      </w:r>
    </w:p>
    <w:p w14:paraId="0824B29B" w14:textId="77777777" w:rsidR="00F33670" w:rsidRPr="00F33670" w:rsidRDefault="00F33670" w:rsidP="00F33670">
      <w:r w:rsidRPr="00F33670">
        <w:t>5. Выписка по банковскому счету за последние [указать количество] месяцев.</w:t>
      </w:r>
    </w:p>
    <w:p w14:paraId="02E49B16" w14:textId="77777777" w:rsidR="00F33670" w:rsidRPr="00F33670" w:rsidRDefault="00F33670" w:rsidP="00F33670">
      <w:r w:rsidRPr="00F33670">
        <w:t>«__» ________ 20__ г.</w:t>
      </w:r>
    </w:p>
    <w:p w14:paraId="171E4601" w14:textId="77777777" w:rsidR="00F33670" w:rsidRPr="00F33670" w:rsidRDefault="00F33670" w:rsidP="00F33670">
      <w:r w:rsidRPr="00F33670">
        <w:t>________________ / [Фамилия И.О.]</w:t>
      </w:r>
    </w:p>
    <w:p w14:paraId="0C96273E" w14:textId="5B885FE2" w:rsidR="0083247E" w:rsidRPr="00F33670" w:rsidRDefault="0083247E" w:rsidP="00F33670"/>
    <w:sectPr w:rsidR="0083247E" w:rsidRPr="00F33670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F190B" w14:textId="77777777" w:rsidR="00AC4F71" w:rsidRDefault="00AC4F71" w:rsidP="00AA1082">
      <w:pPr>
        <w:spacing w:after="0" w:line="240" w:lineRule="auto"/>
      </w:pPr>
      <w:r>
        <w:separator/>
      </w:r>
    </w:p>
  </w:endnote>
  <w:endnote w:type="continuationSeparator" w:id="0">
    <w:p w14:paraId="7457A66F" w14:textId="77777777" w:rsidR="00AC4F71" w:rsidRDefault="00AC4F71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37BAE" w14:textId="77777777" w:rsidR="00AC4F71" w:rsidRDefault="00AC4F71" w:rsidP="00AA1082">
      <w:pPr>
        <w:spacing w:after="0" w:line="240" w:lineRule="auto"/>
      </w:pPr>
      <w:r>
        <w:separator/>
      </w:r>
    </w:p>
  </w:footnote>
  <w:footnote w:type="continuationSeparator" w:id="0">
    <w:p w14:paraId="149273B0" w14:textId="77777777" w:rsidR="00AC4F71" w:rsidRDefault="00AC4F71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3"/>
  </w:num>
  <w:num w:numId="2" w16cid:durableId="1452941838">
    <w:abstractNumId w:val="13"/>
  </w:num>
  <w:num w:numId="3" w16cid:durableId="973607643">
    <w:abstractNumId w:val="26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4"/>
  </w:num>
  <w:num w:numId="7" w16cid:durableId="1812361597">
    <w:abstractNumId w:val="5"/>
  </w:num>
  <w:num w:numId="8" w16cid:durableId="389576680">
    <w:abstractNumId w:val="17"/>
  </w:num>
  <w:num w:numId="9" w16cid:durableId="1339429729">
    <w:abstractNumId w:val="22"/>
  </w:num>
  <w:num w:numId="10" w16cid:durableId="174347891">
    <w:abstractNumId w:val="2"/>
  </w:num>
  <w:num w:numId="11" w16cid:durableId="1279028447">
    <w:abstractNumId w:val="18"/>
  </w:num>
  <w:num w:numId="12" w16cid:durableId="1706173077">
    <w:abstractNumId w:val="27"/>
  </w:num>
  <w:num w:numId="13" w16cid:durableId="330641445">
    <w:abstractNumId w:val="29"/>
  </w:num>
  <w:num w:numId="14" w16cid:durableId="597102246">
    <w:abstractNumId w:val="30"/>
  </w:num>
  <w:num w:numId="15" w16cid:durableId="247010532">
    <w:abstractNumId w:val="12"/>
  </w:num>
  <w:num w:numId="16" w16cid:durableId="498227888">
    <w:abstractNumId w:val="15"/>
  </w:num>
  <w:num w:numId="17" w16cid:durableId="39939590">
    <w:abstractNumId w:val="32"/>
  </w:num>
  <w:num w:numId="18" w16cid:durableId="458300837">
    <w:abstractNumId w:val="9"/>
  </w:num>
  <w:num w:numId="19" w16cid:durableId="1896044014">
    <w:abstractNumId w:val="20"/>
  </w:num>
  <w:num w:numId="20" w16cid:durableId="1551571222">
    <w:abstractNumId w:val="31"/>
  </w:num>
  <w:num w:numId="21" w16cid:durableId="2104303046">
    <w:abstractNumId w:val="14"/>
  </w:num>
  <w:num w:numId="22" w16cid:durableId="1630748321">
    <w:abstractNumId w:val="25"/>
  </w:num>
  <w:num w:numId="23" w16cid:durableId="1524517003">
    <w:abstractNumId w:val="39"/>
  </w:num>
  <w:num w:numId="24" w16cid:durableId="1340504884">
    <w:abstractNumId w:val="0"/>
  </w:num>
  <w:num w:numId="25" w16cid:durableId="1924953197">
    <w:abstractNumId w:val="16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1"/>
  </w:num>
  <w:num w:numId="29" w16cid:durableId="1747068485">
    <w:abstractNumId w:val="37"/>
  </w:num>
  <w:num w:numId="30" w16cid:durableId="1794130543">
    <w:abstractNumId w:val="11"/>
  </w:num>
  <w:num w:numId="31" w16cid:durableId="1076976053">
    <w:abstractNumId w:val="34"/>
  </w:num>
  <w:num w:numId="32" w16cid:durableId="1008362091">
    <w:abstractNumId w:val="35"/>
  </w:num>
  <w:num w:numId="33" w16cid:durableId="1551572600">
    <w:abstractNumId w:val="38"/>
  </w:num>
  <w:num w:numId="34" w16cid:durableId="940720069">
    <w:abstractNumId w:val="40"/>
  </w:num>
  <w:num w:numId="35" w16cid:durableId="1810172758">
    <w:abstractNumId w:val="8"/>
  </w:num>
  <w:num w:numId="36" w16cid:durableId="1334409542">
    <w:abstractNumId w:val="36"/>
  </w:num>
  <w:num w:numId="37" w16cid:durableId="336421129">
    <w:abstractNumId w:val="28"/>
  </w:num>
  <w:num w:numId="38" w16cid:durableId="1897081525">
    <w:abstractNumId w:val="10"/>
  </w:num>
  <w:num w:numId="39" w16cid:durableId="1007945387">
    <w:abstractNumId w:val="4"/>
  </w:num>
  <w:num w:numId="40" w16cid:durableId="42216870">
    <w:abstractNumId w:val="19"/>
  </w:num>
  <w:num w:numId="41" w16cid:durableId="45667813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E72FD"/>
    <w:rsid w:val="00313859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E1463"/>
    <w:rsid w:val="0080471F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026D"/>
    <w:rsid w:val="00AA1082"/>
    <w:rsid w:val="00AC4F71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33670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2026-08-09T17:55:00Z</dcterms:created>
  <dcterms:modified xsi:type="dcterms:W3CDTF">2026-08-09T17:55:00Z</dcterms:modified>
</cp:coreProperties>
</file>