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7A8B2" w14:textId="77777777" w:rsidR="00381AAE" w:rsidRPr="00381AAE" w:rsidRDefault="00381AAE" w:rsidP="00381AAE">
      <w:pPr>
        <w:jc w:val="left"/>
      </w:pPr>
      <w:r w:rsidRPr="00381AAE">
        <w:t>В [наименование отдела судебных приставов]</w:t>
      </w:r>
      <w:r w:rsidRPr="00381AAE">
        <w:br/>
        <w:t>Адрес: [индекс, адрес ОСП]</w:t>
      </w:r>
    </w:p>
    <w:p w14:paraId="223F7614" w14:textId="77777777" w:rsidR="00381AAE" w:rsidRPr="00381AAE" w:rsidRDefault="00381AAE" w:rsidP="00381AAE">
      <w:pPr>
        <w:jc w:val="left"/>
      </w:pPr>
      <w:r w:rsidRPr="00381AAE">
        <w:rPr>
          <w:b/>
          <w:bCs/>
        </w:rPr>
        <w:t>От:</w:t>
      </w:r>
      <w:r w:rsidRPr="00381AAE">
        <w:t xml:space="preserve"> [ФИО заявителя полностью]</w:t>
      </w:r>
      <w:r w:rsidRPr="00381AAE">
        <w:br/>
        <w:t>Адрес: [индекс, адрес проживания]</w:t>
      </w:r>
      <w:r w:rsidRPr="00381AAE">
        <w:br/>
        <w:t>Телефон: [номер телефона]</w:t>
      </w:r>
      <w:r w:rsidRPr="00381AAE">
        <w:br/>
        <w:t>Электронная почта: [</w:t>
      </w:r>
      <w:proofErr w:type="spellStart"/>
      <w:r w:rsidRPr="00381AAE">
        <w:t>email</w:t>
      </w:r>
      <w:proofErr w:type="spellEnd"/>
      <w:r w:rsidRPr="00381AAE">
        <w:t>]</w:t>
      </w:r>
    </w:p>
    <w:p w14:paraId="77A1A6B1" w14:textId="77777777" w:rsidR="00381AAE" w:rsidRPr="00381AAE" w:rsidRDefault="00381AAE" w:rsidP="00381AAE">
      <w:pPr>
        <w:jc w:val="left"/>
      </w:pPr>
      <w:r w:rsidRPr="00381AAE">
        <w:rPr>
          <w:b/>
          <w:bCs/>
        </w:rPr>
        <w:t>Исполнительное производство:</w:t>
      </w:r>
      <w:r w:rsidRPr="00381AAE">
        <w:t xml:space="preserve"> № [номер ИП] от [дата]</w:t>
      </w:r>
    </w:p>
    <w:p w14:paraId="0F84D4CE" w14:textId="77777777" w:rsidR="00381AAE" w:rsidRPr="00381AAE" w:rsidRDefault="00381AAE" w:rsidP="00381AAE">
      <w:pPr>
        <w:jc w:val="center"/>
        <w:rPr>
          <w:b/>
          <w:bCs/>
        </w:rPr>
      </w:pPr>
      <w:r w:rsidRPr="00381AAE">
        <w:rPr>
          <w:b/>
          <w:bCs/>
        </w:rPr>
        <w:t>Заявление</w:t>
      </w:r>
      <w:r w:rsidRPr="00381AAE">
        <w:rPr>
          <w:b/>
          <w:bCs/>
        </w:rPr>
        <w:br/>
        <w:t>о снятии ареста (запрета на регистрационные действия) с транспортного средства</w:t>
      </w:r>
    </w:p>
    <w:p w14:paraId="75E4AA17" w14:textId="77777777" w:rsidR="00381AAE" w:rsidRPr="00381AAE" w:rsidRDefault="00381AAE" w:rsidP="00381AAE">
      <w:pPr>
        <w:jc w:val="left"/>
      </w:pPr>
      <w:r w:rsidRPr="00381AAE">
        <w:t>В производстве [наименование подразделения ФССП] находится исполнительное производство № [номер ИП] от [дата], возбужденное на основании исполнительного документа [наименование документа, номер, дата, выдавший орган] в отношении [ФИО должника].</w:t>
      </w:r>
    </w:p>
    <w:p w14:paraId="605E2A97" w14:textId="77777777" w:rsidR="00381AAE" w:rsidRPr="00381AAE" w:rsidRDefault="00381AAE" w:rsidP="00381AAE">
      <w:pPr>
        <w:jc w:val="left"/>
      </w:pPr>
      <w:r w:rsidRPr="00381AAE">
        <w:t>В рамках указанного исполнительного производства судебным приставом-исполнителем [ФИО пристава] вынесено постановление о наложении запрета на совершение регистрационных действий в отношении транспортного средства:</w:t>
      </w:r>
    </w:p>
    <w:p w14:paraId="1794D4F9" w14:textId="77777777" w:rsidR="00381AAE" w:rsidRPr="00381AAE" w:rsidRDefault="00381AAE" w:rsidP="00381AAE">
      <w:pPr>
        <w:numPr>
          <w:ilvl w:val="0"/>
          <w:numId w:val="42"/>
        </w:numPr>
        <w:jc w:val="left"/>
      </w:pPr>
      <w:r w:rsidRPr="00381AAE">
        <w:t>марка, модель: [марка, модель];</w:t>
      </w:r>
    </w:p>
    <w:p w14:paraId="43BB206F" w14:textId="77777777" w:rsidR="00381AAE" w:rsidRPr="00381AAE" w:rsidRDefault="00381AAE" w:rsidP="00381AAE">
      <w:pPr>
        <w:numPr>
          <w:ilvl w:val="0"/>
          <w:numId w:val="42"/>
        </w:numPr>
        <w:jc w:val="left"/>
      </w:pPr>
      <w:r w:rsidRPr="00381AAE">
        <w:t>год выпуска: [год];</w:t>
      </w:r>
    </w:p>
    <w:p w14:paraId="7CD82334" w14:textId="77777777" w:rsidR="00381AAE" w:rsidRPr="00381AAE" w:rsidRDefault="00381AAE" w:rsidP="00381AAE">
      <w:pPr>
        <w:numPr>
          <w:ilvl w:val="0"/>
          <w:numId w:val="42"/>
        </w:numPr>
        <w:jc w:val="left"/>
      </w:pPr>
      <w:r w:rsidRPr="00381AAE">
        <w:t>идентификационный номер (VIN): [VIN];</w:t>
      </w:r>
    </w:p>
    <w:p w14:paraId="0ACB7CC7" w14:textId="77777777" w:rsidR="00381AAE" w:rsidRPr="00381AAE" w:rsidRDefault="00381AAE" w:rsidP="00381AAE">
      <w:pPr>
        <w:numPr>
          <w:ilvl w:val="0"/>
          <w:numId w:val="42"/>
        </w:numPr>
        <w:jc w:val="left"/>
      </w:pPr>
      <w:r w:rsidRPr="00381AAE">
        <w:t>государственный регистрационный знак: [номер].</w:t>
      </w:r>
    </w:p>
    <w:p w14:paraId="3B7E8D93" w14:textId="77777777" w:rsidR="00381AAE" w:rsidRPr="00381AAE" w:rsidRDefault="00381AAE" w:rsidP="00381AAE">
      <w:pPr>
        <w:jc w:val="left"/>
      </w:pPr>
      <w:r w:rsidRPr="00381AAE">
        <w:t>Считаю указанный арест (запрет на регистрационные действия) неправомерным по следующим основаниям:</w:t>
      </w:r>
    </w:p>
    <w:p w14:paraId="010A0B7C" w14:textId="77777777" w:rsidR="00381AAE" w:rsidRPr="00381AAE" w:rsidRDefault="00381AAE" w:rsidP="00381AAE">
      <w:pPr>
        <w:jc w:val="left"/>
      </w:pPr>
      <w:r w:rsidRPr="00381AAE">
        <w:t>[Укажите основание: полное погашение задолженности / переход права собственности к покупателю до наложения ареста / отмена судебного акта, на основании которого выдан исполнительный лист].</w:t>
      </w:r>
    </w:p>
    <w:p w14:paraId="796747AB" w14:textId="77777777" w:rsidR="00381AAE" w:rsidRPr="00381AAE" w:rsidRDefault="00381AAE" w:rsidP="00381AAE">
      <w:pPr>
        <w:jc w:val="left"/>
      </w:pPr>
      <w:r w:rsidRPr="00381AAE">
        <w:t>Факт [указать подтвержденное обстоятельство] подтверждается следующими документами: [перечислить платежные поручения, договор купли-продажи, решение суда об отмене].</w:t>
      </w:r>
    </w:p>
    <w:p w14:paraId="0A357119" w14:textId="77777777" w:rsidR="00381AAE" w:rsidRPr="00381AAE" w:rsidRDefault="00381AAE" w:rsidP="00381AAE">
      <w:pPr>
        <w:jc w:val="left"/>
      </w:pPr>
      <w:r w:rsidRPr="00381AAE">
        <w:t>На основании изложенного, руководствуясь статьями 64, 119 Федерального закона от 02.10.2007 № 229-ФЗ «Об исполнительном производстве»,</w:t>
      </w:r>
    </w:p>
    <w:p w14:paraId="3F408268" w14:textId="77777777" w:rsidR="00381AAE" w:rsidRPr="00381AAE" w:rsidRDefault="00381AAE" w:rsidP="00381AAE">
      <w:pPr>
        <w:jc w:val="center"/>
      </w:pPr>
      <w:r w:rsidRPr="00381AAE">
        <w:rPr>
          <w:b/>
          <w:bCs/>
        </w:rPr>
        <w:t>ПРОШУ:</w:t>
      </w:r>
    </w:p>
    <w:p w14:paraId="28D79DB5" w14:textId="77777777" w:rsidR="00381AAE" w:rsidRPr="00381AAE" w:rsidRDefault="00381AAE" w:rsidP="00381AAE">
      <w:pPr>
        <w:numPr>
          <w:ilvl w:val="0"/>
          <w:numId w:val="43"/>
        </w:numPr>
        <w:jc w:val="left"/>
      </w:pPr>
      <w:r w:rsidRPr="00381AAE">
        <w:t>снять арест и запрет на совершение регистрационных действий в отношении транспортного средства [марка, модель, VIN];</w:t>
      </w:r>
    </w:p>
    <w:p w14:paraId="72C9FEFE" w14:textId="77777777" w:rsidR="00381AAE" w:rsidRPr="00381AAE" w:rsidRDefault="00381AAE" w:rsidP="00381AAE">
      <w:pPr>
        <w:numPr>
          <w:ilvl w:val="0"/>
          <w:numId w:val="43"/>
        </w:numPr>
        <w:jc w:val="left"/>
      </w:pPr>
      <w:r w:rsidRPr="00381AAE">
        <w:t>направить соответствующее постановление в органах ГИБДД (ГАИ) для внесения изменений в регистрационные базы;</w:t>
      </w:r>
    </w:p>
    <w:p w14:paraId="4A485919" w14:textId="77777777" w:rsidR="00381AAE" w:rsidRPr="00381AAE" w:rsidRDefault="00381AAE" w:rsidP="00381AAE">
      <w:pPr>
        <w:numPr>
          <w:ilvl w:val="0"/>
          <w:numId w:val="43"/>
        </w:numPr>
        <w:jc w:val="left"/>
      </w:pPr>
      <w:r w:rsidRPr="00381AAE">
        <w:t>выдать копию постановления о снятии запрета заявителю.</w:t>
      </w:r>
    </w:p>
    <w:p w14:paraId="548EF39D" w14:textId="77777777" w:rsidR="00381AAE" w:rsidRPr="00381AAE" w:rsidRDefault="00381AAE" w:rsidP="00381AAE">
      <w:pPr>
        <w:jc w:val="left"/>
      </w:pPr>
      <w:r w:rsidRPr="00381AAE">
        <w:lastRenderedPageBreak/>
        <w:t>Приложения:</w:t>
      </w:r>
    </w:p>
    <w:p w14:paraId="0B24BE95" w14:textId="77777777" w:rsidR="00381AAE" w:rsidRPr="00381AAE" w:rsidRDefault="00381AAE" w:rsidP="00381AAE">
      <w:pPr>
        <w:numPr>
          <w:ilvl w:val="0"/>
          <w:numId w:val="44"/>
        </w:numPr>
        <w:jc w:val="left"/>
      </w:pPr>
      <w:r w:rsidRPr="00381AAE">
        <w:t>копия паспорта заявителя;</w:t>
      </w:r>
    </w:p>
    <w:p w14:paraId="1BB006DD" w14:textId="77777777" w:rsidR="00381AAE" w:rsidRPr="00381AAE" w:rsidRDefault="00381AAE" w:rsidP="00381AAE">
      <w:pPr>
        <w:numPr>
          <w:ilvl w:val="0"/>
          <w:numId w:val="44"/>
        </w:numPr>
        <w:jc w:val="left"/>
      </w:pPr>
      <w:r w:rsidRPr="00381AAE">
        <w:t>копия документа, подтверждающего основание снятия ареста (квитанция об оплате / договор купли-продажи / определение суда);</w:t>
      </w:r>
    </w:p>
    <w:p w14:paraId="4B04109F" w14:textId="77777777" w:rsidR="00381AAE" w:rsidRPr="00381AAE" w:rsidRDefault="00381AAE" w:rsidP="00381AAE">
      <w:pPr>
        <w:numPr>
          <w:ilvl w:val="0"/>
          <w:numId w:val="44"/>
        </w:numPr>
        <w:jc w:val="left"/>
      </w:pPr>
      <w:r w:rsidRPr="00381AAE">
        <w:t>копия ПТС и СТС (при наличии);</w:t>
      </w:r>
    </w:p>
    <w:p w14:paraId="75FE7069" w14:textId="77777777" w:rsidR="00381AAE" w:rsidRPr="00381AAE" w:rsidRDefault="00381AAE" w:rsidP="00381AAE">
      <w:pPr>
        <w:numPr>
          <w:ilvl w:val="0"/>
          <w:numId w:val="44"/>
        </w:numPr>
        <w:jc w:val="left"/>
      </w:pPr>
      <w:r w:rsidRPr="00381AAE">
        <w:t>копия доверенности (если заявление подает представитель).</w:t>
      </w:r>
    </w:p>
    <w:p w14:paraId="3D2B6561" w14:textId="77777777" w:rsidR="00381AAE" w:rsidRPr="00381AAE" w:rsidRDefault="00381AAE" w:rsidP="00381AAE">
      <w:pPr>
        <w:jc w:val="left"/>
      </w:pPr>
      <w:r w:rsidRPr="00381AAE">
        <w:t>«__» ________ 20__ г.</w:t>
      </w:r>
    </w:p>
    <w:p w14:paraId="44DD102E" w14:textId="77777777" w:rsidR="00381AAE" w:rsidRPr="00381AAE" w:rsidRDefault="00381AAE" w:rsidP="00381AAE">
      <w:pPr>
        <w:jc w:val="left"/>
      </w:pPr>
      <w:r w:rsidRPr="00381AAE">
        <w:t>________________ / [Фамилия И.О.]</w:t>
      </w:r>
    </w:p>
    <w:p w14:paraId="0C96273E" w14:textId="5B885FE2" w:rsidR="0083247E" w:rsidRPr="00381AAE" w:rsidRDefault="0083247E" w:rsidP="00381AAE">
      <w:pPr>
        <w:jc w:val="left"/>
      </w:pPr>
    </w:p>
    <w:sectPr w:rsidR="0083247E" w:rsidRPr="00381AAE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F6FD7" w14:textId="77777777" w:rsidR="000167C3" w:rsidRDefault="000167C3" w:rsidP="00AA1082">
      <w:pPr>
        <w:spacing w:after="0" w:line="240" w:lineRule="auto"/>
      </w:pPr>
      <w:r>
        <w:separator/>
      </w:r>
    </w:p>
  </w:endnote>
  <w:endnote w:type="continuationSeparator" w:id="0">
    <w:p w14:paraId="3D634A7E" w14:textId="77777777" w:rsidR="000167C3" w:rsidRDefault="000167C3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8E5A2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647E3EE2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B9F22E" w14:textId="77777777" w:rsidR="000167C3" w:rsidRDefault="000167C3" w:rsidP="00AA1082">
      <w:pPr>
        <w:spacing w:after="0" w:line="240" w:lineRule="auto"/>
      </w:pPr>
      <w:r>
        <w:separator/>
      </w:r>
    </w:p>
  </w:footnote>
  <w:footnote w:type="continuationSeparator" w:id="0">
    <w:p w14:paraId="1604C31B" w14:textId="77777777" w:rsidR="000167C3" w:rsidRDefault="000167C3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1BA330B1" w14:textId="77777777" w:rsidTr="004F2C3F">
      <w:tc>
        <w:tcPr>
          <w:tcW w:w="988" w:type="dxa"/>
        </w:tcPr>
        <w:p w14:paraId="2C00DEEF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38753F95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0514F8EB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109E1548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5E8FBF5B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6407E"/>
    <w:multiLevelType w:val="multilevel"/>
    <w:tmpl w:val="C83C5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4E6A04"/>
    <w:multiLevelType w:val="multilevel"/>
    <w:tmpl w:val="E138A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042B88"/>
    <w:multiLevelType w:val="multilevel"/>
    <w:tmpl w:val="915E3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9C4722"/>
    <w:multiLevelType w:val="multilevel"/>
    <w:tmpl w:val="6978B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674346"/>
    <w:multiLevelType w:val="multilevel"/>
    <w:tmpl w:val="3A1A4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A57E1A"/>
    <w:multiLevelType w:val="multilevel"/>
    <w:tmpl w:val="FAA08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4363B9"/>
    <w:multiLevelType w:val="multilevel"/>
    <w:tmpl w:val="F8EC3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2129E0"/>
    <w:multiLevelType w:val="multilevel"/>
    <w:tmpl w:val="886E5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517121"/>
    <w:multiLevelType w:val="multilevel"/>
    <w:tmpl w:val="9716B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8E11ED"/>
    <w:multiLevelType w:val="multilevel"/>
    <w:tmpl w:val="CE9CE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EC659F"/>
    <w:multiLevelType w:val="multilevel"/>
    <w:tmpl w:val="ACA4B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7855DDB"/>
    <w:multiLevelType w:val="multilevel"/>
    <w:tmpl w:val="C3AC5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ED9067D"/>
    <w:multiLevelType w:val="multilevel"/>
    <w:tmpl w:val="45400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EE3CE6"/>
    <w:multiLevelType w:val="multilevel"/>
    <w:tmpl w:val="0DCA5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92C7D76"/>
    <w:multiLevelType w:val="multilevel"/>
    <w:tmpl w:val="B694C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BD069AC"/>
    <w:multiLevelType w:val="multilevel"/>
    <w:tmpl w:val="5176B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D285DEE"/>
    <w:multiLevelType w:val="multilevel"/>
    <w:tmpl w:val="66B6D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E707D3F"/>
    <w:multiLevelType w:val="multilevel"/>
    <w:tmpl w:val="44A24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E823271"/>
    <w:multiLevelType w:val="multilevel"/>
    <w:tmpl w:val="A9BAF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EAE5806"/>
    <w:multiLevelType w:val="multilevel"/>
    <w:tmpl w:val="5F407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F764224"/>
    <w:multiLevelType w:val="multilevel"/>
    <w:tmpl w:val="512EB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FA43982"/>
    <w:multiLevelType w:val="multilevel"/>
    <w:tmpl w:val="BA10A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435E0A"/>
    <w:multiLevelType w:val="multilevel"/>
    <w:tmpl w:val="04DA7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A961972"/>
    <w:multiLevelType w:val="multilevel"/>
    <w:tmpl w:val="B296A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E24783B"/>
    <w:multiLevelType w:val="multilevel"/>
    <w:tmpl w:val="70D8A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EC44A2"/>
    <w:multiLevelType w:val="multilevel"/>
    <w:tmpl w:val="97343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3036DC1"/>
    <w:multiLevelType w:val="multilevel"/>
    <w:tmpl w:val="BB064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4A039F6"/>
    <w:multiLevelType w:val="multilevel"/>
    <w:tmpl w:val="7F2AD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AFF326C"/>
    <w:multiLevelType w:val="multilevel"/>
    <w:tmpl w:val="34F28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1792797"/>
    <w:multiLevelType w:val="multilevel"/>
    <w:tmpl w:val="EB56E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25D5FE8"/>
    <w:multiLevelType w:val="multilevel"/>
    <w:tmpl w:val="358EF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31D0D61"/>
    <w:multiLevelType w:val="multilevel"/>
    <w:tmpl w:val="F0BE4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4014476"/>
    <w:multiLevelType w:val="multilevel"/>
    <w:tmpl w:val="5EC28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75336EE"/>
    <w:multiLevelType w:val="multilevel"/>
    <w:tmpl w:val="F4AAC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C4C63B0"/>
    <w:multiLevelType w:val="multilevel"/>
    <w:tmpl w:val="25B02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C536CFB"/>
    <w:multiLevelType w:val="multilevel"/>
    <w:tmpl w:val="5F1E8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CB64AC3"/>
    <w:multiLevelType w:val="multilevel"/>
    <w:tmpl w:val="98B27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DE65277"/>
    <w:multiLevelType w:val="multilevel"/>
    <w:tmpl w:val="DA849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0FC4C97"/>
    <w:multiLevelType w:val="multilevel"/>
    <w:tmpl w:val="065C6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1983747"/>
    <w:multiLevelType w:val="multilevel"/>
    <w:tmpl w:val="B9441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7390AAC"/>
    <w:multiLevelType w:val="multilevel"/>
    <w:tmpl w:val="407C4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A4276F6"/>
    <w:multiLevelType w:val="multilevel"/>
    <w:tmpl w:val="21541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4183138">
    <w:abstractNumId w:val="23"/>
  </w:num>
  <w:num w:numId="2" w16cid:durableId="1452941838">
    <w:abstractNumId w:val="13"/>
  </w:num>
  <w:num w:numId="3" w16cid:durableId="973607643">
    <w:abstractNumId w:val="26"/>
  </w:num>
  <w:num w:numId="4" w16cid:durableId="311717642">
    <w:abstractNumId w:val="6"/>
  </w:num>
  <w:num w:numId="5" w16cid:durableId="1548955455">
    <w:abstractNumId w:val="7"/>
  </w:num>
  <w:num w:numId="6" w16cid:durableId="1895265005">
    <w:abstractNumId w:val="24"/>
  </w:num>
  <w:num w:numId="7" w16cid:durableId="1812361597">
    <w:abstractNumId w:val="5"/>
  </w:num>
  <w:num w:numId="8" w16cid:durableId="389576680">
    <w:abstractNumId w:val="17"/>
  </w:num>
  <w:num w:numId="9" w16cid:durableId="1339429729">
    <w:abstractNumId w:val="22"/>
  </w:num>
  <w:num w:numId="10" w16cid:durableId="174347891">
    <w:abstractNumId w:val="2"/>
  </w:num>
  <w:num w:numId="11" w16cid:durableId="1279028447">
    <w:abstractNumId w:val="18"/>
  </w:num>
  <w:num w:numId="12" w16cid:durableId="1706173077">
    <w:abstractNumId w:val="27"/>
  </w:num>
  <w:num w:numId="13" w16cid:durableId="330641445">
    <w:abstractNumId w:val="30"/>
  </w:num>
  <w:num w:numId="14" w16cid:durableId="597102246">
    <w:abstractNumId w:val="31"/>
  </w:num>
  <w:num w:numId="15" w16cid:durableId="247010532">
    <w:abstractNumId w:val="12"/>
  </w:num>
  <w:num w:numId="16" w16cid:durableId="498227888">
    <w:abstractNumId w:val="15"/>
  </w:num>
  <w:num w:numId="17" w16cid:durableId="39939590">
    <w:abstractNumId w:val="34"/>
  </w:num>
  <w:num w:numId="18" w16cid:durableId="458300837">
    <w:abstractNumId w:val="9"/>
  </w:num>
  <w:num w:numId="19" w16cid:durableId="1896044014">
    <w:abstractNumId w:val="20"/>
  </w:num>
  <w:num w:numId="20" w16cid:durableId="1551571222">
    <w:abstractNumId w:val="33"/>
  </w:num>
  <w:num w:numId="21" w16cid:durableId="2104303046">
    <w:abstractNumId w:val="14"/>
  </w:num>
  <w:num w:numId="22" w16cid:durableId="1630748321">
    <w:abstractNumId w:val="25"/>
  </w:num>
  <w:num w:numId="23" w16cid:durableId="1524517003">
    <w:abstractNumId w:val="42"/>
  </w:num>
  <w:num w:numId="24" w16cid:durableId="1340504884">
    <w:abstractNumId w:val="0"/>
  </w:num>
  <w:num w:numId="25" w16cid:durableId="1924953197">
    <w:abstractNumId w:val="16"/>
  </w:num>
  <w:num w:numId="26" w16cid:durableId="228735703">
    <w:abstractNumId w:val="1"/>
  </w:num>
  <w:num w:numId="27" w16cid:durableId="902758924">
    <w:abstractNumId w:val="3"/>
  </w:num>
  <w:num w:numId="28" w16cid:durableId="596446337">
    <w:abstractNumId w:val="21"/>
  </w:num>
  <w:num w:numId="29" w16cid:durableId="1747068485">
    <w:abstractNumId w:val="40"/>
  </w:num>
  <w:num w:numId="30" w16cid:durableId="1794130543">
    <w:abstractNumId w:val="11"/>
  </w:num>
  <w:num w:numId="31" w16cid:durableId="1076976053">
    <w:abstractNumId w:val="37"/>
  </w:num>
  <w:num w:numId="32" w16cid:durableId="1008362091">
    <w:abstractNumId w:val="38"/>
  </w:num>
  <w:num w:numId="33" w16cid:durableId="1551572600">
    <w:abstractNumId w:val="41"/>
  </w:num>
  <w:num w:numId="34" w16cid:durableId="940720069">
    <w:abstractNumId w:val="43"/>
  </w:num>
  <w:num w:numId="35" w16cid:durableId="1810172758">
    <w:abstractNumId w:val="8"/>
  </w:num>
  <w:num w:numId="36" w16cid:durableId="1334409542">
    <w:abstractNumId w:val="39"/>
  </w:num>
  <w:num w:numId="37" w16cid:durableId="336421129">
    <w:abstractNumId w:val="28"/>
  </w:num>
  <w:num w:numId="38" w16cid:durableId="1897081525">
    <w:abstractNumId w:val="10"/>
  </w:num>
  <w:num w:numId="39" w16cid:durableId="1007945387">
    <w:abstractNumId w:val="4"/>
  </w:num>
  <w:num w:numId="40" w16cid:durableId="42216870">
    <w:abstractNumId w:val="19"/>
  </w:num>
  <w:num w:numId="41" w16cid:durableId="456678130">
    <w:abstractNumId w:val="36"/>
  </w:num>
  <w:num w:numId="42" w16cid:durableId="1792090656">
    <w:abstractNumId w:val="35"/>
  </w:num>
  <w:num w:numId="43" w16cid:durableId="974606433">
    <w:abstractNumId w:val="32"/>
  </w:num>
  <w:num w:numId="44" w16cid:durableId="172140037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9F9"/>
    <w:rsid w:val="000167C3"/>
    <w:rsid w:val="00046E3C"/>
    <w:rsid w:val="00050C30"/>
    <w:rsid w:val="000C285E"/>
    <w:rsid w:val="000D675F"/>
    <w:rsid w:val="000E186D"/>
    <w:rsid w:val="00110694"/>
    <w:rsid w:val="001134CC"/>
    <w:rsid w:val="00124C52"/>
    <w:rsid w:val="00136CBC"/>
    <w:rsid w:val="001E0377"/>
    <w:rsid w:val="002246DE"/>
    <w:rsid w:val="00227EAA"/>
    <w:rsid w:val="002337F8"/>
    <w:rsid w:val="00262D34"/>
    <w:rsid w:val="0029453C"/>
    <w:rsid w:val="002C49A2"/>
    <w:rsid w:val="002E72FD"/>
    <w:rsid w:val="00313859"/>
    <w:rsid w:val="00381AAE"/>
    <w:rsid w:val="003D025F"/>
    <w:rsid w:val="00415D01"/>
    <w:rsid w:val="00456FEF"/>
    <w:rsid w:val="00461B7D"/>
    <w:rsid w:val="00472E2F"/>
    <w:rsid w:val="00496319"/>
    <w:rsid w:val="004F2C3F"/>
    <w:rsid w:val="005C4260"/>
    <w:rsid w:val="005D164E"/>
    <w:rsid w:val="005E5BD6"/>
    <w:rsid w:val="00657808"/>
    <w:rsid w:val="00675063"/>
    <w:rsid w:val="006B4B8D"/>
    <w:rsid w:val="007129F9"/>
    <w:rsid w:val="00763038"/>
    <w:rsid w:val="007E1463"/>
    <w:rsid w:val="0080471F"/>
    <w:rsid w:val="008057E1"/>
    <w:rsid w:val="0083238E"/>
    <w:rsid w:val="0083247E"/>
    <w:rsid w:val="00851E79"/>
    <w:rsid w:val="008D439D"/>
    <w:rsid w:val="00901596"/>
    <w:rsid w:val="00911C81"/>
    <w:rsid w:val="00A50AB7"/>
    <w:rsid w:val="00A665AD"/>
    <w:rsid w:val="00A95EF3"/>
    <w:rsid w:val="00A9773E"/>
    <w:rsid w:val="00AA1082"/>
    <w:rsid w:val="00B10717"/>
    <w:rsid w:val="00B35316"/>
    <w:rsid w:val="00B51C05"/>
    <w:rsid w:val="00B612B5"/>
    <w:rsid w:val="00B66532"/>
    <w:rsid w:val="00B67013"/>
    <w:rsid w:val="00B70196"/>
    <w:rsid w:val="00B90F31"/>
    <w:rsid w:val="00B95C31"/>
    <w:rsid w:val="00BA75C7"/>
    <w:rsid w:val="00BC6477"/>
    <w:rsid w:val="00BE1BCA"/>
    <w:rsid w:val="00C669A3"/>
    <w:rsid w:val="00C90091"/>
    <w:rsid w:val="00C916CE"/>
    <w:rsid w:val="00CA3E33"/>
    <w:rsid w:val="00CD35ED"/>
    <w:rsid w:val="00D0255E"/>
    <w:rsid w:val="00D03191"/>
    <w:rsid w:val="00D139FF"/>
    <w:rsid w:val="00D15699"/>
    <w:rsid w:val="00D76008"/>
    <w:rsid w:val="00D91AF0"/>
    <w:rsid w:val="00DC29EF"/>
    <w:rsid w:val="00DF693F"/>
    <w:rsid w:val="00DF6F94"/>
    <w:rsid w:val="00E1008E"/>
    <w:rsid w:val="00E11403"/>
    <w:rsid w:val="00E27EE6"/>
    <w:rsid w:val="00E6623A"/>
    <w:rsid w:val="00E91859"/>
    <w:rsid w:val="00EE6436"/>
    <w:rsid w:val="00EF50E6"/>
    <w:rsid w:val="00F47759"/>
    <w:rsid w:val="00F56DD7"/>
    <w:rsid w:val="00F803C9"/>
    <w:rsid w:val="00FB315C"/>
    <w:rsid w:val="00FC6645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400D96"/>
  <w15:chartTrackingRefBased/>
  <w15:docId w15:val="{BBCDB86C-54CD-4307-A184-E0759422F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%20V\Documents\&#1053;&#1072;&#1089;&#1090;&#1088;&#1072;&#1080;&#1074;&#1072;&#1077;&#1084;&#1099;&#1077;%20&#1096;&#1072;&#1073;&#1083;&#1086;&#1085;&#1099;%20Office\&#1064;&#1040;&#1041;&#1051;&#1054;&#1053;%20&#1070;&#1056;&#1044;&#1054;&#1050;&#1059;&#1052;&#1045;&#1053;&#1058;&#1040;%20&#1053;&#1040;%20&#1057;&#1040;&#1049;&#1058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ЮРДОКУМЕНТА НА САЙТ.dotx</Template>
  <TotalTime>1</TotalTime>
  <Pages>2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 V</dc:creator>
  <cp:keywords>Типовой шаблон (образец) документа</cp:keywords>
  <dc:description/>
  <cp:lastModifiedBy>Evgeniy Mister</cp:lastModifiedBy>
  <cp:revision>2</cp:revision>
  <dcterms:created xsi:type="dcterms:W3CDTF">2026-08-02T18:09:00Z</dcterms:created>
  <dcterms:modified xsi:type="dcterms:W3CDTF">2026-08-02T18:09:00Z</dcterms:modified>
</cp:coreProperties>
</file>