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8384" w14:textId="77777777" w:rsidR="006D141B" w:rsidRPr="006D141B" w:rsidRDefault="006D141B" w:rsidP="006D141B">
      <w:pPr>
        <w:jc w:val="left"/>
      </w:pPr>
      <w:r w:rsidRPr="006D141B">
        <w:t>В [Название районного суда] районный суд</w:t>
      </w:r>
      <w:r w:rsidRPr="006D141B">
        <w:br/>
        <w:t>Адрес: [Индекс, адрес суда]</w:t>
      </w:r>
    </w:p>
    <w:p w14:paraId="3B410F48" w14:textId="77777777" w:rsidR="006D141B" w:rsidRPr="006D141B" w:rsidRDefault="006D141B" w:rsidP="006D141B">
      <w:pPr>
        <w:jc w:val="left"/>
      </w:pPr>
      <w:r w:rsidRPr="006D141B">
        <w:rPr>
          <w:b/>
          <w:bCs/>
        </w:rPr>
        <w:t>Заявитель:</w:t>
      </w:r>
      <w:r w:rsidRPr="006D141B">
        <w:t xml:space="preserve"> [ФИО заявителя]</w:t>
      </w:r>
      <w:r w:rsidRPr="006D141B">
        <w:br/>
        <w:t>Адрес: [Адрес регистрации/проживания]</w:t>
      </w:r>
      <w:r w:rsidRPr="006D141B">
        <w:br/>
        <w:t>Телефон: [Номер телефона]</w:t>
      </w:r>
      <w:r w:rsidRPr="006D141B">
        <w:br/>
        <w:t>Электронная почта: [E-mail]</w:t>
      </w:r>
    </w:p>
    <w:p w14:paraId="49F41D10" w14:textId="77777777" w:rsidR="006D141B" w:rsidRPr="006D141B" w:rsidRDefault="006D141B" w:rsidP="006D141B">
      <w:pPr>
        <w:jc w:val="left"/>
      </w:pPr>
      <w:r w:rsidRPr="006D141B">
        <w:rPr>
          <w:b/>
          <w:bCs/>
        </w:rPr>
        <w:t>Заинтересованное лицо:</w:t>
      </w:r>
      <w:r w:rsidRPr="006D141B">
        <w:t xml:space="preserve"> [Управление ЗАГС / Нотариус / Иные лица]</w:t>
      </w:r>
      <w:r w:rsidRPr="006D141B">
        <w:br/>
        <w:t>Адрес: [Адрес заинтересованного лица]</w:t>
      </w:r>
    </w:p>
    <w:p w14:paraId="350BDBD6" w14:textId="77777777" w:rsidR="006D141B" w:rsidRPr="006D141B" w:rsidRDefault="006D141B" w:rsidP="006D141B">
      <w:pPr>
        <w:jc w:val="center"/>
        <w:rPr>
          <w:b/>
          <w:bCs/>
        </w:rPr>
      </w:pPr>
      <w:r w:rsidRPr="006D141B">
        <w:rPr>
          <w:b/>
          <w:bCs/>
        </w:rPr>
        <w:t>Заявление</w:t>
      </w:r>
      <w:r w:rsidRPr="006D141B">
        <w:rPr>
          <w:b/>
          <w:bCs/>
        </w:rPr>
        <w:br/>
        <w:t>об установлении факта родственных отношений</w:t>
      </w:r>
    </w:p>
    <w:p w14:paraId="22FD5F3C" w14:textId="77777777" w:rsidR="006D141B" w:rsidRPr="006D141B" w:rsidRDefault="006D141B" w:rsidP="006D141B">
      <w:r w:rsidRPr="006D141B">
        <w:t>Я, [ФИО заявителя], [дата рождения] года рождения, являюсь [указать степень родства: например, племянником] [ФИО умершего или родственника], [дата рождения родственника] года рождения.</w:t>
      </w:r>
    </w:p>
    <w:p w14:paraId="6D3B4701" w14:textId="77777777" w:rsidR="006D141B" w:rsidRPr="006D141B" w:rsidRDefault="006D141B" w:rsidP="006D141B">
      <w:r w:rsidRPr="006D141B">
        <w:t>[Дата смерти родственника] года [ФИО родственника] скончался, что подтверждается свидетельством о смерти № [номер] от [дата]. После его смерти открылось наследство, состоящее из [перечислить имущество, например: квартиры по адресу...].</w:t>
      </w:r>
    </w:p>
    <w:p w14:paraId="161FD2C6" w14:textId="77777777" w:rsidR="006D141B" w:rsidRPr="006D141B" w:rsidRDefault="006D141B" w:rsidP="006D141B">
      <w:r w:rsidRPr="006D141B">
        <w:t>Установление факта родственных отношений необходимо мне для [указать цель: например, для принятия наследства и получения свидетельства о праве на наследство у нотариуса].</w:t>
      </w:r>
    </w:p>
    <w:p w14:paraId="5DE5AE80" w14:textId="77777777" w:rsidR="006D141B" w:rsidRPr="006D141B" w:rsidRDefault="006D141B" w:rsidP="006D141B">
      <w:r w:rsidRPr="006D141B">
        <w:t>В подтверждение родственных отношений у меня имеются следующие документы: [перечислить имеющиеся документы: копии свидетельств о рождении, архивные справки, выписки из домовых книг]. Однако в документе [указать документ с ошибкой] допущена ошибка в написании [фамилии/имени/отчества], а именно: [указать суть расхождения].</w:t>
      </w:r>
    </w:p>
    <w:p w14:paraId="4F6443A9" w14:textId="77777777" w:rsidR="006D141B" w:rsidRPr="006D141B" w:rsidRDefault="006D141B" w:rsidP="006D141B">
      <w:r w:rsidRPr="006D141B">
        <w:t>Иным способом восстановить или получить документы, подтверждающие родственные отношения, не представляется возможным. [Дата] года я обратился в орган ЗАГС [название органа] с заявлением о внесении исправлений (или выдаче повторного свидетельства). Извещением об отказе № [номер] от [дата] мне было отказано в связи с [указать причину отказа из документа ЗАГС].</w:t>
      </w:r>
    </w:p>
    <w:p w14:paraId="54847818" w14:textId="77777777" w:rsidR="006D141B" w:rsidRPr="006D141B" w:rsidRDefault="006D141B" w:rsidP="006D141B">
      <w:r w:rsidRPr="006D141B">
        <w:t>Спой о праве на имущество или спор с другими наследниками отсутствует.</w:t>
      </w:r>
    </w:p>
    <w:p w14:paraId="7900186B" w14:textId="77777777" w:rsidR="006D141B" w:rsidRPr="006D141B" w:rsidRDefault="006D141B" w:rsidP="006D141B">
      <w:r w:rsidRPr="006D141B">
        <w:t>Факт родственных отношений также могут подтвердить свидетели: [ФИО свидетеля 1, адрес проживания], [ФИО свидетеля 2, адрес проживания].</w:t>
      </w:r>
    </w:p>
    <w:p w14:paraId="13B5A9B3" w14:textId="77777777" w:rsidR="006D141B" w:rsidRPr="006D141B" w:rsidRDefault="006D141B" w:rsidP="006D141B">
      <w:r w:rsidRPr="006D141B">
        <w:t>На основании изложенного, руководствуясь статьями 264, 265, 267 Гражданского процессуального кодекса Российской Федерации,</w:t>
      </w:r>
    </w:p>
    <w:p w14:paraId="3B3BF000" w14:textId="77777777" w:rsidR="006D141B" w:rsidRPr="006D141B" w:rsidRDefault="006D141B" w:rsidP="006D141B">
      <w:pPr>
        <w:jc w:val="center"/>
      </w:pPr>
      <w:r w:rsidRPr="006D141B">
        <w:rPr>
          <w:b/>
          <w:bCs/>
        </w:rPr>
        <w:t>ПРОШУ:</w:t>
      </w:r>
    </w:p>
    <w:p w14:paraId="0572FDC8" w14:textId="77777777" w:rsidR="006D141B" w:rsidRPr="006D141B" w:rsidRDefault="006D141B" w:rsidP="006D141B">
      <w:r w:rsidRPr="006D141B">
        <w:t>Установить факт того, что я, [ФИО заявителя], [дата рождения] года рождения, являюсь [указать степень родства] [ФИО родственника], [дата рождения] года рождения, умершего [дата смерти] года.</w:t>
      </w:r>
    </w:p>
    <w:p w14:paraId="277E839A" w14:textId="77777777" w:rsidR="006D141B" w:rsidRPr="006D141B" w:rsidRDefault="006D141B" w:rsidP="006D141B">
      <w:r w:rsidRPr="006D141B">
        <w:t>Приложение:</w:t>
      </w:r>
    </w:p>
    <w:p w14:paraId="3B8B6949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lastRenderedPageBreak/>
        <w:t>копия заявления по числу лиц, участвующих в деле;</w:t>
      </w:r>
    </w:p>
    <w:p w14:paraId="6E52F427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документ, подтверждающий уплату государственной пошлины;</w:t>
      </w:r>
    </w:p>
    <w:p w14:paraId="7F6D65D0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копия свидетельства о смерти;</w:t>
      </w:r>
    </w:p>
    <w:p w14:paraId="22E7E143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копии имеющихся документов, частично подтверждающих родство;</w:t>
      </w:r>
    </w:p>
    <w:p w14:paraId="34B99531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письменный отказ органа ЗАГС в справке или внесении исправлений;</w:t>
      </w:r>
    </w:p>
    <w:p w14:paraId="4E9D4813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копия справки от нотариуса об открытии наследственного дела (при наличии);</w:t>
      </w:r>
    </w:p>
    <w:p w14:paraId="02E2E17D" w14:textId="77777777" w:rsidR="006D141B" w:rsidRPr="006D141B" w:rsidRDefault="006D141B" w:rsidP="006D141B">
      <w:pPr>
        <w:numPr>
          <w:ilvl w:val="0"/>
          <w:numId w:val="18"/>
        </w:numPr>
      </w:pPr>
      <w:r w:rsidRPr="006D141B">
        <w:t>ходатайство о вызове свидетелей (при необходимости).</w:t>
      </w:r>
    </w:p>
    <w:p w14:paraId="54F1310E" w14:textId="77777777" w:rsidR="006D141B" w:rsidRPr="006D141B" w:rsidRDefault="006D141B" w:rsidP="006D141B">
      <w:r w:rsidRPr="006D141B">
        <w:t>«__» ________ 20__ г.</w:t>
      </w:r>
    </w:p>
    <w:p w14:paraId="43F3CC37" w14:textId="77777777" w:rsidR="006D141B" w:rsidRPr="006D141B" w:rsidRDefault="006D141B" w:rsidP="006D141B">
      <w:r w:rsidRPr="006D141B">
        <w:t>________________ / [Фамилия И.О.]</w:t>
      </w:r>
    </w:p>
    <w:p w14:paraId="040E965B" w14:textId="77777777" w:rsidR="0083247E" w:rsidRPr="006D141B" w:rsidRDefault="0083247E" w:rsidP="006D141B"/>
    <w:sectPr w:rsidR="0083247E" w:rsidRPr="006D141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5C71" w14:textId="77777777" w:rsidR="002E0162" w:rsidRDefault="002E0162" w:rsidP="00AA1082">
      <w:pPr>
        <w:spacing w:after="0" w:line="240" w:lineRule="auto"/>
      </w:pPr>
      <w:r>
        <w:separator/>
      </w:r>
    </w:p>
  </w:endnote>
  <w:endnote w:type="continuationSeparator" w:id="0">
    <w:p w14:paraId="1C51C78F" w14:textId="77777777" w:rsidR="002E0162" w:rsidRDefault="002E016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7594" w14:textId="77777777" w:rsidR="002E0162" w:rsidRDefault="002E0162" w:rsidP="00AA1082">
      <w:pPr>
        <w:spacing w:after="0" w:line="240" w:lineRule="auto"/>
      </w:pPr>
      <w:r>
        <w:separator/>
      </w:r>
    </w:p>
  </w:footnote>
  <w:footnote w:type="continuationSeparator" w:id="0">
    <w:p w14:paraId="4A0A942C" w14:textId="77777777" w:rsidR="002E0162" w:rsidRDefault="002E016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9"/>
  </w:num>
  <w:num w:numId="2" w16cid:durableId="1452941838">
    <w:abstractNumId w:val="6"/>
  </w:num>
  <w:num w:numId="3" w16cid:durableId="620452602">
    <w:abstractNumId w:val="16"/>
  </w:num>
  <w:num w:numId="4" w16cid:durableId="127937033">
    <w:abstractNumId w:val="13"/>
  </w:num>
  <w:num w:numId="5" w16cid:durableId="531455332">
    <w:abstractNumId w:val="17"/>
  </w:num>
  <w:num w:numId="6" w16cid:durableId="1099104971">
    <w:abstractNumId w:val="3"/>
  </w:num>
  <w:num w:numId="7" w16cid:durableId="1269124427">
    <w:abstractNumId w:val="12"/>
  </w:num>
  <w:num w:numId="8" w16cid:durableId="557205090">
    <w:abstractNumId w:val="1"/>
  </w:num>
  <w:num w:numId="9" w16cid:durableId="1463647699">
    <w:abstractNumId w:val="7"/>
  </w:num>
  <w:num w:numId="10" w16cid:durableId="673608733">
    <w:abstractNumId w:val="5"/>
  </w:num>
  <w:num w:numId="11" w16cid:durableId="1989937548">
    <w:abstractNumId w:val="11"/>
  </w:num>
  <w:num w:numId="12" w16cid:durableId="1773040737">
    <w:abstractNumId w:val="14"/>
  </w:num>
  <w:num w:numId="13" w16cid:durableId="1329289397">
    <w:abstractNumId w:val="15"/>
  </w:num>
  <w:num w:numId="14" w16cid:durableId="1313484984">
    <w:abstractNumId w:val="2"/>
  </w:num>
  <w:num w:numId="15" w16cid:durableId="1457869392">
    <w:abstractNumId w:val="10"/>
  </w:num>
  <w:num w:numId="16" w16cid:durableId="1197355343">
    <w:abstractNumId w:val="0"/>
  </w:num>
  <w:num w:numId="17" w16cid:durableId="1464885777">
    <w:abstractNumId w:val="8"/>
  </w:num>
  <w:num w:numId="18" w16cid:durableId="53204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0078"/>
    <w:rsid w:val="0029453C"/>
    <w:rsid w:val="002E0162"/>
    <w:rsid w:val="00313859"/>
    <w:rsid w:val="00353A0B"/>
    <w:rsid w:val="003756C8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2026-08-14T05:03:00Z</dcterms:created>
  <dcterms:modified xsi:type="dcterms:W3CDTF">2026-08-14T05:03:00Z</dcterms:modified>
</cp:coreProperties>
</file>