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A411" w14:textId="77777777" w:rsidR="003D1AE5" w:rsidRPr="003D1AE5" w:rsidRDefault="003D1AE5" w:rsidP="003D1AE5">
      <w:pPr>
        <w:jc w:val="left"/>
      </w:pPr>
      <w:r w:rsidRPr="003D1AE5">
        <w:t>В [наименование суда]</w:t>
      </w:r>
      <w:r w:rsidRPr="003D1AE5">
        <w:br/>
        <w:t>Адрес: [адрес суда]</w:t>
      </w:r>
    </w:p>
    <w:p w14:paraId="2C42EB08" w14:textId="77777777" w:rsidR="003D1AE5" w:rsidRPr="003D1AE5" w:rsidRDefault="003D1AE5" w:rsidP="003D1AE5">
      <w:pPr>
        <w:jc w:val="left"/>
      </w:pPr>
      <w:r w:rsidRPr="003D1AE5">
        <w:rPr>
          <w:b/>
          <w:bCs/>
        </w:rPr>
        <w:t>Заявитель (Должник):</w:t>
      </w:r>
      <w:r w:rsidRPr="003D1AE5">
        <w:t xml:space="preserve"> [ФИО или наименование]</w:t>
      </w:r>
      <w:r w:rsidRPr="003D1AE5">
        <w:br/>
        <w:t>Адрес: [адрес адрес]</w:t>
      </w:r>
      <w:r w:rsidRPr="003D1AE5">
        <w:br/>
        <w:t>Телефон: [номер телефона]</w:t>
      </w:r>
    </w:p>
    <w:p w14:paraId="1E3F56FE" w14:textId="77777777" w:rsidR="003D1AE5" w:rsidRPr="003D1AE5" w:rsidRDefault="003D1AE5" w:rsidP="003D1AE5">
      <w:pPr>
        <w:jc w:val="left"/>
      </w:pPr>
      <w:r w:rsidRPr="003D1AE5">
        <w:rPr>
          <w:b/>
          <w:bCs/>
        </w:rPr>
        <w:t>Взыскатель:</w:t>
      </w:r>
      <w:r w:rsidRPr="003D1AE5">
        <w:t xml:space="preserve"> [ФИО или наименование]</w:t>
      </w:r>
      <w:r w:rsidRPr="003D1AE5">
        <w:br/>
        <w:t>Адрес: [адрес взыскателя]</w:t>
      </w:r>
    </w:p>
    <w:p w14:paraId="7EF913E1" w14:textId="77777777" w:rsidR="003D1AE5" w:rsidRPr="003D1AE5" w:rsidRDefault="003D1AE5" w:rsidP="003D1AE5">
      <w:pPr>
        <w:jc w:val="left"/>
      </w:pPr>
      <w:r w:rsidRPr="003D1AE5">
        <w:t>Дело № [номер дела]</w:t>
      </w:r>
    </w:p>
    <w:p w14:paraId="347C9520" w14:textId="77777777" w:rsidR="003D1AE5" w:rsidRPr="003D1AE5" w:rsidRDefault="003D1AE5" w:rsidP="003D1AE5">
      <w:pPr>
        <w:jc w:val="center"/>
        <w:rPr>
          <w:b/>
          <w:bCs/>
        </w:rPr>
      </w:pPr>
      <w:r w:rsidRPr="003D1AE5">
        <w:rPr>
          <w:b/>
          <w:bCs/>
        </w:rPr>
        <w:t>Заявление о рассрочке исполнения решения суда</w:t>
      </w:r>
    </w:p>
    <w:p w14:paraId="2A71C62A" w14:textId="77777777" w:rsidR="003D1AE5" w:rsidRPr="003D1AE5" w:rsidRDefault="003D1AE5" w:rsidP="003D1AE5">
      <w:r w:rsidRPr="003D1AE5">
        <w:t>«__» ________ 20__ г. [наименование суда] принял решение по делу № [номер], согласно которому с [ФИО должника] в пользу [ФИО взыскателя] взысканы денежные средства в размере [СУММА] руб. Решение вступило в законную силу, на его основании выдан исполнительный лист.</w:t>
      </w:r>
    </w:p>
    <w:p w14:paraId="69CC156B" w14:textId="77777777" w:rsidR="003D1AE5" w:rsidRPr="003D1AE5" w:rsidRDefault="003D1AE5" w:rsidP="003D1AE5">
      <w:r w:rsidRPr="003D1AE5">
        <w:t>В настоящий момент имущественное положение должника не позволяет исполнить решение суда единовременно. Заявитель находится в тяжелой жизненной ситуации, вызванной [указать причины: потеря работы, болезнь, наличие иждивений, низкий уровень дохода].</w:t>
      </w:r>
    </w:p>
    <w:p w14:paraId="555E93BE" w14:textId="77777777" w:rsidR="003D1AE5" w:rsidRPr="003D1AE5" w:rsidRDefault="003D1AE5" w:rsidP="003D1AE5">
      <w:r w:rsidRPr="003D1AE5">
        <w:t>Согласно ст. 203 ГПК РФ, суд, рассмотревший дело, вправе по заявлению лиц, участвующих в деле, исходя из имущественного положения сторон или других обстоятельств, рассрочить исполнение решения суда.</w:t>
      </w:r>
    </w:p>
    <w:p w14:paraId="2856D31D" w14:textId="77777777" w:rsidR="003D1AE5" w:rsidRPr="003D1AE5" w:rsidRDefault="003D1AE5" w:rsidP="003D1AE5">
      <w:r w:rsidRPr="003D1AE5">
        <w:t>Заявитель намерен исполнить обязательства перед взыскателем и предлагает следующий график погашения задолженности:</w:t>
      </w:r>
    </w:p>
    <w:p w14:paraId="25EDD960" w14:textId="77777777" w:rsidR="003D1AE5" w:rsidRPr="003D1AE5" w:rsidRDefault="003D1AE5" w:rsidP="003D1AE5">
      <w:pPr>
        <w:numPr>
          <w:ilvl w:val="0"/>
          <w:numId w:val="26"/>
        </w:numPr>
      </w:pPr>
      <w:r w:rsidRPr="003D1AE5">
        <w:t>до «__» ________ 20__ г. — [сумма] руб.;</w:t>
      </w:r>
    </w:p>
    <w:p w14:paraId="30B9098C" w14:textId="77777777" w:rsidR="003D1AE5" w:rsidRPr="003D1AE5" w:rsidRDefault="003D1AE5" w:rsidP="003D1AE5">
      <w:pPr>
        <w:numPr>
          <w:ilvl w:val="0"/>
          <w:numId w:val="26"/>
        </w:numPr>
      </w:pPr>
      <w:r w:rsidRPr="003D1AE5">
        <w:t>до «__» ________ 20__ г. — [сумма] руб.;</w:t>
      </w:r>
    </w:p>
    <w:p w14:paraId="45B01940" w14:textId="77777777" w:rsidR="003D1AE5" w:rsidRPr="003D1AE5" w:rsidRDefault="003D1AE5" w:rsidP="003D1AE5">
      <w:pPr>
        <w:numPr>
          <w:ilvl w:val="0"/>
          <w:numId w:val="26"/>
        </w:numPr>
      </w:pPr>
      <w:r w:rsidRPr="003D1AE5">
        <w:t>до «__» ________ 20__ г. — [сумма] руб.</w:t>
      </w:r>
    </w:p>
    <w:p w14:paraId="0FC57A7A" w14:textId="77777777" w:rsidR="003D1AE5" w:rsidRPr="003D1AE5" w:rsidRDefault="003D1AE5" w:rsidP="003D1AE5">
      <w:r w:rsidRPr="003D1AE5">
        <w:t>Предоставление рассрочки обеспечит баланс интересов сторон: взыскатель будет получать регулярные платежи, а должник сохранит средства на минимально необходимые жизненные потребности.</w:t>
      </w:r>
    </w:p>
    <w:p w14:paraId="25F86613" w14:textId="77777777" w:rsidR="003D1AE5" w:rsidRPr="003D1AE5" w:rsidRDefault="003D1AE5" w:rsidP="003D1AE5">
      <w:r w:rsidRPr="003D1AE5">
        <w:t>На основании изложенного, руководствуясь ст. 203 ГПК РФ (или ст. 324 АПК РФ),</w:t>
      </w:r>
    </w:p>
    <w:p w14:paraId="4570B2E1" w14:textId="77777777" w:rsidR="003D1AE5" w:rsidRPr="003D1AE5" w:rsidRDefault="003D1AE5" w:rsidP="003D1AE5">
      <w:pPr>
        <w:jc w:val="center"/>
        <w:rPr>
          <w:b/>
          <w:bCs/>
        </w:rPr>
      </w:pPr>
      <w:r w:rsidRPr="003D1AE5">
        <w:rPr>
          <w:b/>
          <w:bCs/>
        </w:rPr>
        <w:t>ПРОШУ:</w:t>
      </w:r>
    </w:p>
    <w:p w14:paraId="0F8B42A0" w14:textId="77777777" w:rsidR="003D1AE5" w:rsidRPr="003D1AE5" w:rsidRDefault="003D1AE5" w:rsidP="003D1AE5">
      <w:r w:rsidRPr="003D1AE5">
        <w:t>Предоставить рассрочку исполнения решения по делу № [номер] на срок [количество] месяцев с выплатой ежемесячно по [сумма] руб. согласно предложенному графику.</w:t>
      </w:r>
    </w:p>
    <w:p w14:paraId="6C87A247" w14:textId="77777777" w:rsidR="003D1AE5" w:rsidRPr="003D1AE5" w:rsidRDefault="003D1AE5" w:rsidP="003D1AE5">
      <w:r w:rsidRPr="003D1AE5">
        <w:t>Приложения:</w:t>
      </w:r>
    </w:p>
    <w:p w14:paraId="2A6979CD" w14:textId="77777777" w:rsidR="003D1AE5" w:rsidRPr="003D1AE5" w:rsidRDefault="003D1AE5" w:rsidP="003D1AE5">
      <w:pPr>
        <w:numPr>
          <w:ilvl w:val="0"/>
          <w:numId w:val="27"/>
        </w:numPr>
      </w:pPr>
      <w:r w:rsidRPr="003D1AE5">
        <w:t>копия заявления для взыскателя;</w:t>
      </w:r>
    </w:p>
    <w:p w14:paraId="2B7278A1" w14:textId="77777777" w:rsidR="003D1AE5" w:rsidRPr="003D1AE5" w:rsidRDefault="003D1AE5" w:rsidP="003D1AE5">
      <w:pPr>
        <w:numPr>
          <w:ilvl w:val="0"/>
          <w:numId w:val="27"/>
        </w:numPr>
      </w:pPr>
      <w:r w:rsidRPr="003D1AE5">
        <w:t>документы, подтверждающие тяжелое материальное положение;</w:t>
      </w:r>
    </w:p>
    <w:p w14:paraId="618A7315" w14:textId="77777777" w:rsidR="003D1AE5" w:rsidRPr="003D1AE5" w:rsidRDefault="003D1AE5" w:rsidP="003D1AE5">
      <w:pPr>
        <w:numPr>
          <w:ilvl w:val="0"/>
          <w:numId w:val="27"/>
        </w:numPr>
      </w:pPr>
      <w:r w:rsidRPr="003D1AE5">
        <w:lastRenderedPageBreak/>
        <w:t>справки о доходах и расходах (чеки, квитанции);</w:t>
      </w:r>
    </w:p>
    <w:p w14:paraId="176DC81F" w14:textId="77777777" w:rsidR="003D1AE5" w:rsidRPr="003D1AE5" w:rsidRDefault="003D1AE5" w:rsidP="003D1AE5">
      <w:pPr>
        <w:numPr>
          <w:ilvl w:val="0"/>
          <w:numId w:val="27"/>
        </w:numPr>
      </w:pPr>
      <w:r w:rsidRPr="003D1AE5">
        <w:t>предлагаемый график платежей.</w:t>
      </w:r>
    </w:p>
    <w:p w14:paraId="69A2F86B" w14:textId="77777777" w:rsidR="003D1AE5" w:rsidRPr="003D1AE5" w:rsidRDefault="003D1AE5" w:rsidP="003D1AE5">
      <w:r w:rsidRPr="003D1AE5">
        <w:t>«__» ________ 20__ г.</w:t>
      </w:r>
    </w:p>
    <w:p w14:paraId="2C2112B0" w14:textId="77777777" w:rsidR="003D1AE5" w:rsidRPr="003D1AE5" w:rsidRDefault="003D1AE5" w:rsidP="003D1AE5">
      <w:r w:rsidRPr="003D1AE5">
        <w:t>________________ / [Фамилия И.О.]</w:t>
      </w:r>
    </w:p>
    <w:p w14:paraId="377FE0DC" w14:textId="113F1C5B" w:rsidR="0083247E" w:rsidRPr="003D1AE5" w:rsidRDefault="0083247E" w:rsidP="003D1AE5"/>
    <w:sectPr w:rsidR="0083247E" w:rsidRPr="003D1AE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D7C7A" w14:textId="77777777" w:rsidR="00F94AB1" w:rsidRDefault="00F94AB1" w:rsidP="00AA1082">
      <w:pPr>
        <w:spacing w:after="0" w:line="240" w:lineRule="auto"/>
      </w:pPr>
      <w:r>
        <w:separator/>
      </w:r>
    </w:p>
  </w:endnote>
  <w:endnote w:type="continuationSeparator" w:id="0">
    <w:p w14:paraId="19256D67" w14:textId="77777777" w:rsidR="00F94AB1" w:rsidRDefault="00F94AB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7CA5" w14:textId="77777777" w:rsidR="00F94AB1" w:rsidRDefault="00F94AB1" w:rsidP="00AA1082">
      <w:pPr>
        <w:spacing w:after="0" w:line="240" w:lineRule="auto"/>
      </w:pPr>
      <w:r>
        <w:separator/>
      </w:r>
    </w:p>
  </w:footnote>
  <w:footnote w:type="continuationSeparator" w:id="0">
    <w:p w14:paraId="604E0AAF" w14:textId="77777777" w:rsidR="00F94AB1" w:rsidRDefault="00F94AB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1A"/>
    <w:multiLevelType w:val="multilevel"/>
    <w:tmpl w:val="C53C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67F53"/>
    <w:multiLevelType w:val="multilevel"/>
    <w:tmpl w:val="E48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3C69FD"/>
    <w:multiLevelType w:val="multilevel"/>
    <w:tmpl w:val="A71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43D46"/>
    <w:multiLevelType w:val="multilevel"/>
    <w:tmpl w:val="B148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586A78"/>
    <w:multiLevelType w:val="multilevel"/>
    <w:tmpl w:val="822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B46303"/>
    <w:multiLevelType w:val="multilevel"/>
    <w:tmpl w:val="8928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345FAE"/>
    <w:multiLevelType w:val="multilevel"/>
    <w:tmpl w:val="A9A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6"/>
  </w:num>
  <w:num w:numId="2" w16cid:durableId="1452941838">
    <w:abstractNumId w:val="10"/>
  </w:num>
  <w:num w:numId="3" w16cid:durableId="1996958423">
    <w:abstractNumId w:val="8"/>
  </w:num>
  <w:num w:numId="4" w16cid:durableId="1612474000">
    <w:abstractNumId w:val="12"/>
  </w:num>
  <w:num w:numId="5" w16cid:durableId="1267614942">
    <w:abstractNumId w:val="20"/>
  </w:num>
  <w:num w:numId="6" w16cid:durableId="80032759">
    <w:abstractNumId w:val="15"/>
  </w:num>
  <w:num w:numId="7" w16cid:durableId="1584333580">
    <w:abstractNumId w:val="14"/>
  </w:num>
  <w:num w:numId="8" w16cid:durableId="853614933">
    <w:abstractNumId w:val="2"/>
  </w:num>
  <w:num w:numId="9" w16cid:durableId="1919049586">
    <w:abstractNumId w:val="17"/>
  </w:num>
  <w:num w:numId="10" w16cid:durableId="1216772059">
    <w:abstractNumId w:val="13"/>
  </w:num>
  <w:num w:numId="11" w16cid:durableId="1143233363">
    <w:abstractNumId w:val="23"/>
  </w:num>
  <w:num w:numId="12" w16cid:durableId="331107870">
    <w:abstractNumId w:val="5"/>
  </w:num>
  <w:num w:numId="13" w16cid:durableId="1287926806">
    <w:abstractNumId w:val="4"/>
  </w:num>
  <w:num w:numId="14" w16cid:durableId="274215042">
    <w:abstractNumId w:val="7"/>
  </w:num>
  <w:num w:numId="15" w16cid:durableId="355009040">
    <w:abstractNumId w:val="6"/>
  </w:num>
  <w:num w:numId="16" w16cid:durableId="361827263">
    <w:abstractNumId w:val="18"/>
  </w:num>
  <w:num w:numId="17" w16cid:durableId="427433384">
    <w:abstractNumId w:val="21"/>
  </w:num>
  <w:num w:numId="18" w16cid:durableId="154735552">
    <w:abstractNumId w:val="19"/>
  </w:num>
  <w:num w:numId="19" w16cid:durableId="507334925">
    <w:abstractNumId w:val="24"/>
  </w:num>
  <w:num w:numId="20" w16cid:durableId="1553268951">
    <w:abstractNumId w:val="3"/>
  </w:num>
  <w:num w:numId="21" w16cid:durableId="1205950485">
    <w:abstractNumId w:val="1"/>
  </w:num>
  <w:num w:numId="22" w16cid:durableId="341662575">
    <w:abstractNumId w:val="22"/>
  </w:num>
  <w:num w:numId="23" w16cid:durableId="1924560181">
    <w:abstractNumId w:val="26"/>
  </w:num>
  <w:num w:numId="24" w16cid:durableId="1010109994">
    <w:abstractNumId w:val="11"/>
  </w:num>
  <w:num w:numId="25" w16cid:durableId="70737876">
    <w:abstractNumId w:val="0"/>
  </w:num>
  <w:num w:numId="26" w16cid:durableId="577520433">
    <w:abstractNumId w:val="9"/>
  </w:num>
  <w:num w:numId="27" w16cid:durableId="19249520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94A13"/>
    <w:rsid w:val="003C090B"/>
    <w:rsid w:val="003D025F"/>
    <w:rsid w:val="003D1AE5"/>
    <w:rsid w:val="00456FEF"/>
    <w:rsid w:val="00461B7D"/>
    <w:rsid w:val="00472E2F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5486"/>
    <w:rsid w:val="009A3F2E"/>
    <w:rsid w:val="009A74A8"/>
    <w:rsid w:val="00A93DA0"/>
    <w:rsid w:val="00A95EF3"/>
    <w:rsid w:val="00A9773E"/>
    <w:rsid w:val="00AA1082"/>
    <w:rsid w:val="00AE25A4"/>
    <w:rsid w:val="00B10717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94AB1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2026-07-22T10:38:00Z</dcterms:created>
  <dcterms:modified xsi:type="dcterms:W3CDTF">2026-07-22T10:38:00Z</dcterms:modified>
</cp:coreProperties>
</file>