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10F79" w14:textId="77777777" w:rsidR="00A75668" w:rsidRPr="00A75668" w:rsidRDefault="00A75668" w:rsidP="00A75668">
      <w:pPr>
        <w:jc w:val="left"/>
      </w:pPr>
      <w:r w:rsidRPr="00A75668">
        <w:t>В [наименование суда / нотариусу нотариального округа]</w:t>
      </w:r>
      <w:r w:rsidRPr="00A75668">
        <w:br/>
        <w:t>Адрес: [указать адрес суда или нотариальной конторы]</w:t>
      </w:r>
    </w:p>
    <w:p w14:paraId="091B619D" w14:textId="77777777" w:rsidR="00A75668" w:rsidRPr="00A75668" w:rsidRDefault="00A75668" w:rsidP="00A75668">
      <w:pPr>
        <w:jc w:val="left"/>
      </w:pPr>
      <w:r w:rsidRPr="00A75668">
        <w:rPr>
          <w:b/>
          <w:bCs/>
        </w:rPr>
        <w:t>Заявитель:</w:t>
      </w:r>
      <w:r w:rsidRPr="00A75668">
        <w:t xml:space="preserve"> [ФИО наследника полностью]</w:t>
      </w:r>
      <w:r w:rsidRPr="00A75668">
        <w:br/>
        <w:t>Адрес: [индекс, адрес проживания]</w:t>
      </w:r>
      <w:r w:rsidRPr="00A75668">
        <w:br/>
        <w:t>Телефон: [номер телефона]</w:t>
      </w:r>
      <w:r w:rsidRPr="00A75668">
        <w:br/>
        <w:t>Электронная почта: [адрес электронной почты]</w:t>
      </w:r>
    </w:p>
    <w:p w14:paraId="7A7C708A" w14:textId="77777777" w:rsidR="00A75668" w:rsidRPr="00A75668" w:rsidRDefault="00A75668" w:rsidP="00A75668">
      <w:pPr>
        <w:jc w:val="left"/>
      </w:pPr>
      <w:r w:rsidRPr="00A75668">
        <w:rPr>
          <w:b/>
          <w:bCs/>
        </w:rPr>
        <w:t>Заинтересованное лицо:</w:t>
      </w:r>
      <w:r w:rsidRPr="00A75668">
        <w:t xml:space="preserve"> [ФИО других наследников / ВГА / ИФНС]</w:t>
      </w:r>
      <w:r w:rsidRPr="00A75668">
        <w:br/>
        <w:t>Адрес: [адрес заинтересованного лица]</w:t>
      </w:r>
    </w:p>
    <w:p w14:paraId="12F65A4B" w14:textId="77777777" w:rsidR="00A75668" w:rsidRPr="00A75668" w:rsidRDefault="00A75668" w:rsidP="00A75668">
      <w:pPr>
        <w:jc w:val="center"/>
        <w:rPr>
          <w:b/>
          <w:bCs/>
        </w:rPr>
      </w:pPr>
      <w:r w:rsidRPr="00A75668">
        <w:rPr>
          <w:b/>
          <w:bCs/>
        </w:rPr>
        <w:t>Заявление об установлении факта места открытия наследства</w:t>
      </w:r>
    </w:p>
    <w:p w14:paraId="0FF2A1FA" w14:textId="77777777" w:rsidR="00A75668" w:rsidRPr="00A75668" w:rsidRDefault="00A75668" w:rsidP="00A75668">
      <w:r w:rsidRPr="00A75668">
        <w:t>«__» ________ 20__ г. умер(ла) [ФИО наследодателя], [дата рождения] года рождения, проживавший(</w:t>
      </w:r>
      <w:proofErr w:type="spellStart"/>
      <w:r w:rsidRPr="00A75668">
        <w:t>ая</w:t>
      </w:r>
      <w:proofErr w:type="spellEnd"/>
      <w:r w:rsidRPr="00A75668">
        <w:t>) по адресу: [адрес фактического проживания]. Фактическая смерть подтверждается свидетельством о смерти [серия, номер, дата выдачи, наименование органа ЗАГС].</w:t>
      </w:r>
    </w:p>
    <w:p w14:paraId="6A3CA62B" w14:textId="77777777" w:rsidR="00A75668" w:rsidRPr="00A75668" w:rsidRDefault="00A75668" w:rsidP="00A75668">
      <w:r w:rsidRPr="00A75668">
        <w:t>После смерти [ФИО наследодателя] открылось наследство, состоящее из [перечислить имущество: квартира, дом, земельный участок, денежные вклады]. Заявитель является наследником [указать очередь или наследником по завещанию] на основании [указать документ: свидетельство о рождении, браке, завещание].</w:t>
      </w:r>
    </w:p>
    <w:p w14:paraId="33BFC239" w14:textId="77777777" w:rsidR="00A75668" w:rsidRPr="00A75668" w:rsidRDefault="00A75668" w:rsidP="00A75668">
      <w:r w:rsidRPr="00A75668">
        <w:t>На момент смерти наследодатель был зарегистрирован по адресу: [адрес регистрации по паспорту]. Однако фактически в последнее время перед смертью он(а) проживал(а) по адресу: [фактический адрес]. Данное обстоятельство подтверждается следующими документами: [справка с места жительства, квитанции об оплате коммунальных услуг, медицинская карта, договоры аренды].</w:t>
      </w:r>
    </w:p>
    <w:p w14:paraId="5E8ACF2F" w14:textId="77777777" w:rsidR="00A75668" w:rsidRPr="00A75668" w:rsidRDefault="00A75668" w:rsidP="00A75668">
      <w:r w:rsidRPr="00A75668">
        <w:t>Регистрация наследодателя по месту жительства не отражает его реального постоянного места жительства. При этом имущество (наиболее ценная его часть) находится по адресу: [указать адрес расположения имущества].</w:t>
      </w:r>
    </w:p>
    <w:p w14:paraId="0E3B2D0C" w14:textId="77777777" w:rsidR="00A75668" w:rsidRPr="00A75668" w:rsidRDefault="00A75668" w:rsidP="00A75668">
      <w:r w:rsidRPr="00A75668">
        <w:t>В связи с отсутствием совпадающих сведений о регистрации и фактическом проживании, нотариус [ФИО нотариуса] отказал в открытии наследственного дела (постановление об отказе в совершении нотариального действия № [номер] от «__» ________ 20__ г.).</w:t>
      </w:r>
    </w:p>
    <w:p w14:paraId="0F3BD937" w14:textId="77777777" w:rsidR="00A75668" w:rsidRPr="00A75668" w:rsidRDefault="00A75668" w:rsidP="00A75668">
      <w:r w:rsidRPr="00A75668">
        <w:t>Установление факта места открытия наследства необходимо Заявителю для оформления наследственных прав и получения свидетельства о праве на наследство.</w:t>
      </w:r>
    </w:p>
    <w:p w14:paraId="0608BAC5" w14:textId="77777777" w:rsidR="00A75668" w:rsidRPr="00A75668" w:rsidRDefault="00A75668" w:rsidP="00A75668">
      <w:r w:rsidRPr="00A75668">
        <w:t>На основании изложенного, руководствуясь статьей 1115 Гражданского кодекса Российской Федерации, статьями 264, 266 Гражданского процессуального кодекса Российской Федерации,</w:t>
      </w:r>
    </w:p>
    <w:p w14:paraId="17F1DC5A" w14:textId="77777777" w:rsidR="00A75668" w:rsidRPr="00A75668" w:rsidRDefault="00A75668" w:rsidP="00A75668">
      <w:pPr>
        <w:jc w:val="center"/>
        <w:rPr>
          <w:b/>
          <w:bCs/>
        </w:rPr>
      </w:pPr>
      <w:r w:rsidRPr="00A75668">
        <w:rPr>
          <w:b/>
          <w:bCs/>
        </w:rPr>
        <w:t>ПРОШУ:</w:t>
      </w:r>
    </w:p>
    <w:p w14:paraId="349F38CB" w14:textId="77777777" w:rsidR="00A75668" w:rsidRPr="00A75668" w:rsidRDefault="00A75668" w:rsidP="00A75668">
      <w:r w:rsidRPr="00A75668">
        <w:t>Установить факт места открытия наследства, умершего(ей) «__» ________ 20__ г. [ФИО наследодателя], по адресу: [указать точный адрес].</w:t>
      </w:r>
    </w:p>
    <w:p w14:paraId="5B52A441" w14:textId="77777777" w:rsidR="00A75668" w:rsidRPr="00A75668" w:rsidRDefault="00A75668" w:rsidP="00A75668">
      <w:r w:rsidRPr="00A75668">
        <w:t>Приложения:</w:t>
      </w:r>
    </w:p>
    <w:p w14:paraId="0C7429A8" w14:textId="77777777" w:rsidR="00A75668" w:rsidRPr="00A75668" w:rsidRDefault="00A75668" w:rsidP="00A75668">
      <w:pPr>
        <w:numPr>
          <w:ilvl w:val="0"/>
          <w:numId w:val="27"/>
        </w:numPr>
      </w:pPr>
      <w:r w:rsidRPr="00A75668">
        <w:t>копия заявления по числу лиц, участвующих в деле;</w:t>
      </w:r>
    </w:p>
    <w:p w14:paraId="5F6ED5EA" w14:textId="77777777" w:rsidR="00A75668" w:rsidRPr="00A75668" w:rsidRDefault="00A75668" w:rsidP="00A75668">
      <w:pPr>
        <w:numPr>
          <w:ilvl w:val="0"/>
          <w:numId w:val="27"/>
        </w:numPr>
      </w:pPr>
      <w:r w:rsidRPr="00A75668">
        <w:t>копия свидетельства о смерти наследодателя;</w:t>
      </w:r>
    </w:p>
    <w:p w14:paraId="3A116194" w14:textId="77777777" w:rsidR="00A75668" w:rsidRPr="00A75668" w:rsidRDefault="00A75668" w:rsidP="00A75668">
      <w:pPr>
        <w:numPr>
          <w:ilvl w:val="0"/>
          <w:numId w:val="27"/>
        </w:numPr>
      </w:pPr>
      <w:r w:rsidRPr="00A75668">
        <w:lastRenderedPageBreak/>
        <w:t>копия документа, подтверждающего родственные отношения или завещания;</w:t>
      </w:r>
    </w:p>
    <w:p w14:paraId="47D93000" w14:textId="77777777" w:rsidR="00A75668" w:rsidRPr="00A75668" w:rsidRDefault="00A75668" w:rsidP="00A75668">
      <w:pPr>
        <w:numPr>
          <w:ilvl w:val="0"/>
          <w:numId w:val="27"/>
        </w:numPr>
      </w:pPr>
      <w:r w:rsidRPr="00A75668">
        <w:t>документы, подтверждающие фактическое проживание наследодателя по указанному адресу;</w:t>
      </w:r>
    </w:p>
    <w:p w14:paraId="7213438B" w14:textId="77777777" w:rsidR="00A75668" w:rsidRPr="00A75668" w:rsidRDefault="00A75668" w:rsidP="00A75668">
      <w:pPr>
        <w:numPr>
          <w:ilvl w:val="0"/>
          <w:numId w:val="27"/>
        </w:numPr>
      </w:pPr>
      <w:r w:rsidRPr="00A75668">
        <w:t>постановление нотариуса об отказе в совершении нотариального действия;</w:t>
      </w:r>
    </w:p>
    <w:p w14:paraId="681319A3" w14:textId="77777777" w:rsidR="00A75668" w:rsidRPr="00A75668" w:rsidRDefault="00A75668" w:rsidP="00A75668">
      <w:pPr>
        <w:numPr>
          <w:ilvl w:val="0"/>
          <w:numId w:val="27"/>
        </w:numPr>
      </w:pPr>
      <w:r w:rsidRPr="00A75668">
        <w:t>документ, подтверждающий уплату государственной пошлины.</w:t>
      </w:r>
    </w:p>
    <w:p w14:paraId="3FCB8304" w14:textId="77777777" w:rsidR="00A75668" w:rsidRPr="00A75668" w:rsidRDefault="00A75668" w:rsidP="00A75668">
      <w:r w:rsidRPr="00A75668">
        <w:t>«__» ________ 20__ г.</w:t>
      </w:r>
    </w:p>
    <w:p w14:paraId="7D6E1381" w14:textId="77777777" w:rsidR="00A75668" w:rsidRPr="00A75668" w:rsidRDefault="00A75668" w:rsidP="00A75668">
      <w:r w:rsidRPr="00A75668">
        <w:t>________________ / [Фамилия И.О.]</w:t>
      </w:r>
    </w:p>
    <w:p w14:paraId="040E965B" w14:textId="77777777" w:rsidR="0083247E" w:rsidRPr="00A75668" w:rsidRDefault="0083247E" w:rsidP="00A75668"/>
    <w:sectPr w:rsidR="0083247E" w:rsidRPr="00A7566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7C7B" w14:textId="77777777" w:rsidR="009E0145" w:rsidRDefault="009E0145" w:rsidP="00AA1082">
      <w:pPr>
        <w:spacing w:after="0" w:line="240" w:lineRule="auto"/>
      </w:pPr>
      <w:r>
        <w:separator/>
      </w:r>
    </w:p>
  </w:endnote>
  <w:endnote w:type="continuationSeparator" w:id="0">
    <w:p w14:paraId="38ED06CE" w14:textId="77777777" w:rsidR="009E0145" w:rsidRDefault="009E014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4F16" w14:textId="77777777" w:rsidR="009E0145" w:rsidRDefault="009E0145" w:rsidP="00AA1082">
      <w:pPr>
        <w:spacing w:after="0" w:line="240" w:lineRule="auto"/>
      </w:pPr>
      <w:r>
        <w:separator/>
      </w:r>
    </w:p>
  </w:footnote>
  <w:footnote w:type="continuationSeparator" w:id="0">
    <w:p w14:paraId="49811E51" w14:textId="77777777" w:rsidR="009E0145" w:rsidRDefault="009E014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8F2"/>
    <w:multiLevelType w:val="multilevel"/>
    <w:tmpl w:val="529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C4C44"/>
    <w:multiLevelType w:val="multilevel"/>
    <w:tmpl w:val="361A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F2786"/>
    <w:multiLevelType w:val="multilevel"/>
    <w:tmpl w:val="DEC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073AE"/>
    <w:multiLevelType w:val="multilevel"/>
    <w:tmpl w:val="73DC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74684"/>
    <w:multiLevelType w:val="multilevel"/>
    <w:tmpl w:val="E46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5649C"/>
    <w:multiLevelType w:val="multilevel"/>
    <w:tmpl w:val="EF5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1F267A"/>
    <w:multiLevelType w:val="multilevel"/>
    <w:tmpl w:val="90D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D113A0"/>
    <w:multiLevelType w:val="multilevel"/>
    <w:tmpl w:val="105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F9280D"/>
    <w:multiLevelType w:val="multilevel"/>
    <w:tmpl w:val="49E4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530341"/>
    <w:multiLevelType w:val="multilevel"/>
    <w:tmpl w:val="E26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10"/>
  </w:num>
  <w:num w:numId="3" w16cid:durableId="620452602">
    <w:abstractNumId w:val="21"/>
  </w:num>
  <w:num w:numId="4" w16cid:durableId="127937033">
    <w:abstractNumId w:val="18"/>
  </w:num>
  <w:num w:numId="5" w16cid:durableId="531455332">
    <w:abstractNumId w:val="25"/>
  </w:num>
  <w:num w:numId="6" w16cid:durableId="1099104971">
    <w:abstractNumId w:val="5"/>
  </w:num>
  <w:num w:numId="7" w16cid:durableId="1269124427">
    <w:abstractNumId w:val="16"/>
  </w:num>
  <w:num w:numId="8" w16cid:durableId="557205090">
    <w:abstractNumId w:val="2"/>
  </w:num>
  <w:num w:numId="9" w16cid:durableId="1463647699">
    <w:abstractNumId w:val="11"/>
  </w:num>
  <w:num w:numId="10" w16cid:durableId="673608733">
    <w:abstractNumId w:val="9"/>
  </w:num>
  <w:num w:numId="11" w16cid:durableId="1989937548">
    <w:abstractNumId w:val="15"/>
  </w:num>
  <w:num w:numId="12" w16cid:durableId="1773040737">
    <w:abstractNumId w:val="19"/>
  </w:num>
  <w:num w:numId="13" w16cid:durableId="1329289397">
    <w:abstractNumId w:val="20"/>
  </w:num>
  <w:num w:numId="14" w16cid:durableId="1313484984">
    <w:abstractNumId w:val="3"/>
  </w:num>
  <w:num w:numId="15" w16cid:durableId="1457869392">
    <w:abstractNumId w:val="14"/>
  </w:num>
  <w:num w:numId="16" w16cid:durableId="1197355343">
    <w:abstractNumId w:val="1"/>
  </w:num>
  <w:num w:numId="17" w16cid:durableId="1464885777">
    <w:abstractNumId w:val="12"/>
  </w:num>
  <w:num w:numId="18" w16cid:durableId="532041284">
    <w:abstractNumId w:val="6"/>
  </w:num>
  <w:num w:numId="19" w16cid:durableId="1732732710">
    <w:abstractNumId w:val="22"/>
  </w:num>
  <w:num w:numId="20" w16cid:durableId="2076969181">
    <w:abstractNumId w:val="17"/>
  </w:num>
  <w:num w:numId="21" w16cid:durableId="1034884094">
    <w:abstractNumId w:val="0"/>
  </w:num>
  <w:num w:numId="22" w16cid:durableId="880364847">
    <w:abstractNumId w:val="7"/>
  </w:num>
  <w:num w:numId="23" w16cid:durableId="1786147927">
    <w:abstractNumId w:val="4"/>
  </w:num>
  <w:num w:numId="24" w16cid:durableId="1748916617">
    <w:abstractNumId w:val="23"/>
  </w:num>
  <w:num w:numId="25" w16cid:durableId="1254975292">
    <w:abstractNumId w:val="24"/>
  </w:num>
  <w:num w:numId="26" w16cid:durableId="50035453">
    <w:abstractNumId w:val="8"/>
  </w:num>
  <w:num w:numId="27" w16cid:durableId="20953188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1B5DD0"/>
    <w:rsid w:val="002240D4"/>
    <w:rsid w:val="002246DE"/>
    <w:rsid w:val="00227EAA"/>
    <w:rsid w:val="00237FA4"/>
    <w:rsid w:val="002766D0"/>
    <w:rsid w:val="00290078"/>
    <w:rsid w:val="0029453C"/>
    <w:rsid w:val="00313859"/>
    <w:rsid w:val="00353A0B"/>
    <w:rsid w:val="003756C8"/>
    <w:rsid w:val="003854A0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5C502E"/>
    <w:rsid w:val="00635318"/>
    <w:rsid w:val="00657808"/>
    <w:rsid w:val="00663857"/>
    <w:rsid w:val="00675063"/>
    <w:rsid w:val="006D141B"/>
    <w:rsid w:val="00774785"/>
    <w:rsid w:val="00790DDC"/>
    <w:rsid w:val="00793E2C"/>
    <w:rsid w:val="007E1463"/>
    <w:rsid w:val="008057E1"/>
    <w:rsid w:val="00813C28"/>
    <w:rsid w:val="0083238E"/>
    <w:rsid w:val="0083247E"/>
    <w:rsid w:val="008526AE"/>
    <w:rsid w:val="008D439D"/>
    <w:rsid w:val="008F5BDE"/>
    <w:rsid w:val="00912571"/>
    <w:rsid w:val="009E0145"/>
    <w:rsid w:val="00A75668"/>
    <w:rsid w:val="00A93DA0"/>
    <w:rsid w:val="00A95EF3"/>
    <w:rsid w:val="00A9773E"/>
    <w:rsid w:val="00AA1082"/>
    <w:rsid w:val="00B10717"/>
    <w:rsid w:val="00B66532"/>
    <w:rsid w:val="00B90F31"/>
    <w:rsid w:val="00BC1BCA"/>
    <w:rsid w:val="00BE1BCA"/>
    <w:rsid w:val="00BF4602"/>
    <w:rsid w:val="00C04A7A"/>
    <w:rsid w:val="00C4703B"/>
    <w:rsid w:val="00C56C38"/>
    <w:rsid w:val="00C65A25"/>
    <w:rsid w:val="00C669A3"/>
    <w:rsid w:val="00CA3E33"/>
    <w:rsid w:val="00CC73D4"/>
    <w:rsid w:val="00D139FF"/>
    <w:rsid w:val="00D15699"/>
    <w:rsid w:val="00DB7875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2026-08-14T06:50:00Z</dcterms:created>
  <dcterms:modified xsi:type="dcterms:W3CDTF">2026-08-14T06:50:00Z</dcterms:modified>
</cp:coreProperties>
</file>