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A7DA" w14:textId="77777777" w:rsidR="001D2096" w:rsidRPr="001D2096" w:rsidRDefault="001D2096" w:rsidP="001D2096">
      <w:pPr>
        <w:jc w:val="left"/>
      </w:pPr>
      <w:r w:rsidRPr="001D2096">
        <w:t>В [наименование суда, выдававшего оригинал]</w:t>
      </w:r>
      <w:r w:rsidRPr="001D2096">
        <w:br/>
        <w:t>Адрес: [адрес суда]</w:t>
      </w:r>
    </w:p>
    <w:p w14:paraId="5A582013" w14:textId="77777777" w:rsidR="001D2096" w:rsidRPr="001D2096" w:rsidRDefault="001D2096" w:rsidP="001D2096">
      <w:pPr>
        <w:jc w:val="left"/>
      </w:pPr>
      <w:r w:rsidRPr="001D2096">
        <w:rPr>
          <w:b/>
          <w:bCs/>
        </w:rPr>
        <w:t>Заявитель (Взыскатель):</w:t>
      </w:r>
      <w:r w:rsidRPr="001D2096">
        <w:t xml:space="preserve"> [ФИО или наименование]</w:t>
      </w:r>
      <w:r w:rsidRPr="001D2096">
        <w:br/>
        <w:t>Адрес: [адрес регистрации/места нахождения]</w:t>
      </w:r>
      <w:r w:rsidRPr="001D2096">
        <w:br/>
        <w:t>Телефон: [номер телефона]</w:t>
      </w:r>
      <w:r w:rsidRPr="001D2096">
        <w:br/>
        <w:t>Электронная почта: [адрес]</w:t>
      </w:r>
    </w:p>
    <w:p w14:paraId="01D3567E" w14:textId="77777777" w:rsidR="001D2096" w:rsidRPr="001D2096" w:rsidRDefault="001D2096" w:rsidP="001D2096">
      <w:pPr>
        <w:jc w:val="left"/>
      </w:pPr>
      <w:r w:rsidRPr="001D2096">
        <w:rPr>
          <w:b/>
          <w:bCs/>
        </w:rPr>
        <w:t>Должник:</w:t>
      </w:r>
      <w:r w:rsidRPr="001D2096">
        <w:t xml:space="preserve"> [ФИО или наименование]</w:t>
      </w:r>
      <w:r w:rsidRPr="001D2096">
        <w:br/>
        <w:t>Адрес: [адрес]</w:t>
      </w:r>
    </w:p>
    <w:p w14:paraId="23A9CE3B" w14:textId="77777777" w:rsidR="001D2096" w:rsidRPr="001D2096" w:rsidRDefault="001D2096" w:rsidP="001D2096">
      <w:pPr>
        <w:jc w:val="left"/>
      </w:pPr>
      <w:r w:rsidRPr="001D2096">
        <w:t>Дело № [номер дела]</w:t>
      </w:r>
    </w:p>
    <w:p w14:paraId="44597897" w14:textId="77777777" w:rsidR="001D2096" w:rsidRPr="001D2096" w:rsidRDefault="001D2096" w:rsidP="001D2096">
      <w:pPr>
        <w:jc w:val="center"/>
        <w:rPr>
          <w:b/>
          <w:bCs/>
        </w:rPr>
      </w:pPr>
      <w:r w:rsidRPr="001D2096">
        <w:rPr>
          <w:b/>
          <w:bCs/>
        </w:rPr>
        <w:t>Заявление о выдаче дубликата исполнительного документа</w:t>
      </w:r>
    </w:p>
    <w:p w14:paraId="37740A74" w14:textId="77777777" w:rsidR="001D2096" w:rsidRPr="001D2096" w:rsidRDefault="001D2096" w:rsidP="001D2096">
      <w:r w:rsidRPr="001D2096">
        <w:t>Решением [наименование суда] от «__» ________ 20__ г. по делу № [номер] были удовлетворены требования [ФИО взыскателя] к [ФИО должника] о [суть требований, например, взыскании денежных средств]. На основании указанного судебного акта был выдан исполнительный документ [вид документа: исполнительный лист или судебный приказ] серия [серия] № [номер].</w:t>
      </w:r>
    </w:p>
    <w:p w14:paraId="79C1D68F" w14:textId="77777777" w:rsidR="001D2096" w:rsidRPr="001D2096" w:rsidRDefault="001D2096" w:rsidP="001D2096">
      <w:r w:rsidRPr="001D2096">
        <w:t>В настоящее время оригинал исполнительного документа у заявителя отсутствует в связи с его утратой. Обстоятельства утраты заключаются в следующем: [подробно описать, как был утерян лист, например, при почтовой пересылке или в результате пожара]. Факт утраты подтверждается следующими доказательствами: [перечислить документы: справка от приставов о неполучении листа, ответ Почты России о потере отправления или акт об утрате].</w:t>
      </w:r>
    </w:p>
    <w:p w14:paraId="1C5124A9" w14:textId="77777777" w:rsidR="001D2096" w:rsidRPr="001D2096" w:rsidRDefault="001D2096" w:rsidP="001D2096">
      <w:r w:rsidRPr="001D2096">
        <w:t>Срок предъявления исполнительного документа к исполнению, предусмотренный законодательством, на момент подачи настоящего заявления не истек. До настоящего времени решение суда должником не исполнено.</w:t>
      </w:r>
    </w:p>
    <w:p w14:paraId="6FF832D8" w14:textId="77777777" w:rsidR="001D2096" w:rsidRPr="001D2096" w:rsidRDefault="001D2096" w:rsidP="001D2096">
      <w:r w:rsidRPr="001D2096">
        <w:t>На основании изложенного, руководствуясь статьей 430 ГПК РФ (или ст. 323 АПК РФ),</w:t>
      </w:r>
    </w:p>
    <w:p w14:paraId="1FC3854D" w14:textId="77777777" w:rsidR="001D2096" w:rsidRPr="001D2096" w:rsidRDefault="001D2096" w:rsidP="001D2096">
      <w:pPr>
        <w:jc w:val="center"/>
        <w:rPr>
          <w:b/>
          <w:bCs/>
        </w:rPr>
      </w:pPr>
      <w:r w:rsidRPr="001D2096">
        <w:rPr>
          <w:b/>
          <w:bCs/>
        </w:rPr>
        <w:t>ПРОШУ:</w:t>
      </w:r>
    </w:p>
    <w:p w14:paraId="2ADDA621" w14:textId="77777777" w:rsidR="001D2096" w:rsidRPr="001D2096" w:rsidRDefault="001D2096" w:rsidP="001D2096">
      <w:r w:rsidRPr="001D2096">
        <w:t>Выдать дубликат исполнительного документа [вид, серия, номер] по делу № [номер] взамен утраченного оригинала.</w:t>
      </w:r>
    </w:p>
    <w:p w14:paraId="143AFA96" w14:textId="77777777" w:rsidR="001D2096" w:rsidRPr="001D2096" w:rsidRDefault="001D2096" w:rsidP="001D2096">
      <w:pPr>
        <w:jc w:val="left"/>
      </w:pPr>
      <w:r w:rsidRPr="001D2096">
        <w:t>Приложения:</w:t>
      </w:r>
      <w:r w:rsidRPr="001D2096">
        <w:br/>
        <w:t>1. Доказательства, подтверждающие утрату оригинала документа;</w:t>
      </w:r>
      <w:r w:rsidRPr="001D2096">
        <w:br/>
        <w:t>2. Документ об уплате государственной пошлины (если применимо);</w:t>
      </w:r>
      <w:r w:rsidRPr="001D2096">
        <w:br/>
        <w:t>3. Документы, подтверждающие направление копии заявления сторонам дела;</w:t>
      </w:r>
      <w:r w:rsidRPr="001D2096">
        <w:br/>
        <w:t>4. Доверенность представителя (если подает представитель).</w:t>
      </w:r>
    </w:p>
    <w:p w14:paraId="35AC019E" w14:textId="77777777" w:rsidR="001D2096" w:rsidRPr="001D2096" w:rsidRDefault="001D2096" w:rsidP="001D2096">
      <w:r w:rsidRPr="001D2096">
        <w:t>«__» ________ 20__ г.</w:t>
      </w:r>
    </w:p>
    <w:p w14:paraId="22C6DBEC" w14:textId="77777777" w:rsidR="001D2096" w:rsidRPr="001D2096" w:rsidRDefault="001D2096" w:rsidP="001D2096">
      <w:r w:rsidRPr="001D2096">
        <w:t>________________ / [Фамилия И.О.]</w:t>
      </w:r>
    </w:p>
    <w:p w14:paraId="377FE0DC" w14:textId="113F1C5B" w:rsidR="0083247E" w:rsidRPr="001D2096" w:rsidRDefault="0083247E" w:rsidP="001D2096"/>
    <w:sectPr w:rsidR="0083247E" w:rsidRPr="001D209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AC7C" w14:textId="77777777" w:rsidR="004529A6" w:rsidRDefault="004529A6" w:rsidP="00AA1082">
      <w:pPr>
        <w:spacing w:after="0" w:line="240" w:lineRule="auto"/>
      </w:pPr>
      <w:r>
        <w:separator/>
      </w:r>
    </w:p>
  </w:endnote>
  <w:endnote w:type="continuationSeparator" w:id="0">
    <w:p w14:paraId="70099707" w14:textId="77777777" w:rsidR="004529A6" w:rsidRDefault="004529A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2833C" w14:textId="77777777" w:rsidR="004529A6" w:rsidRDefault="004529A6" w:rsidP="00AA1082">
      <w:pPr>
        <w:spacing w:after="0" w:line="240" w:lineRule="auto"/>
      </w:pPr>
      <w:r>
        <w:separator/>
      </w:r>
    </w:p>
  </w:footnote>
  <w:footnote w:type="continuationSeparator" w:id="0">
    <w:p w14:paraId="120BE81A" w14:textId="77777777" w:rsidR="004529A6" w:rsidRDefault="004529A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2"/>
  </w:num>
  <w:num w:numId="2" w16cid:durableId="1452941838">
    <w:abstractNumId w:val="7"/>
  </w:num>
  <w:num w:numId="3" w16cid:durableId="1996958423">
    <w:abstractNumId w:val="6"/>
  </w:num>
  <w:num w:numId="4" w16cid:durableId="1612474000">
    <w:abstractNumId w:val="8"/>
  </w:num>
  <w:num w:numId="5" w16cid:durableId="1267614942">
    <w:abstractNumId w:val="16"/>
  </w:num>
  <w:num w:numId="6" w16cid:durableId="80032759">
    <w:abstractNumId w:val="11"/>
  </w:num>
  <w:num w:numId="7" w16cid:durableId="1584333580">
    <w:abstractNumId w:val="10"/>
  </w:num>
  <w:num w:numId="8" w16cid:durableId="853614933">
    <w:abstractNumId w:val="0"/>
  </w:num>
  <w:num w:numId="9" w16cid:durableId="1919049586">
    <w:abstractNumId w:val="13"/>
  </w:num>
  <w:num w:numId="10" w16cid:durableId="1216772059">
    <w:abstractNumId w:val="9"/>
  </w:num>
  <w:num w:numId="11" w16cid:durableId="1143233363">
    <w:abstractNumId w:val="18"/>
  </w:num>
  <w:num w:numId="12" w16cid:durableId="331107870">
    <w:abstractNumId w:val="3"/>
  </w:num>
  <w:num w:numId="13" w16cid:durableId="1287926806">
    <w:abstractNumId w:val="2"/>
  </w:num>
  <w:num w:numId="14" w16cid:durableId="274215042">
    <w:abstractNumId w:val="5"/>
  </w:num>
  <w:num w:numId="15" w16cid:durableId="355009040">
    <w:abstractNumId w:val="4"/>
  </w:num>
  <w:num w:numId="16" w16cid:durableId="361827263">
    <w:abstractNumId w:val="14"/>
  </w:num>
  <w:num w:numId="17" w16cid:durableId="427433384">
    <w:abstractNumId w:val="17"/>
  </w:num>
  <w:num w:numId="18" w16cid:durableId="154735552">
    <w:abstractNumId w:val="15"/>
  </w:num>
  <w:num w:numId="19" w16cid:durableId="507334925">
    <w:abstractNumId w:val="19"/>
  </w:num>
  <w:num w:numId="20" w16cid:durableId="155326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D025F"/>
    <w:rsid w:val="004529A6"/>
    <w:rsid w:val="00456FEF"/>
    <w:rsid w:val="00461B7D"/>
    <w:rsid w:val="00472E2F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5486"/>
    <w:rsid w:val="009A3F2E"/>
    <w:rsid w:val="009A74A8"/>
    <w:rsid w:val="00A93DA0"/>
    <w:rsid w:val="00A95EF3"/>
    <w:rsid w:val="00A9773E"/>
    <w:rsid w:val="00AA1082"/>
    <w:rsid w:val="00B10717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2026-07-22T10:03:00Z</dcterms:created>
  <dcterms:modified xsi:type="dcterms:W3CDTF">2026-07-22T10:03:00Z</dcterms:modified>
</cp:coreProperties>
</file>