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3C511" w14:textId="77777777" w:rsidR="00591D08" w:rsidRPr="00591D08" w:rsidRDefault="00591D08" w:rsidP="00591D08">
      <w:pPr>
        <w:jc w:val="left"/>
      </w:pPr>
      <w:r w:rsidRPr="00591D08">
        <w:rPr>
          <w:b/>
          <w:bCs/>
        </w:rPr>
        <w:t>Кому:</w:t>
      </w:r>
      <w:r w:rsidRPr="00591D08">
        <w:t xml:space="preserve"> [ФИО или наименование виновника]</w:t>
      </w:r>
      <w:r w:rsidRPr="00591D08">
        <w:br/>
        <w:t>Адрес: [адрес места жительства или регистрации]</w:t>
      </w:r>
    </w:p>
    <w:p w14:paraId="1B7BDEE4" w14:textId="77777777" w:rsidR="00591D08" w:rsidRPr="00591D08" w:rsidRDefault="00591D08" w:rsidP="00591D08">
      <w:pPr>
        <w:jc w:val="left"/>
      </w:pPr>
      <w:r w:rsidRPr="00591D08">
        <w:rPr>
          <w:b/>
          <w:bCs/>
        </w:rPr>
        <w:t>От кого:</w:t>
      </w:r>
      <w:r w:rsidRPr="00591D08">
        <w:t xml:space="preserve"> [Ваше ФИО]</w:t>
      </w:r>
      <w:r w:rsidRPr="00591D08">
        <w:br/>
        <w:t>Адрес: [ваш адрес для почты]</w:t>
      </w:r>
      <w:r w:rsidRPr="00591D08">
        <w:br/>
        <w:t>Телефон: [ваш номер телефона]</w:t>
      </w:r>
      <w:r w:rsidRPr="00591D08">
        <w:br/>
        <w:t xml:space="preserve">Электронная почта: [ваш </w:t>
      </w:r>
      <w:proofErr w:type="spellStart"/>
      <w:r w:rsidRPr="00591D08">
        <w:t>e-mail</w:t>
      </w:r>
      <w:proofErr w:type="spellEnd"/>
      <w:r w:rsidRPr="00591D08">
        <w:t>]</w:t>
      </w:r>
    </w:p>
    <w:p w14:paraId="7A228FC4" w14:textId="77777777" w:rsidR="00591D08" w:rsidRPr="00591D08" w:rsidRDefault="00591D08" w:rsidP="00591D08">
      <w:pPr>
        <w:jc w:val="center"/>
        <w:rPr>
          <w:b/>
          <w:bCs/>
        </w:rPr>
      </w:pPr>
      <w:r w:rsidRPr="00591D08">
        <w:rPr>
          <w:b/>
          <w:bCs/>
        </w:rPr>
        <w:t>Претензия о возмещении ущерба, причиненного порчей имущества</w:t>
      </w:r>
    </w:p>
    <w:p w14:paraId="1AF24239" w14:textId="77777777" w:rsidR="00591D08" w:rsidRPr="00591D08" w:rsidRDefault="00591D08" w:rsidP="00591D08">
      <w:r w:rsidRPr="00591D08">
        <w:t>«__» ________ 20__ г. произошел инцидент, в результате которого было повреждено принадлежащее мне на праве собственности имущество: [перечислить имущество, например: телевизор, отделка квартиры, автомобиль].</w:t>
      </w:r>
    </w:p>
    <w:p w14:paraId="5AE34D76" w14:textId="77777777" w:rsidR="00591D08" w:rsidRPr="00591D08" w:rsidRDefault="00591D08" w:rsidP="00591D08">
      <w:r w:rsidRPr="00591D08">
        <w:t>Обстоятельства порчи имущества заключаются в следующем: [кратко опишите, что произошло, например: произошел залив из вышерасположенной квартиры, либо подрядчик повредил мебель при переезде].</w:t>
      </w:r>
    </w:p>
    <w:p w14:paraId="5D1F9004" w14:textId="77777777" w:rsidR="00591D08" w:rsidRPr="00591D08" w:rsidRDefault="00591D08" w:rsidP="00591D08">
      <w:r w:rsidRPr="00591D08">
        <w:t>Факт повреждения имущества и вина [Наименование виновника] подтверждаются следующими документами: [акт осмотра, заключение оценщика, постановление полиции или иные документы].</w:t>
      </w:r>
    </w:p>
    <w:p w14:paraId="1EE4D5BA" w14:textId="77777777" w:rsidR="00591D08" w:rsidRPr="00591D08" w:rsidRDefault="00591D08" w:rsidP="00591D08">
      <w:r w:rsidRPr="00591D08">
        <w:t>Согласно ст. 15 ГК РФ, лицо, право которого нарушено, может требовать полного возмещения причиненных ему убытков. Статья 1064 ГК РФ устанавливает, что вред, причиненный личности или имуществу гражданина, подлежит возмещению в полном объеме лицом, причинившим вред.</w:t>
      </w:r>
    </w:p>
    <w:p w14:paraId="4BE8061A" w14:textId="77777777" w:rsidR="00591D08" w:rsidRPr="00591D08" w:rsidRDefault="00591D08" w:rsidP="00591D08">
      <w:r w:rsidRPr="00591D08">
        <w:t xml:space="preserve">В результате ваших действий мне причинен материальный ущерб на сумму [СУММА] руб. Расчет суммы ущерба произведен на основании [укажите документ, например: отчет об оценке № </w:t>
      </w:r>
      <w:proofErr w:type="gramStart"/>
      <w:r w:rsidRPr="00591D08">
        <w:t>от дата</w:t>
      </w:r>
      <w:proofErr w:type="gramEnd"/>
      <w:r w:rsidRPr="00591D08">
        <w:t xml:space="preserve"> или чеки на ремонт].</w:t>
      </w:r>
    </w:p>
    <w:p w14:paraId="1F3F02DE" w14:textId="77777777" w:rsidR="00591D08" w:rsidRPr="00591D08" w:rsidRDefault="00591D08" w:rsidP="00591D08">
      <w:r w:rsidRPr="00591D08">
        <w:t>На основании изложенного, руководствуясь статьями 15, 1064 ГК РФ,</w:t>
      </w:r>
    </w:p>
    <w:p w14:paraId="4F5DB5F2" w14:textId="77777777" w:rsidR="00591D08" w:rsidRPr="00591D08" w:rsidRDefault="00591D08" w:rsidP="00591D08">
      <w:pPr>
        <w:jc w:val="center"/>
      </w:pPr>
      <w:r w:rsidRPr="00591D08">
        <w:rPr>
          <w:b/>
          <w:bCs/>
        </w:rPr>
        <w:t>ТРЕБУЮ:</w:t>
      </w:r>
    </w:p>
    <w:p w14:paraId="5919E0B3" w14:textId="77777777" w:rsidR="00591D08" w:rsidRPr="00591D08" w:rsidRDefault="00591D08" w:rsidP="00591D08">
      <w:pPr>
        <w:numPr>
          <w:ilvl w:val="0"/>
          <w:numId w:val="22"/>
        </w:numPr>
      </w:pPr>
      <w:r w:rsidRPr="00591D08">
        <w:t>Выплатить в срок до «__» ________ 20__ г. денежные средства в размере [СУММА] руб. в качестве возмещения ущерба, причиненного порчей имущества.</w:t>
      </w:r>
    </w:p>
    <w:p w14:paraId="50CE206C" w14:textId="77777777" w:rsidR="00591D08" w:rsidRPr="00591D08" w:rsidRDefault="00591D08" w:rsidP="00591D08">
      <w:pPr>
        <w:numPr>
          <w:ilvl w:val="0"/>
          <w:numId w:val="22"/>
        </w:numPr>
      </w:pPr>
      <w:r w:rsidRPr="00591D08">
        <w:t>Денежные средства прошу перечислить по следующим реквизитам: [укажите номер счета, БИК, банк, получателя].</w:t>
      </w:r>
    </w:p>
    <w:p w14:paraId="0EBEB092" w14:textId="77777777" w:rsidR="00591D08" w:rsidRPr="00591D08" w:rsidRDefault="00591D08" w:rsidP="00591D08">
      <w:r w:rsidRPr="00591D08">
        <w:t>В случае отказа в удовлетворении претензии я буду вынужден обратиться в суд для принудительного взыскания ущерба. В этом случае сумма взыскания увеличится на размер судебных расходов, включая государственную пошлину и оплату услуг представителя.</w:t>
      </w:r>
    </w:p>
    <w:p w14:paraId="448882A4" w14:textId="77777777" w:rsidR="00591D08" w:rsidRPr="00591D08" w:rsidRDefault="00591D08" w:rsidP="00591D08">
      <w:pPr>
        <w:jc w:val="left"/>
      </w:pPr>
      <w:r w:rsidRPr="00591D08">
        <w:t>Приложения:</w:t>
      </w:r>
      <w:r w:rsidRPr="00591D08">
        <w:br/>
        <w:t>1. Копия документа, подтверждающего право собственности на имущество;</w:t>
      </w:r>
      <w:r w:rsidRPr="00591D08">
        <w:br/>
        <w:t>2. Копия акта о повреждении имущества;</w:t>
      </w:r>
      <w:r w:rsidRPr="00591D08">
        <w:br/>
        <w:t>3. Копия отчета об оценке или чеков, подтверждающих размер ущерба.</w:t>
      </w:r>
    </w:p>
    <w:p w14:paraId="4408B0DC" w14:textId="77777777" w:rsidR="00591D08" w:rsidRPr="00591D08" w:rsidRDefault="00591D08" w:rsidP="00591D08">
      <w:r w:rsidRPr="00591D08">
        <w:t>«__» ________ 20__ г.</w:t>
      </w:r>
    </w:p>
    <w:p w14:paraId="0C96273E" w14:textId="1515AFD4" w:rsidR="0083247E" w:rsidRPr="00591D08" w:rsidRDefault="00591D08" w:rsidP="00591D08">
      <w:r w:rsidRPr="00591D08">
        <w:t>________________ / [Фамилия И.О.]</w:t>
      </w:r>
    </w:p>
    <w:sectPr w:rsidR="0083247E" w:rsidRPr="00591D0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C570E" w14:textId="77777777" w:rsidR="00882B66" w:rsidRDefault="00882B66" w:rsidP="00AA1082">
      <w:pPr>
        <w:spacing w:after="0" w:line="240" w:lineRule="auto"/>
      </w:pPr>
      <w:r>
        <w:separator/>
      </w:r>
    </w:p>
  </w:endnote>
  <w:endnote w:type="continuationSeparator" w:id="0">
    <w:p w14:paraId="5C4F319E" w14:textId="77777777" w:rsidR="00882B66" w:rsidRDefault="00882B66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F8E18" w14:textId="77777777" w:rsidR="00882B66" w:rsidRDefault="00882B66" w:rsidP="00AA1082">
      <w:pPr>
        <w:spacing w:after="0" w:line="240" w:lineRule="auto"/>
      </w:pPr>
      <w:r>
        <w:separator/>
      </w:r>
    </w:p>
  </w:footnote>
  <w:footnote w:type="continuationSeparator" w:id="0">
    <w:p w14:paraId="0BE680B7" w14:textId="77777777" w:rsidR="00882B66" w:rsidRDefault="00882B66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655E6"/>
    <w:multiLevelType w:val="multilevel"/>
    <w:tmpl w:val="3978F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9D598A"/>
    <w:multiLevelType w:val="multilevel"/>
    <w:tmpl w:val="9B00F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3"/>
  </w:num>
  <w:num w:numId="2" w16cid:durableId="1452941838">
    <w:abstractNumId w:val="7"/>
  </w:num>
  <w:num w:numId="3" w16cid:durableId="973607643">
    <w:abstractNumId w:val="15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4"/>
  </w:num>
  <w:num w:numId="7" w16cid:durableId="1812361597">
    <w:abstractNumId w:val="1"/>
  </w:num>
  <w:num w:numId="8" w16cid:durableId="389576680">
    <w:abstractNumId w:val="9"/>
  </w:num>
  <w:num w:numId="9" w16cid:durableId="1339429729">
    <w:abstractNumId w:val="12"/>
  </w:num>
  <w:num w:numId="10" w16cid:durableId="174347891">
    <w:abstractNumId w:val="0"/>
  </w:num>
  <w:num w:numId="11" w16cid:durableId="1279028447">
    <w:abstractNumId w:val="10"/>
  </w:num>
  <w:num w:numId="12" w16cid:durableId="1706173077">
    <w:abstractNumId w:val="16"/>
  </w:num>
  <w:num w:numId="13" w16cid:durableId="330641445">
    <w:abstractNumId w:val="17"/>
  </w:num>
  <w:num w:numId="14" w16cid:durableId="597102246">
    <w:abstractNumId w:val="19"/>
  </w:num>
  <w:num w:numId="15" w16cid:durableId="247010532">
    <w:abstractNumId w:val="6"/>
  </w:num>
  <w:num w:numId="16" w16cid:durableId="498227888">
    <w:abstractNumId w:val="8"/>
  </w:num>
  <w:num w:numId="17" w16cid:durableId="39939590">
    <w:abstractNumId w:val="21"/>
  </w:num>
  <w:num w:numId="18" w16cid:durableId="458300837">
    <w:abstractNumId w:val="4"/>
  </w:num>
  <w:num w:numId="19" w16cid:durableId="1896044014">
    <w:abstractNumId w:val="11"/>
  </w:num>
  <w:num w:numId="20" w16cid:durableId="1551571222">
    <w:abstractNumId w:val="20"/>
  </w:num>
  <w:num w:numId="21" w16cid:durableId="1860924489">
    <w:abstractNumId w:val="5"/>
  </w:num>
  <w:num w:numId="22" w16cid:durableId="9086155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313859"/>
    <w:rsid w:val="00354A24"/>
    <w:rsid w:val="003D025F"/>
    <w:rsid w:val="00456FEF"/>
    <w:rsid w:val="00461B7D"/>
    <w:rsid w:val="00472E2F"/>
    <w:rsid w:val="004F2C3F"/>
    <w:rsid w:val="00591D08"/>
    <w:rsid w:val="00657808"/>
    <w:rsid w:val="00675063"/>
    <w:rsid w:val="007129F9"/>
    <w:rsid w:val="00763038"/>
    <w:rsid w:val="007E1463"/>
    <w:rsid w:val="008057E1"/>
    <w:rsid w:val="0083238E"/>
    <w:rsid w:val="0083247E"/>
    <w:rsid w:val="00851E79"/>
    <w:rsid w:val="00882B66"/>
    <w:rsid w:val="008D439D"/>
    <w:rsid w:val="00901596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F1398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2026-07-07T17:48:00Z</dcterms:created>
  <dcterms:modified xsi:type="dcterms:W3CDTF">2026-07-07T17:48:00Z</dcterms:modified>
</cp:coreProperties>
</file>