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28AD" w14:textId="77777777" w:rsidR="004F3D2F" w:rsidRPr="004F3D2F" w:rsidRDefault="004F3D2F" w:rsidP="004F3D2F">
      <w:pPr>
        <w:jc w:val="left"/>
      </w:pPr>
      <w:r w:rsidRPr="004F3D2F">
        <w:t>Кому: [Наименование продавца/организации]</w:t>
      </w:r>
      <w:r w:rsidRPr="004F3D2F">
        <w:br/>
        <w:t>Адрес: [Юридический адрес из чека или сайта nalog.ru]</w:t>
      </w:r>
    </w:p>
    <w:p w14:paraId="73FC5C2C" w14:textId="77777777" w:rsidR="004F3D2F" w:rsidRPr="004F3D2F" w:rsidRDefault="004F3D2F" w:rsidP="004F3D2F">
      <w:pPr>
        <w:jc w:val="left"/>
      </w:pPr>
      <w:r w:rsidRPr="004F3D2F">
        <w:rPr>
          <w:b/>
          <w:bCs/>
        </w:rPr>
        <w:t>Отправитель:</w:t>
      </w:r>
      <w:r w:rsidRPr="004F3D2F">
        <w:t xml:space="preserve"> [Ваше ФИО]</w:t>
      </w:r>
      <w:r w:rsidRPr="004F3D2F">
        <w:br/>
        <w:t>Адрес: [Ваш адрес для почтовых отправлений]</w:t>
      </w:r>
      <w:r w:rsidRPr="004F3D2F">
        <w:br/>
        <w:t>Телефон: [Ваш номер телефона]</w:t>
      </w:r>
      <w:r w:rsidRPr="004F3D2F">
        <w:br/>
        <w:t xml:space="preserve">Электронная почта: [Ваш </w:t>
      </w:r>
      <w:proofErr w:type="spellStart"/>
      <w:r w:rsidRPr="004F3D2F">
        <w:t>e-mail</w:t>
      </w:r>
      <w:proofErr w:type="spellEnd"/>
      <w:r w:rsidRPr="004F3D2F">
        <w:t>]</w:t>
      </w:r>
    </w:p>
    <w:p w14:paraId="3368F055" w14:textId="77777777" w:rsidR="004F3D2F" w:rsidRPr="004F3D2F" w:rsidRDefault="004F3D2F" w:rsidP="004F3D2F">
      <w:pPr>
        <w:jc w:val="center"/>
        <w:rPr>
          <w:b/>
          <w:bCs/>
        </w:rPr>
      </w:pPr>
      <w:r w:rsidRPr="004F3D2F">
        <w:rPr>
          <w:b/>
          <w:bCs/>
        </w:rPr>
        <w:t>Претензия о возврате денежных средств за товар</w:t>
      </w:r>
    </w:p>
    <w:p w14:paraId="5BD8B987" w14:textId="77777777" w:rsidR="004F3D2F" w:rsidRPr="004F3D2F" w:rsidRDefault="004F3D2F" w:rsidP="004F3D2F">
      <w:r w:rsidRPr="004F3D2F">
        <w:t>«__» ________ 20__ г. я приобрел в вашем магазине товар: [Наименование товара, модель, артикул]. Факт покупки подтверждается [чеком, выпиской с банковского счета или свидетельскими показаниями]. Стоимость товара составила [СУММА] рублей, которая была оплачена мною в полном объеме.</w:t>
      </w:r>
    </w:p>
    <w:p w14:paraId="24526947" w14:textId="77777777" w:rsidR="004F3D2F" w:rsidRPr="004F3D2F" w:rsidRDefault="004F3D2F" w:rsidP="004F3D2F">
      <w:r w:rsidRPr="004F3D2F">
        <w:t>В процессе эксплуатации (или при осмотре) выяснилось, что товар [выберите нужное: имеет недостатки / не подошел по форме, габаритам, фасону]. Суть проблемы заключается в следующем: [опишите конкретный дефект или причину возврата].</w:t>
      </w:r>
    </w:p>
    <w:p w14:paraId="089D9E97" w14:textId="77777777" w:rsidR="004F3D2F" w:rsidRPr="004F3D2F" w:rsidRDefault="004F3D2F" w:rsidP="004F3D2F">
      <w:r w:rsidRPr="004F3D2F">
        <w:t>На основании ст. 18 (при браке) или ст. 25 (при возврате качественного товара) Закона РФ «О защите прав потребителей»</w:t>
      </w:r>
    </w:p>
    <w:p w14:paraId="21D9B982" w14:textId="77777777" w:rsidR="004F3D2F" w:rsidRPr="004F3D2F" w:rsidRDefault="004F3D2F" w:rsidP="004F3D2F">
      <w:pPr>
        <w:jc w:val="center"/>
      </w:pPr>
      <w:r w:rsidRPr="004F3D2F">
        <w:rPr>
          <w:b/>
          <w:bCs/>
        </w:rPr>
        <w:t>ТРЕБУЮ:</w:t>
      </w:r>
    </w:p>
    <w:p w14:paraId="38AE81F9" w14:textId="77777777" w:rsidR="004F3D2F" w:rsidRPr="004F3D2F" w:rsidRDefault="004F3D2F" w:rsidP="004F3D2F">
      <w:pPr>
        <w:numPr>
          <w:ilvl w:val="0"/>
          <w:numId w:val="3"/>
        </w:numPr>
      </w:pPr>
      <w:r w:rsidRPr="004F3D2F">
        <w:t>расторгнуть договор купли-продажи от «__» ________ 20__ г.;</w:t>
      </w:r>
    </w:p>
    <w:p w14:paraId="19BD0DD1" w14:textId="77777777" w:rsidR="004F3D2F" w:rsidRPr="004F3D2F" w:rsidRDefault="004F3D2F" w:rsidP="004F3D2F">
      <w:pPr>
        <w:numPr>
          <w:ilvl w:val="0"/>
          <w:numId w:val="3"/>
        </w:numPr>
      </w:pPr>
      <w:r w:rsidRPr="004F3D2F">
        <w:t>возвратить денежные средства в размере [СУММА] рублей в течение 10 дней;</w:t>
      </w:r>
    </w:p>
    <w:p w14:paraId="04C7D509" w14:textId="77777777" w:rsidR="004F3D2F" w:rsidRPr="004F3D2F" w:rsidRDefault="004F3D2F" w:rsidP="004F3D2F">
      <w:pPr>
        <w:numPr>
          <w:ilvl w:val="0"/>
          <w:numId w:val="3"/>
        </w:numPr>
      </w:pPr>
      <w:r w:rsidRPr="004F3D2F">
        <w:t>уведомить меня о принятом решении по указанному выше телефону.</w:t>
      </w:r>
    </w:p>
    <w:p w14:paraId="0144600A" w14:textId="77777777" w:rsidR="004F3D2F" w:rsidRPr="004F3D2F" w:rsidRDefault="004F3D2F" w:rsidP="004F3D2F">
      <w:r w:rsidRPr="004F3D2F">
        <w:t>В случае невыполнения требований в добровольном порядке я буду вынужден обратиться в суд для принудительного взыскания стоимости товара, неустойки, штрафа в размере 50% от суммы долга и компенсации морального вреда.</w:t>
      </w:r>
    </w:p>
    <w:p w14:paraId="372501BA" w14:textId="77777777" w:rsidR="004F3D2F" w:rsidRPr="004F3D2F" w:rsidRDefault="004F3D2F" w:rsidP="004F3D2F">
      <w:r w:rsidRPr="004F3D2F">
        <w:rPr>
          <w:b/>
          <w:bCs/>
        </w:rPr>
        <w:t>Приложение:</w:t>
      </w:r>
    </w:p>
    <w:p w14:paraId="21C008DA" w14:textId="77777777" w:rsidR="004F3D2F" w:rsidRPr="004F3D2F" w:rsidRDefault="004F3D2F" w:rsidP="004F3D2F">
      <w:pPr>
        <w:numPr>
          <w:ilvl w:val="0"/>
          <w:numId w:val="4"/>
        </w:numPr>
      </w:pPr>
      <w:r w:rsidRPr="004F3D2F">
        <w:t>Копия чека (при наличии);</w:t>
      </w:r>
    </w:p>
    <w:p w14:paraId="5F204EB0" w14:textId="77777777" w:rsidR="004F3D2F" w:rsidRPr="004F3D2F" w:rsidRDefault="004F3D2F" w:rsidP="004F3D2F">
      <w:pPr>
        <w:numPr>
          <w:ilvl w:val="0"/>
          <w:numId w:val="4"/>
        </w:numPr>
      </w:pPr>
      <w:r w:rsidRPr="004F3D2F">
        <w:t>Копия гарантийного талона;</w:t>
      </w:r>
    </w:p>
    <w:p w14:paraId="75779851" w14:textId="77777777" w:rsidR="004F3D2F" w:rsidRPr="004F3D2F" w:rsidRDefault="004F3D2F" w:rsidP="004F3D2F">
      <w:pPr>
        <w:numPr>
          <w:ilvl w:val="0"/>
          <w:numId w:val="4"/>
        </w:numPr>
      </w:pPr>
      <w:r w:rsidRPr="004F3D2F">
        <w:t>Фотографии недостатков (если применимо).</w:t>
      </w:r>
    </w:p>
    <w:p w14:paraId="081B483A" w14:textId="77777777" w:rsidR="004F3D2F" w:rsidRPr="004F3D2F" w:rsidRDefault="004F3D2F" w:rsidP="004F3D2F">
      <w:r w:rsidRPr="004F3D2F">
        <w:t>«__» ________ 20__ г.</w:t>
      </w:r>
    </w:p>
    <w:p w14:paraId="19AE82A8" w14:textId="77777777" w:rsidR="004F3D2F" w:rsidRPr="004F3D2F" w:rsidRDefault="004F3D2F" w:rsidP="004F3D2F">
      <w:r w:rsidRPr="004F3D2F">
        <w:t>________________ / [Фамилия И.О.]</w:t>
      </w:r>
    </w:p>
    <w:p w14:paraId="12BE712C" w14:textId="77777777" w:rsidR="0083247E" w:rsidRPr="004F3D2F" w:rsidRDefault="0083247E" w:rsidP="004F3D2F"/>
    <w:sectPr w:rsidR="0083247E" w:rsidRPr="004F3D2F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39D64" w14:textId="77777777" w:rsidR="00480AFD" w:rsidRDefault="00480AFD" w:rsidP="00AA1082">
      <w:pPr>
        <w:spacing w:after="0" w:line="240" w:lineRule="auto"/>
      </w:pPr>
      <w:r>
        <w:separator/>
      </w:r>
    </w:p>
  </w:endnote>
  <w:endnote w:type="continuationSeparator" w:id="0">
    <w:p w14:paraId="2FD2F245" w14:textId="77777777" w:rsidR="00480AFD" w:rsidRDefault="00480AFD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AEE6B" w14:textId="77777777" w:rsidR="00480AFD" w:rsidRDefault="00480AFD" w:rsidP="00AA1082">
      <w:pPr>
        <w:spacing w:after="0" w:line="240" w:lineRule="auto"/>
      </w:pPr>
      <w:r>
        <w:separator/>
      </w:r>
    </w:p>
  </w:footnote>
  <w:footnote w:type="continuationSeparator" w:id="0">
    <w:p w14:paraId="688CEA6E" w14:textId="77777777" w:rsidR="00480AFD" w:rsidRDefault="00480AFD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183138">
    <w:abstractNumId w:val="3"/>
  </w:num>
  <w:num w:numId="2" w16cid:durableId="1452941838">
    <w:abstractNumId w:val="1"/>
  </w:num>
  <w:num w:numId="3" w16cid:durableId="669867595">
    <w:abstractNumId w:val="2"/>
  </w:num>
  <w:num w:numId="4" w16cid:durableId="198195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80AFD"/>
    <w:rsid w:val="004D3258"/>
    <w:rsid w:val="004F2C3F"/>
    <w:rsid w:val="004F3D2F"/>
    <w:rsid w:val="00657808"/>
    <w:rsid w:val="00675063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1</cp:revision>
  <dcterms:created xsi:type="dcterms:W3CDTF">2026-07-14T07:08:00Z</dcterms:created>
  <dcterms:modified xsi:type="dcterms:W3CDTF">2026-07-14T07:09:00Z</dcterms:modified>
</cp:coreProperties>
</file>