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7FF8" w14:textId="77777777" w:rsidR="007129F9" w:rsidRPr="007129F9" w:rsidRDefault="007129F9" w:rsidP="007129F9">
      <w:pPr>
        <w:jc w:val="left"/>
      </w:pPr>
      <w:r w:rsidRPr="007129F9">
        <w:t>Руководителю [Наименование организации-продавца]</w:t>
      </w:r>
      <w:r w:rsidRPr="007129F9">
        <w:br/>
        <w:t>Адрес: [Юридический адрес продавца]</w:t>
      </w:r>
    </w:p>
    <w:p w14:paraId="1BB53EB0" w14:textId="77777777" w:rsidR="007129F9" w:rsidRPr="007129F9" w:rsidRDefault="007129F9" w:rsidP="007129F9">
      <w:pPr>
        <w:jc w:val="left"/>
      </w:pPr>
      <w:r w:rsidRPr="007129F9">
        <w:rPr>
          <w:b/>
          <w:bCs/>
        </w:rPr>
        <w:t>Отправитель:</w:t>
      </w:r>
      <w:r w:rsidRPr="007129F9">
        <w:t xml:space="preserve"> [Ваше ФИО]</w:t>
      </w:r>
      <w:r w:rsidRPr="007129F9">
        <w:br/>
        <w:t>Адрес: [Ваш адрес для корреспонденции]</w:t>
      </w:r>
      <w:r w:rsidRPr="007129F9">
        <w:br/>
        <w:t>Телефон: [Ваш номер телефона]</w:t>
      </w:r>
      <w:r w:rsidRPr="007129F9">
        <w:br/>
        <w:t xml:space="preserve">Электронная почта: [Ваш адрес </w:t>
      </w:r>
      <w:proofErr w:type="spellStart"/>
      <w:r w:rsidRPr="007129F9">
        <w:t>email</w:t>
      </w:r>
      <w:proofErr w:type="spellEnd"/>
      <w:r w:rsidRPr="007129F9">
        <w:t>]</w:t>
      </w:r>
    </w:p>
    <w:p w14:paraId="1332A781" w14:textId="77777777" w:rsidR="007129F9" w:rsidRPr="007129F9" w:rsidRDefault="007129F9" w:rsidP="007129F9">
      <w:pPr>
        <w:jc w:val="center"/>
        <w:rPr>
          <w:b/>
          <w:bCs/>
        </w:rPr>
      </w:pPr>
      <w:r w:rsidRPr="007129F9">
        <w:rPr>
          <w:b/>
          <w:bCs/>
        </w:rPr>
        <w:t>Претензия о замене товара ненадлежащего качества</w:t>
      </w:r>
    </w:p>
    <w:p w14:paraId="1950B0DE" w14:textId="77777777" w:rsidR="007129F9" w:rsidRPr="007129F9" w:rsidRDefault="007129F9" w:rsidP="007129F9">
      <w:r w:rsidRPr="007129F9">
        <w:t>«__» ________ 20__ г. в вашей организации мною был приобретен товар: [наименование, марка, модель, артикул], стоимостью [СУММА] руб., что подтверждается [кассовым чеком, товарным чеком или иным документом].</w:t>
      </w:r>
    </w:p>
    <w:p w14:paraId="479E068C" w14:textId="77777777" w:rsidR="007129F9" w:rsidRPr="007129F9" w:rsidRDefault="007129F9" w:rsidP="007129F9">
      <w:r w:rsidRPr="007129F9">
        <w:t>В процессе эксплуатации в течение гарантийного срока в товаре были обнаружены следующие недостатки: [подробно опишите, в чем проявляется дефект].</w:t>
      </w:r>
    </w:p>
    <w:p w14:paraId="146DF0CB" w14:textId="77777777" w:rsidR="007129F9" w:rsidRPr="007129F9" w:rsidRDefault="007129F9" w:rsidP="007129F9">
      <w:r w:rsidRPr="007129F9">
        <w:t>В соответствии со статьей 18 Закона РФ «О защите прав потребителей», потребитель в случае обнаружения в товаре недостатков, если они не были оговорены продавцом, по своему выбору вправе потребовать замены на товар этой же марки (этих же модели и (или) артикула) или потребовать замены на такой же товар другой марки (модели, артикула) с соответствующим перерасчетом покупной цены.</w:t>
      </w:r>
    </w:p>
    <w:p w14:paraId="58BB5D9B" w14:textId="77777777" w:rsidR="007129F9" w:rsidRPr="007129F9" w:rsidRDefault="007129F9" w:rsidP="007129F9">
      <w:r w:rsidRPr="007129F9">
        <w:t>На основании изложенного, руководствуясь ст. 18, 21 Закона РФ «О защите прав потребителей»,</w:t>
      </w:r>
    </w:p>
    <w:p w14:paraId="2702F68D" w14:textId="77777777" w:rsidR="007129F9" w:rsidRPr="007129F9" w:rsidRDefault="007129F9" w:rsidP="007129F9">
      <w:r w:rsidRPr="007129F9">
        <w:rPr>
          <w:b/>
          <w:bCs/>
        </w:rPr>
        <w:t>ПРОШУ:</w:t>
      </w:r>
    </w:p>
    <w:p w14:paraId="37B940A3" w14:textId="77777777" w:rsidR="007129F9" w:rsidRPr="007129F9" w:rsidRDefault="007129F9" w:rsidP="007129F9">
      <w:pPr>
        <w:numPr>
          <w:ilvl w:val="0"/>
          <w:numId w:val="3"/>
        </w:numPr>
      </w:pPr>
      <w:r w:rsidRPr="007129F9">
        <w:t>заменить товар ненадлежащего качества [наименование товара] на новый товар этой же марки (модели, артикула) надлежащего качества;</w:t>
      </w:r>
    </w:p>
    <w:p w14:paraId="58F176A5" w14:textId="77777777" w:rsidR="007129F9" w:rsidRPr="007129F9" w:rsidRDefault="007129F9" w:rsidP="007129F9">
      <w:pPr>
        <w:numPr>
          <w:ilvl w:val="0"/>
          <w:numId w:val="3"/>
        </w:numPr>
      </w:pPr>
      <w:r w:rsidRPr="007129F9">
        <w:t>в случае отсутствия товара этой же марки произвести замену на аналогичный товар другой марки с пересчетом покупной цены;</w:t>
      </w:r>
    </w:p>
    <w:p w14:paraId="42617215" w14:textId="77777777" w:rsidR="007129F9" w:rsidRPr="007129F9" w:rsidRDefault="007129F9" w:rsidP="007129F9">
      <w:pPr>
        <w:numPr>
          <w:ilvl w:val="0"/>
          <w:numId w:val="3"/>
        </w:numPr>
      </w:pPr>
      <w:r w:rsidRPr="007129F9">
        <w:t>рассмотреть настоящую претензию в установленные законом сроки.</w:t>
      </w:r>
    </w:p>
    <w:p w14:paraId="2F6256D0" w14:textId="77777777" w:rsidR="007129F9" w:rsidRPr="007129F9" w:rsidRDefault="007129F9" w:rsidP="007129F9">
      <w:r w:rsidRPr="007129F9">
        <w:t>Приложение:</w:t>
      </w:r>
    </w:p>
    <w:p w14:paraId="6AA93277" w14:textId="77777777" w:rsidR="007129F9" w:rsidRPr="007129F9" w:rsidRDefault="007129F9" w:rsidP="007129F9">
      <w:pPr>
        <w:numPr>
          <w:ilvl w:val="0"/>
          <w:numId w:val="4"/>
        </w:numPr>
      </w:pPr>
      <w:r w:rsidRPr="007129F9">
        <w:t>копия документа, подтверждающего покупку;</w:t>
      </w:r>
    </w:p>
    <w:p w14:paraId="7801F550" w14:textId="77777777" w:rsidR="007129F9" w:rsidRPr="007129F9" w:rsidRDefault="007129F9" w:rsidP="007129F9">
      <w:pPr>
        <w:numPr>
          <w:ilvl w:val="0"/>
          <w:numId w:val="4"/>
        </w:numPr>
      </w:pPr>
      <w:r w:rsidRPr="007129F9">
        <w:t>копия гарантийного талона (при наличии);</w:t>
      </w:r>
    </w:p>
    <w:p w14:paraId="7E2D0874" w14:textId="77777777" w:rsidR="007129F9" w:rsidRPr="007129F9" w:rsidRDefault="007129F9" w:rsidP="007129F9">
      <w:pPr>
        <w:numPr>
          <w:ilvl w:val="0"/>
          <w:numId w:val="4"/>
        </w:numPr>
      </w:pPr>
      <w:r w:rsidRPr="007129F9">
        <w:t>иные документы (акты осмотра, фотографии дефекта).</w:t>
      </w:r>
    </w:p>
    <w:p w14:paraId="20AA36DD" w14:textId="77777777" w:rsidR="007129F9" w:rsidRPr="007129F9" w:rsidRDefault="007129F9" w:rsidP="007129F9">
      <w:r w:rsidRPr="007129F9">
        <w:t>«__» ________ 20__ г.</w:t>
      </w:r>
    </w:p>
    <w:p w14:paraId="3D078557" w14:textId="77777777" w:rsidR="007129F9" w:rsidRPr="007129F9" w:rsidRDefault="007129F9" w:rsidP="007129F9">
      <w:r w:rsidRPr="007129F9">
        <w:t>________________ / [Фамилия И.О.]</w:t>
      </w:r>
    </w:p>
    <w:p w14:paraId="0C96273E" w14:textId="77777777" w:rsidR="0083247E" w:rsidRPr="007129F9" w:rsidRDefault="0083247E" w:rsidP="007129F9"/>
    <w:sectPr w:rsidR="0083247E" w:rsidRPr="007129F9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BA23B" w14:textId="77777777" w:rsidR="0032586B" w:rsidRDefault="0032586B" w:rsidP="00AA1082">
      <w:pPr>
        <w:spacing w:after="0" w:line="240" w:lineRule="auto"/>
      </w:pPr>
      <w:r>
        <w:separator/>
      </w:r>
    </w:p>
  </w:endnote>
  <w:endnote w:type="continuationSeparator" w:id="0">
    <w:p w14:paraId="383533B8" w14:textId="77777777" w:rsidR="0032586B" w:rsidRDefault="0032586B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1888F" w14:textId="77777777" w:rsidR="0032586B" w:rsidRDefault="0032586B" w:rsidP="00AA1082">
      <w:pPr>
        <w:spacing w:after="0" w:line="240" w:lineRule="auto"/>
      </w:pPr>
      <w:r>
        <w:separator/>
      </w:r>
    </w:p>
  </w:footnote>
  <w:footnote w:type="continuationSeparator" w:id="0">
    <w:p w14:paraId="5A1ECF5B" w14:textId="77777777" w:rsidR="0032586B" w:rsidRDefault="0032586B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"/>
  </w:num>
  <w:num w:numId="2" w16cid:durableId="1452941838">
    <w:abstractNumId w:val="1"/>
  </w:num>
  <w:num w:numId="3" w16cid:durableId="973607643">
    <w:abstractNumId w:val="3"/>
  </w:num>
  <w:num w:numId="4" w16cid:durableId="311717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2E72FD"/>
    <w:rsid w:val="00313859"/>
    <w:rsid w:val="0032586B"/>
    <w:rsid w:val="003D025F"/>
    <w:rsid w:val="00456FEF"/>
    <w:rsid w:val="00461B7D"/>
    <w:rsid w:val="00472E2F"/>
    <w:rsid w:val="004F2C3F"/>
    <w:rsid w:val="00657808"/>
    <w:rsid w:val="00675063"/>
    <w:rsid w:val="007129F9"/>
    <w:rsid w:val="007E1463"/>
    <w:rsid w:val="008057E1"/>
    <w:rsid w:val="0083238E"/>
    <w:rsid w:val="0083247E"/>
    <w:rsid w:val="008D439D"/>
    <w:rsid w:val="00A50AB7"/>
    <w:rsid w:val="00A95EF3"/>
    <w:rsid w:val="00A9773E"/>
    <w:rsid w:val="00AA1082"/>
    <w:rsid w:val="00B10717"/>
    <w:rsid w:val="00B66532"/>
    <w:rsid w:val="00B90F31"/>
    <w:rsid w:val="00BC6477"/>
    <w:rsid w:val="00BE1BCA"/>
    <w:rsid w:val="00C669A3"/>
    <w:rsid w:val="00CA3E33"/>
    <w:rsid w:val="00D0255E"/>
    <w:rsid w:val="00D139FF"/>
    <w:rsid w:val="00D15699"/>
    <w:rsid w:val="00DC29EF"/>
    <w:rsid w:val="00DF6F94"/>
    <w:rsid w:val="00E11403"/>
    <w:rsid w:val="00E91859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1</cp:revision>
  <dcterms:created xsi:type="dcterms:W3CDTF">2026-07-04T17:04:00Z</dcterms:created>
  <dcterms:modified xsi:type="dcterms:W3CDTF">2026-07-04T17:05:00Z</dcterms:modified>
</cp:coreProperties>
</file>