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7ECCA" w14:textId="77777777" w:rsidR="002408C2" w:rsidRPr="002408C2" w:rsidRDefault="002408C2" w:rsidP="002408C2">
      <w:pPr>
        <w:jc w:val="left"/>
      </w:pPr>
      <w:r w:rsidRPr="002408C2">
        <w:rPr>
          <w:b/>
          <w:bCs/>
        </w:rPr>
        <w:t>Кому:</w:t>
      </w:r>
      <w:r w:rsidRPr="002408C2">
        <w:t xml:space="preserve"> [Наименование/ФИО нарушителя]</w:t>
      </w:r>
      <w:r w:rsidRPr="002408C2">
        <w:br/>
        <w:t>Адрес: [Почтовый или юридический адрес]</w:t>
      </w:r>
    </w:p>
    <w:p w14:paraId="69A3C2B8" w14:textId="77777777" w:rsidR="002408C2" w:rsidRPr="002408C2" w:rsidRDefault="002408C2" w:rsidP="002408C2">
      <w:pPr>
        <w:jc w:val="left"/>
      </w:pPr>
      <w:r w:rsidRPr="002408C2">
        <w:rPr>
          <w:b/>
          <w:bCs/>
        </w:rPr>
        <w:t>От кого:</w:t>
      </w:r>
      <w:r w:rsidRPr="002408C2">
        <w:t xml:space="preserve"> [Ваше наименование/ФИО]</w:t>
      </w:r>
      <w:r w:rsidRPr="002408C2">
        <w:br/>
        <w:t>Адрес: [Ваш адрес для корреспонденции]</w:t>
      </w:r>
      <w:r w:rsidRPr="002408C2">
        <w:br/>
        <w:t>Телефон: [Ваш номер телефона]</w:t>
      </w:r>
      <w:r w:rsidRPr="002408C2">
        <w:br/>
        <w:t xml:space="preserve">Электронная почта: [Ваш </w:t>
      </w:r>
      <w:proofErr w:type="spellStart"/>
      <w:r w:rsidRPr="002408C2">
        <w:t>e-mail</w:t>
      </w:r>
      <w:proofErr w:type="spellEnd"/>
      <w:r w:rsidRPr="002408C2">
        <w:t>]</w:t>
      </w:r>
    </w:p>
    <w:p w14:paraId="4A71F5AB" w14:textId="77777777" w:rsidR="002408C2" w:rsidRPr="002408C2" w:rsidRDefault="002408C2" w:rsidP="002408C2">
      <w:pPr>
        <w:jc w:val="center"/>
        <w:rPr>
          <w:b/>
          <w:bCs/>
        </w:rPr>
      </w:pPr>
      <w:r w:rsidRPr="002408C2">
        <w:rPr>
          <w:b/>
          <w:bCs/>
        </w:rPr>
        <w:t>Претензия о нарушении исключительных прав</w:t>
      </w:r>
    </w:p>
    <w:p w14:paraId="10EA7F62" w14:textId="77777777" w:rsidR="002408C2" w:rsidRPr="002408C2" w:rsidRDefault="002408C2" w:rsidP="002408C2">
      <w:r w:rsidRPr="002408C2">
        <w:t>Мне (нашему обществу) принадлежат исключительные права на следующий объект интеллектуальной собственности: [укажите название произведения, логотипа, программы или иного объекта]. Моё авторство (правообладание) подтверждается [укажите: свидетельством о регистрации, депонированием, фактом публикации в источнике или трудовым договором].</w:t>
      </w:r>
    </w:p>
    <w:p w14:paraId="0F259969" w14:textId="77777777" w:rsidR="002408C2" w:rsidRPr="002408C2" w:rsidRDefault="002408C2" w:rsidP="002408C2">
      <w:r w:rsidRPr="002408C2">
        <w:t>Нами было установлено, что «__» ________ 20__ г. на ресурсе [укажите URL сайта или адрес магазина] вы использовали указанный объект без моего согласия. В частности, нарушение выразилось в [подробно опишите: размещение фото, копирование текста, использование товарного знака на вывеске].</w:t>
      </w:r>
    </w:p>
    <w:p w14:paraId="307B1D93" w14:textId="77777777" w:rsidR="002408C2" w:rsidRPr="002408C2" w:rsidRDefault="002408C2" w:rsidP="002408C2">
      <w:r w:rsidRPr="002408C2">
        <w:t>Согласно ст. 1229 и 1270 ГК РФ, использование произведения другими лицами допускается только с согласия правообладателя. Отсутствие запрета не считается согласием. Учитывая характер нарушения, на основании ст. 1301 или 1515 ГК РФ,</w:t>
      </w:r>
    </w:p>
    <w:p w14:paraId="7E2A4E5D" w14:textId="77777777" w:rsidR="002408C2" w:rsidRPr="002408C2" w:rsidRDefault="002408C2" w:rsidP="002408C2">
      <w:r w:rsidRPr="002408C2">
        <w:rPr>
          <w:b/>
          <w:bCs/>
        </w:rPr>
        <w:t>ТРЕБУЮ:</w:t>
      </w:r>
    </w:p>
    <w:p w14:paraId="380D4E4E" w14:textId="77777777" w:rsidR="002408C2" w:rsidRPr="002408C2" w:rsidRDefault="002408C2" w:rsidP="002408C2">
      <w:pPr>
        <w:numPr>
          <w:ilvl w:val="0"/>
          <w:numId w:val="44"/>
        </w:numPr>
      </w:pPr>
      <w:r w:rsidRPr="002408C2">
        <w:t>немедленно прекратить незаконное использование объекта интеллектуальной собственности;</w:t>
      </w:r>
    </w:p>
    <w:p w14:paraId="7181DE60" w14:textId="77777777" w:rsidR="002408C2" w:rsidRPr="002408C2" w:rsidRDefault="002408C2" w:rsidP="002408C2">
      <w:pPr>
        <w:numPr>
          <w:ilvl w:val="0"/>
          <w:numId w:val="44"/>
        </w:numPr>
      </w:pPr>
      <w:r w:rsidRPr="002408C2">
        <w:t>удалить спорный контент с сайта [название или ссылка];</w:t>
      </w:r>
    </w:p>
    <w:p w14:paraId="1E3CF320" w14:textId="77777777" w:rsidR="002408C2" w:rsidRPr="002408C2" w:rsidRDefault="002408C2" w:rsidP="002408C2">
      <w:pPr>
        <w:numPr>
          <w:ilvl w:val="0"/>
          <w:numId w:val="44"/>
        </w:numPr>
      </w:pPr>
      <w:r w:rsidRPr="002408C2">
        <w:t>выплатить компенсацию за нарушение исключительных прав в размере [СУММА] рублей в течение [срок, обычно 10–30] дней с момента получения претензии.</w:t>
      </w:r>
    </w:p>
    <w:p w14:paraId="2347DBFB" w14:textId="77777777" w:rsidR="002408C2" w:rsidRPr="002408C2" w:rsidRDefault="002408C2" w:rsidP="002408C2">
      <w:r w:rsidRPr="002408C2">
        <w:t>Реквизиты для перечисления денежных средств: [укажите банковские реквизиты]. В случае невыполнения требований я буду вынужден обратиться в суд за защитой своих прав, где сумма требований может увеличиться за счет судебных расходов и штрафов.</w:t>
      </w:r>
    </w:p>
    <w:p w14:paraId="16CEFF5B" w14:textId="77777777" w:rsidR="002408C2" w:rsidRPr="002408C2" w:rsidRDefault="002408C2" w:rsidP="002408C2">
      <w:r w:rsidRPr="002408C2">
        <w:t>Приложения:</w:t>
      </w:r>
      <w:r w:rsidRPr="002408C2">
        <w:br/>
        <w:t>1. Доказательства принадлежности исключительных прав (копии);</w:t>
      </w:r>
      <w:r w:rsidRPr="002408C2">
        <w:br/>
        <w:t>2. Доказательства факта нарушения (скриншоты, акты осмотра);</w:t>
      </w:r>
      <w:r w:rsidRPr="002408C2">
        <w:br/>
        <w:t>3. Расчет суммы компенсации.</w:t>
      </w:r>
    </w:p>
    <w:p w14:paraId="1E27115D" w14:textId="77777777" w:rsidR="002408C2" w:rsidRPr="002408C2" w:rsidRDefault="002408C2" w:rsidP="002408C2">
      <w:r w:rsidRPr="002408C2">
        <w:t>«__» ________ 20__ г.</w:t>
      </w:r>
    </w:p>
    <w:p w14:paraId="5BD1E550" w14:textId="77777777" w:rsidR="002408C2" w:rsidRPr="002408C2" w:rsidRDefault="002408C2" w:rsidP="002408C2">
      <w:r w:rsidRPr="002408C2">
        <w:t>________________ / [Фамилия И.О.]</w:t>
      </w:r>
    </w:p>
    <w:p w14:paraId="0C96273E" w14:textId="5B885FE2" w:rsidR="0083247E" w:rsidRPr="002408C2" w:rsidRDefault="0083247E" w:rsidP="002408C2"/>
    <w:sectPr w:rsidR="0083247E" w:rsidRPr="002408C2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EF4B1" w14:textId="77777777" w:rsidR="001B7DB7" w:rsidRDefault="001B7DB7" w:rsidP="00AA1082">
      <w:pPr>
        <w:spacing w:after="0" w:line="240" w:lineRule="auto"/>
      </w:pPr>
      <w:r>
        <w:separator/>
      </w:r>
    </w:p>
  </w:endnote>
  <w:endnote w:type="continuationSeparator" w:id="0">
    <w:p w14:paraId="269418A5" w14:textId="77777777" w:rsidR="001B7DB7" w:rsidRDefault="001B7DB7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DBEA8" w14:textId="77777777" w:rsidR="001B7DB7" w:rsidRDefault="001B7DB7" w:rsidP="00AA1082">
      <w:pPr>
        <w:spacing w:after="0" w:line="240" w:lineRule="auto"/>
      </w:pPr>
      <w:r>
        <w:separator/>
      </w:r>
    </w:p>
  </w:footnote>
  <w:footnote w:type="continuationSeparator" w:id="0">
    <w:p w14:paraId="14C1C109" w14:textId="77777777" w:rsidR="001B7DB7" w:rsidRDefault="001B7DB7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005DF"/>
    <w:multiLevelType w:val="multilevel"/>
    <w:tmpl w:val="C7BAE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674346"/>
    <w:multiLevelType w:val="multilevel"/>
    <w:tmpl w:val="3A1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C659F"/>
    <w:multiLevelType w:val="multilevel"/>
    <w:tmpl w:val="ACA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752531"/>
    <w:multiLevelType w:val="multilevel"/>
    <w:tmpl w:val="08DE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823271"/>
    <w:multiLevelType w:val="multilevel"/>
    <w:tmpl w:val="A9B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4766C7"/>
    <w:multiLevelType w:val="multilevel"/>
    <w:tmpl w:val="4064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4C63B0"/>
    <w:multiLevelType w:val="multilevel"/>
    <w:tmpl w:val="25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25"/>
  </w:num>
  <w:num w:numId="2" w16cid:durableId="1452941838">
    <w:abstractNumId w:val="15"/>
  </w:num>
  <w:num w:numId="3" w16cid:durableId="973607643">
    <w:abstractNumId w:val="28"/>
  </w:num>
  <w:num w:numId="4" w16cid:durableId="311717642">
    <w:abstractNumId w:val="7"/>
  </w:num>
  <w:num w:numId="5" w16cid:durableId="1548955455">
    <w:abstractNumId w:val="8"/>
  </w:num>
  <w:num w:numId="6" w16cid:durableId="1895265005">
    <w:abstractNumId w:val="26"/>
  </w:num>
  <w:num w:numId="7" w16cid:durableId="1812361597">
    <w:abstractNumId w:val="6"/>
  </w:num>
  <w:num w:numId="8" w16cid:durableId="389576680">
    <w:abstractNumId w:val="19"/>
  </w:num>
  <w:num w:numId="9" w16cid:durableId="1339429729">
    <w:abstractNumId w:val="24"/>
  </w:num>
  <w:num w:numId="10" w16cid:durableId="174347891">
    <w:abstractNumId w:val="2"/>
  </w:num>
  <w:num w:numId="11" w16cid:durableId="1279028447">
    <w:abstractNumId w:val="20"/>
  </w:num>
  <w:num w:numId="12" w16cid:durableId="1706173077">
    <w:abstractNumId w:val="29"/>
  </w:num>
  <w:num w:numId="13" w16cid:durableId="330641445">
    <w:abstractNumId w:val="31"/>
  </w:num>
  <w:num w:numId="14" w16cid:durableId="597102246">
    <w:abstractNumId w:val="32"/>
  </w:num>
  <w:num w:numId="15" w16cid:durableId="247010532">
    <w:abstractNumId w:val="13"/>
  </w:num>
  <w:num w:numId="16" w16cid:durableId="498227888">
    <w:abstractNumId w:val="17"/>
  </w:num>
  <w:num w:numId="17" w16cid:durableId="39939590">
    <w:abstractNumId w:val="35"/>
  </w:num>
  <w:num w:numId="18" w16cid:durableId="458300837">
    <w:abstractNumId w:val="10"/>
  </w:num>
  <w:num w:numId="19" w16cid:durableId="1896044014">
    <w:abstractNumId w:val="22"/>
  </w:num>
  <w:num w:numId="20" w16cid:durableId="1551571222">
    <w:abstractNumId w:val="33"/>
  </w:num>
  <w:num w:numId="21" w16cid:durableId="2104303046">
    <w:abstractNumId w:val="16"/>
  </w:num>
  <w:num w:numId="22" w16cid:durableId="1630748321">
    <w:abstractNumId w:val="27"/>
  </w:num>
  <w:num w:numId="23" w16cid:durableId="1524517003">
    <w:abstractNumId w:val="42"/>
  </w:num>
  <w:num w:numId="24" w16cid:durableId="1340504884">
    <w:abstractNumId w:val="0"/>
  </w:num>
  <w:num w:numId="25" w16cid:durableId="1924953197">
    <w:abstractNumId w:val="18"/>
  </w:num>
  <w:num w:numId="26" w16cid:durableId="228735703">
    <w:abstractNumId w:val="1"/>
  </w:num>
  <w:num w:numId="27" w16cid:durableId="902758924">
    <w:abstractNumId w:val="4"/>
  </w:num>
  <w:num w:numId="28" w16cid:durableId="596446337">
    <w:abstractNumId w:val="23"/>
  </w:num>
  <w:num w:numId="29" w16cid:durableId="1747068485">
    <w:abstractNumId w:val="40"/>
  </w:num>
  <w:num w:numId="30" w16cid:durableId="1794130543">
    <w:abstractNumId w:val="12"/>
  </w:num>
  <w:num w:numId="31" w16cid:durableId="1076976053">
    <w:abstractNumId w:val="37"/>
  </w:num>
  <w:num w:numId="32" w16cid:durableId="1008362091">
    <w:abstractNumId w:val="38"/>
  </w:num>
  <w:num w:numId="33" w16cid:durableId="1551572600">
    <w:abstractNumId w:val="41"/>
  </w:num>
  <w:num w:numId="34" w16cid:durableId="940720069">
    <w:abstractNumId w:val="43"/>
  </w:num>
  <w:num w:numId="35" w16cid:durableId="1810172758">
    <w:abstractNumId w:val="9"/>
  </w:num>
  <w:num w:numId="36" w16cid:durableId="1334409542">
    <w:abstractNumId w:val="39"/>
  </w:num>
  <w:num w:numId="37" w16cid:durableId="336421129">
    <w:abstractNumId w:val="30"/>
  </w:num>
  <w:num w:numId="38" w16cid:durableId="1897081525">
    <w:abstractNumId w:val="11"/>
  </w:num>
  <w:num w:numId="39" w16cid:durableId="1007945387">
    <w:abstractNumId w:val="5"/>
  </w:num>
  <w:num w:numId="40" w16cid:durableId="42216870">
    <w:abstractNumId w:val="21"/>
  </w:num>
  <w:num w:numId="41" w16cid:durableId="456678130">
    <w:abstractNumId w:val="36"/>
  </w:num>
  <w:num w:numId="42" w16cid:durableId="1087189130">
    <w:abstractNumId w:val="3"/>
  </w:num>
  <w:num w:numId="43" w16cid:durableId="851647379">
    <w:abstractNumId w:val="34"/>
  </w:num>
  <w:num w:numId="44" w16cid:durableId="8487599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10694"/>
    <w:rsid w:val="001134CC"/>
    <w:rsid w:val="00124C52"/>
    <w:rsid w:val="00136CBC"/>
    <w:rsid w:val="001B7DB7"/>
    <w:rsid w:val="001E0377"/>
    <w:rsid w:val="002246DE"/>
    <w:rsid w:val="00227EAA"/>
    <w:rsid w:val="002337F8"/>
    <w:rsid w:val="002408C2"/>
    <w:rsid w:val="00262D34"/>
    <w:rsid w:val="0029453C"/>
    <w:rsid w:val="002C49A2"/>
    <w:rsid w:val="002E72FD"/>
    <w:rsid w:val="00313859"/>
    <w:rsid w:val="003D025F"/>
    <w:rsid w:val="00415D01"/>
    <w:rsid w:val="0041640F"/>
    <w:rsid w:val="00456FEF"/>
    <w:rsid w:val="00461B7D"/>
    <w:rsid w:val="00472E2F"/>
    <w:rsid w:val="00496319"/>
    <w:rsid w:val="004F2C3F"/>
    <w:rsid w:val="005C4260"/>
    <w:rsid w:val="005D164E"/>
    <w:rsid w:val="005E5BD6"/>
    <w:rsid w:val="00657808"/>
    <w:rsid w:val="00675063"/>
    <w:rsid w:val="006B4B8D"/>
    <w:rsid w:val="007129F9"/>
    <w:rsid w:val="00715AA9"/>
    <w:rsid w:val="00763038"/>
    <w:rsid w:val="007E1463"/>
    <w:rsid w:val="0080471F"/>
    <w:rsid w:val="008057E1"/>
    <w:rsid w:val="0083238E"/>
    <w:rsid w:val="0083247E"/>
    <w:rsid w:val="00851E79"/>
    <w:rsid w:val="008D439D"/>
    <w:rsid w:val="00901596"/>
    <w:rsid w:val="00911C81"/>
    <w:rsid w:val="00A50AB7"/>
    <w:rsid w:val="00A665AD"/>
    <w:rsid w:val="00A95EF3"/>
    <w:rsid w:val="00A9773E"/>
    <w:rsid w:val="00AA1082"/>
    <w:rsid w:val="00B10717"/>
    <w:rsid w:val="00B35316"/>
    <w:rsid w:val="00B51C05"/>
    <w:rsid w:val="00B612B5"/>
    <w:rsid w:val="00B66532"/>
    <w:rsid w:val="00B67013"/>
    <w:rsid w:val="00B70196"/>
    <w:rsid w:val="00B90F31"/>
    <w:rsid w:val="00B95C31"/>
    <w:rsid w:val="00BC6477"/>
    <w:rsid w:val="00BE1BCA"/>
    <w:rsid w:val="00C669A3"/>
    <w:rsid w:val="00C90091"/>
    <w:rsid w:val="00C916CE"/>
    <w:rsid w:val="00CA3E33"/>
    <w:rsid w:val="00CB4482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1403"/>
    <w:rsid w:val="00E27EE6"/>
    <w:rsid w:val="00E6623A"/>
    <w:rsid w:val="00E91859"/>
    <w:rsid w:val="00EE6436"/>
    <w:rsid w:val="00EF50E6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2026-07-18T17:39:00Z</dcterms:created>
  <dcterms:modified xsi:type="dcterms:W3CDTF">2026-07-18T17:39:00Z</dcterms:modified>
</cp:coreProperties>
</file>