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F2445" w14:textId="77777777" w:rsidR="005B404D" w:rsidRPr="005B404D" w:rsidRDefault="005B404D" w:rsidP="005B404D">
      <w:pPr>
        <w:jc w:val="left"/>
      </w:pPr>
      <w:r w:rsidRPr="005B404D">
        <w:t>Руководителю [Наименование организации/ИП]</w:t>
      </w:r>
      <w:r w:rsidRPr="005B404D">
        <w:br/>
        <w:t>Адрес: [Юридический адрес из чека или сайта nalog.ru]</w:t>
      </w:r>
    </w:p>
    <w:p w14:paraId="2C4F6B6C" w14:textId="77777777" w:rsidR="005B404D" w:rsidRPr="005B404D" w:rsidRDefault="005B404D" w:rsidP="005B404D">
      <w:pPr>
        <w:jc w:val="left"/>
      </w:pPr>
      <w:r w:rsidRPr="005B404D">
        <w:rPr>
          <w:b/>
          <w:bCs/>
        </w:rPr>
        <w:t>Отправитель:</w:t>
      </w:r>
      <w:r w:rsidRPr="005B404D">
        <w:t xml:space="preserve"> [Ваше ФИО]</w:t>
      </w:r>
      <w:r w:rsidRPr="005B404D">
        <w:br/>
        <w:t>Адрес: [Ваш адрес для ответа]</w:t>
      </w:r>
      <w:r w:rsidRPr="005B404D">
        <w:br/>
        <w:t>Телефон: [Ваш номер телефона]</w:t>
      </w:r>
      <w:r w:rsidRPr="005B404D">
        <w:br/>
        <w:t xml:space="preserve">Электронная почта: [Ваш </w:t>
      </w:r>
      <w:proofErr w:type="spellStart"/>
      <w:r w:rsidRPr="005B404D">
        <w:t>e-mail</w:t>
      </w:r>
      <w:proofErr w:type="spellEnd"/>
      <w:r w:rsidRPr="005B404D">
        <w:t>]</w:t>
      </w:r>
    </w:p>
    <w:p w14:paraId="7DD8C78D" w14:textId="77777777" w:rsidR="005B404D" w:rsidRPr="005B404D" w:rsidRDefault="005B404D" w:rsidP="005B404D">
      <w:pPr>
        <w:jc w:val="center"/>
        <w:rPr>
          <w:b/>
          <w:bCs/>
        </w:rPr>
      </w:pPr>
      <w:r w:rsidRPr="005B404D">
        <w:rPr>
          <w:b/>
          <w:bCs/>
        </w:rPr>
        <w:t>Претензия о нарушении сроков и качестве ремонта товара</w:t>
      </w:r>
    </w:p>
    <w:p w14:paraId="006C6AB5" w14:textId="77777777" w:rsidR="005B404D" w:rsidRPr="005B404D" w:rsidRDefault="005B404D" w:rsidP="005B404D">
      <w:r w:rsidRPr="005B404D">
        <w:t>«__» ________ 20__ г. мною в [Наименование магазина] был приобретен смартфон [Марка, модель, IMEI] стоимостью [СУММА] руб., что подтверждается кассовым чеком. Гарантийный срок на устройство составляет [Срок].</w:t>
      </w:r>
    </w:p>
    <w:p w14:paraId="5A46463E" w14:textId="77777777" w:rsidR="005B404D" w:rsidRPr="005B404D" w:rsidRDefault="005B404D" w:rsidP="005B404D">
      <w:r w:rsidRPr="005B404D">
        <w:t>В процессе эксплуатации в течение гарантийного срока был выявлен следующий дефект: [Подробное описание неисправности]. В связи с этим «__» ________ 20__ г. я сдал устройство для проведения гарантийного ремонта. Факт передачи телефона подтверждается квитанцией (актом приема) № [Номер].</w:t>
      </w:r>
    </w:p>
    <w:p w14:paraId="5501A3F9" w14:textId="77777777" w:rsidR="005B404D" w:rsidRPr="005B404D" w:rsidRDefault="005B404D" w:rsidP="005B404D">
      <w:r w:rsidRPr="005B404D">
        <w:t>Согласно ст. 20 Закона РФ «О защите прав потребителей», срок устранения недостатков товара не может превышать 45 дней. Однако до настоящего времени ремонт не завершен, а устройство мне не возвращено. Соглашение о продлении срока ремонта я не подписывал.</w:t>
      </w:r>
    </w:p>
    <w:p w14:paraId="3AFC5888" w14:textId="77777777" w:rsidR="005B404D" w:rsidRPr="005B404D" w:rsidRDefault="005B404D" w:rsidP="005B404D">
      <w:r w:rsidRPr="005B404D">
        <w:t>На основании ст. 18, 20, 23 Закона РФ «О защите прав потребителей», требую:</w:t>
      </w:r>
    </w:p>
    <w:p w14:paraId="7DDD2169" w14:textId="77777777" w:rsidR="005B404D" w:rsidRPr="005B404D" w:rsidRDefault="005B404D" w:rsidP="005B404D">
      <w:pPr>
        <w:numPr>
          <w:ilvl w:val="0"/>
          <w:numId w:val="24"/>
        </w:numPr>
      </w:pPr>
      <w:r w:rsidRPr="005B404D">
        <w:t>немедленно безвозмездно устранить недостатки смартфона;</w:t>
      </w:r>
    </w:p>
    <w:p w14:paraId="2757A857" w14:textId="77777777" w:rsidR="005B404D" w:rsidRPr="005B404D" w:rsidRDefault="005B404D" w:rsidP="005B404D">
      <w:pPr>
        <w:numPr>
          <w:ilvl w:val="0"/>
          <w:numId w:val="24"/>
        </w:numPr>
      </w:pPr>
      <w:r w:rsidRPr="005B404D">
        <w:t>выплатить неустойку в размере 1% от цены товара за каждый день просрочки ремонта, начиная с [Дата] по день возврата устройства;</w:t>
      </w:r>
    </w:p>
    <w:p w14:paraId="68E1DA5C" w14:textId="77777777" w:rsidR="005B404D" w:rsidRPr="005B404D" w:rsidRDefault="005B404D" w:rsidP="005B404D">
      <w:pPr>
        <w:numPr>
          <w:ilvl w:val="0"/>
          <w:numId w:val="24"/>
        </w:numPr>
      </w:pPr>
      <w:r w:rsidRPr="005B404D">
        <w:t>предоставить на период ремонта товар с аналогичными потребительскими свойствами (подменный фонд).</w:t>
      </w:r>
    </w:p>
    <w:p w14:paraId="3B82E393" w14:textId="77777777" w:rsidR="005B404D" w:rsidRPr="005B404D" w:rsidRDefault="005B404D" w:rsidP="005B404D">
      <w:r w:rsidRPr="005B404D">
        <w:t>Ответ на данную претензию прошу направить в письменном виде по указанному адресу в течение 10 дней. В случае игнорирования моих требований я буду вынужден обратиться за защитой своих прав в суд, где дополнительно заявлю требования о взыскании штрафа и компенсации морального вреда.</w:t>
      </w:r>
    </w:p>
    <w:p w14:paraId="27614450" w14:textId="77777777" w:rsidR="005B404D" w:rsidRPr="005B404D" w:rsidRDefault="005B404D" w:rsidP="005B404D">
      <w:r w:rsidRPr="005B404D">
        <w:t>«__» ________ 20__ г.</w:t>
      </w:r>
    </w:p>
    <w:p w14:paraId="59867698" w14:textId="77777777" w:rsidR="005B404D" w:rsidRPr="005B404D" w:rsidRDefault="005B404D" w:rsidP="005B404D">
      <w:r w:rsidRPr="005B404D">
        <w:t>________________ / [Фамилия И.О.]</w:t>
      </w:r>
    </w:p>
    <w:p w14:paraId="0C96273E" w14:textId="3DA959BD" w:rsidR="0083247E" w:rsidRPr="005B404D" w:rsidRDefault="0083247E" w:rsidP="005B404D"/>
    <w:sectPr w:rsidR="0083247E" w:rsidRPr="005B404D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9A8E7" w14:textId="77777777" w:rsidR="00F27E75" w:rsidRDefault="00F27E75" w:rsidP="00AA1082">
      <w:pPr>
        <w:spacing w:after="0" w:line="240" w:lineRule="auto"/>
      </w:pPr>
      <w:r>
        <w:separator/>
      </w:r>
    </w:p>
  </w:endnote>
  <w:endnote w:type="continuationSeparator" w:id="0">
    <w:p w14:paraId="25CC88B4" w14:textId="77777777" w:rsidR="00F27E75" w:rsidRDefault="00F27E75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456E3" w14:textId="77777777" w:rsidR="00F27E75" w:rsidRDefault="00F27E75" w:rsidP="00AA1082">
      <w:pPr>
        <w:spacing w:after="0" w:line="240" w:lineRule="auto"/>
      </w:pPr>
      <w:r>
        <w:separator/>
      </w:r>
    </w:p>
  </w:footnote>
  <w:footnote w:type="continuationSeparator" w:id="0">
    <w:p w14:paraId="5C82B85A" w14:textId="77777777" w:rsidR="00F27E75" w:rsidRDefault="00F27E75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96F33"/>
    <w:multiLevelType w:val="multilevel"/>
    <w:tmpl w:val="6E0A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33CC6"/>
    <w:multiLevelType w:val="multilevel"/>
    <w:tmpl w:val="63DA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085E21"/>
    <w:multiLevelType w:val="multilevel"/>
    <w:tmpl w:val="B732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D3175C"/>
    <w:multiLevelType w:val="multilevel"/>
    <w:tmpl w:val="8D6E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5"/>
  </w:num>
  <w:num w:numId="2" w16cid:durableId="1452941838">
    <w:abstractNumId w:val="9"/>
  </w:num>
  <w:num w:numId="3" w16cid:durableId="973607643">
    <w:abstractNumId w:val="17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6"/>
  </w:num>
  <w:num w:numId="7" w16cid:durableId="1812361597">
    <w:abstractNumId w:val="1"/>
  </w:num>
  <w:num w:numId="8" w16cid:durableId="389576680">
    <w:abstractNumId w:val="11"/>
  </w:num>
  <w:num w:numId="9" w16cid:durableId="1339429729">
    <w:abstractNumId w:val="14"/>
  </w:num>
  <w:num w:numId="10" w16cid:durableId="174347891">
    <w:abstractNumId w:val="0"/>
  </w:num>
  <w:num w:numId="11" w16cid:durableId="1279028447">
    <w:abstractNumId w:val="12"/>
  </w:num>
  <w:num w:numId="12" w16cid:durableId="1706173077">
    <w:abstractNumId w:val="18"/>
  </w:num>
  <w:num w:numId="13" w16cid:durableId="330641445">
    <w:abstractNumId w:val="20"/>
  </w:num>
  <w:num w:numId="14" w16cid:durableId="597102246">
    <w:abstractNumId w:val="21"/>
  </w:num>
  <w:num w:numId="15" w16cid:durableId="247010532">
    <w:abstractNumId w:val="8"/>
  </w:num>
  <w:num w:numId="16" w16cid:durableId="498227888">
    <w:abstractNumId w:val="10"/>
  </w:num>
  <w:num w:numId="17" w16cid:durableId="39939590">
    <w:abstractNumId w:val="23"/>
  </w:num>
  <w:num w:numId="18" w16cid:durableId="458300837">
    <w:abstractNumId w:val="5"/>
  </w:num>
  <w:num w:numId="19" w16cid:durableId="1896044014">
    <w:abstractNumId w:val="13"/>
  </w:num>
  <w:num w:numId="20" w16cid:durableId="1551571222">
    <w:abstractNumId w:val="22"/>
  </w:num>
  <w:num w:numId="21" w16cid:durableId="1957636457">
    <w:abstractNumId w:val="4"/>
  </w:num>
  <w:num w:numId="22" w16cid:durableId="2144616470">
    <w:abstractNumId w:val="6"/>
  </w:num>
  <w:num w:numId="23" w16cid:durableId="1565026650">
    <w:abstractNumId w:val="7"/>
  </w:num>
  <w:num w:numId="24" w16cid:durableId="14987658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241FB"/>
    <w:rsid w:val="00046E3C"/>
    <w:rsid w:val="00050C30"/>
    <w:rsid w:val="000C285E"/>
    <w:rsid w:val="000D675F"/>
    <w:rsid w:val="000E186D"/>
    <w:rsid w:val="00124C52"/>
    <w:rsid w:val="00136CBC"/>
    <w:rsid w:val="002246DE"/>
    <w:rsid w:val="00227EAA"/>
    <w:rsid w:val="00262D34"/>
    <w:rsid w:val="0029453C"/>
    <w:rsid w:val="002E72FD"/>
    <w:rsid w:val="00313859"/>
    <w:rsid w:val="003D025F"/>
    <w:rsid w:val="00454BD0"/>
    <w:rsid w:val="00456FEF"/>
    <w:rsid w:val="00461B7D"/>
    <w:rsid w:val="00472E2F"/>
    <w:rsid w:val="004F2C3F"/>
    <w:rsid w:val="005B404D"/>
    <w:rsid w:val="00605988"/>
    <w:rsid w:val="00657808"/>
    <w:rsid w:val="00675063"/>
    <w:rsid w:val="007129F9"/>
    <w:rsid w:val="00763038"/>
    <w:rsid w:val="007E1463"/>
    <w:rsid w:val="008057E1"/>
    <w:rsid w:val="0083238E"/>
    <w:rsid w:val="0083247E"/>
    <w:rsid w:val="00851E79"/>
    <w:rsid w:val="008D439D"/>
    <w:rsid w:val="00901596"/>
    <w:rsid w:val="00A273F8"/>
    <w:rsid w:val="00A44969"/>
    <w:rsid w:val="00A50AB7"/>
    <w:rsid w:val="00A665AD"/>
    <w:rsid w:val="00A95EF3"/>
    <w:rsid w:val="00A9773E"/>
    <w:rsid w:val="00AA1082"/>
    <w:rsid w:val="00B10717"/>
    <w:rsid w:val="00B35316"/>
    <w:rsid w:val="00B612B5"/>
    <w:rsid w:val="00B66532"/>
    <w:rsid w:val="00B90F31"/>
    <w:rsid w:val="00BC6477"/>
    <w:rsid w:val="00BE1BCA"/>
    <w:rsid w:val="00C420B6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C29EF"/>
    <w:rsid w:val="00DF693F"/>
    <w:rsid w:val="00DF6F94"/>
    <w:rsid w:val="00E11403"/>
    <w:rsid w:val="00E6623A"/>
    <w:rsid w:val="00E91859"/>
    <w:rsid w:val="00F27E75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2026-07-09T17:09:00Z</dcterms:created>
  <dcterms:modified xsi:type="dcterms:W3CDTF">2026-07-09T17:09:00Z</dcterms:modified>
</cp:coreProperties>
</file>