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043A5" w14:textId="77777777" w:rsidR="004220F6" w:rsidRPr="004220F6" w:rsidRDefault="004220F6" w:rsidP="004220F6">
      <w:pPr>
        <w:jc w:val="left"/>
      </w:pPr>
      <w:r w:rsidRPr="004220F6">
        <w:t>Руководителю [Наименование медицинской организации]</w:t>
      </w:r>
      <w:r w:rsidRPr="004220F6">
        <w:br/>
        <w:t>Адрес: [Юридический адрес клиники]</w:t>
      </w:r>
    </w:p>
    <w:p w14:paraId="6C7000A8" w14:textId="77777777" w:rsidR="004220F6" w:rsidRPr="004220F6" w:rsidRDefault="004220F6" w:rsidP="004220F6">
      <w:pPr>
        <w:jc w:val="left"/>
      </w:pPr>
      <w:r w:rsidRPr="004220F6">
        <w:rPr>
          <w:b/>
          <w:bCs/>
        </w:rPr>
        <w:t>Отправитель:</w:t>
      </w:r>
      <w:r w:rsidRPr="004220F6">
        <w:t xml:space="preserve"> [ФИО пациента]</w:t>
      </w:r>
      <w:r w:rsidRPr="004220F6">
        <w:br/>
        <w:t>Адрес: [Ваш адрес для корреспонденции]</w:t>
      </w:r>
      <w:r w:rsidRPr="004220F6">
        <w:br/>
        <w:t>Телефон: [Ваш номер телефона]</w:t>
      </w:r>
      <w:r w:rsidRPr="004220F6">
        <w:br/>
        <w:t xml:space="preserve">Электронная почта: [Ваш </w:t>
      </w:r>
      <w:proofErr w:type="spellStart"/>
      <w:r w:rsidRPr="004220F6">
        <w:t>e-mail</w:t>
      </w:r>
      <w:proofErr w:type="spellEnd"/>
      <w:r w:rsidRPr="004220F6">
        <w:t>]</w:t>
      </w:r>
    </w:p>
    <w:p w14:paraId="1FD626A4" w14:textId="77777777" w:rsidR="004220F6" w:rsidRPr="004220F6" w:rsidRDefault="004220F6" w:rsidP="004220F6">
      <w:pPr>
        <w:jc w:val="center"/>
        <w:rPr>
          <w:b/>
          <w:bCs/>
        </w:rPr>
      </w:pPr>
      <w:r w:rsidRPr="004220F6">
        <w:rPr>
          <w:b/>
          <w:bCs/>
        </w:rPr>
        <w:t>Претензия о нарушении прав потребителя при оказании медицинских услуг</w:t>
      </w:r>
    </w:p>
    <w:p w14:paraId="759533EC" w14:textId="77777777" w:rsidR="004220F6" w:rsidRPr="004220F6" w:rsidRDefault="004220F6" w:rsidP="004220F6">
      <w:r w:rsidRPr="004220F6">
        <w:t>«__» ________ 20__ г. между мной и [Наименование клиники] был заключен договор на оказание платных медицинских услуг № [номер договора]. В соответствии с указанным договором исполнитель обязался оказать мне следующие услуги: [перечислить виды медицинских процедур, операций или обследований].</w:t>
      </w:r>
    </w:p>
    <w:p w14:paraId="77F5D679" w14:textId="77777777" w:rsidR="004220F6" w:rsidRPr="004220F6" w:rsidRDefault="004220F6" w:rsidP="004220F6">
      <w:r w:rsidRPr="004220F6">
        <w:t>Стоимость услуг составила [СУММА] руб., которая была оплачена мной в полном объеме, что подтверждается [указать документ: чек, квитанция].</w:t>
      </w:r>
    </w:p>
    <w:p w14:paraId="2D31D5F8" w14:textId="77777777" w:rsidR="004220F6" w:rsidRPr="004220F6" w:rsidRDefault="004220F6" w:rsidP="004220F6">
      <w:r w:rsidRPr="004220F6">
        <w:t>В процессе оказания услуг или по их завершении были выявлены существенные недостатки, а именно: [подробно описать, в чем выразилось ненадлежащее качество, какие возникли осложнения или почему результат не соответствует заявленному в договоре].</w:t>
      </w:r>
    </w:p>
    <w:p w14:paraId="6BEA683A" w14:textId="77777777" w:rsidR="004220F6" w:rsidRPr="004220F6" w:rsidRDefault="004220F6" w:rsidP="004220F6">
      <w:r w:rsidRPr="004220F6">
        <w:t>Считаю, что услуги оказаны с нарушением требований статьи 4 Закона РФ «О защите прав потребителей» и статьи 79 Федерального закона № 323-ФЗ «Об основах охраны здоровья граждан в РФ», так как медицинская помощь не соответствовала стандартам и условиям договора.</w:t>
      </w:r>
    </w:p>
    <w:p w14:paraId="1AAD70CF" w14:textId="77777777" w:rsidR="004220F6" w:rsidRPr="004220F6" w:rsidRDefault="004220F6" w:rsidP="004220F6">
      <w:r w:rsidRPr="004220F6">
        <w:t>На основании изложенного, руководствуясь законодательством о защите прав потребителей,</w:t>
      </w:r>
    </w:p>
    <w:p w14:paraId="0ACD72DE" w14:textId="77777777" w:rsidR="004220F6" w:rsidRPr="004220F6" w:rsidRDefault="004220F6" w:rsidP="004220F6">
      <w:r w:rsidRPr="004220F6">
        <w:rPr>
          <w:b/>
          <w:bCs/>
        </w:rPr>
        <w:t>ПРОШУ:</w:t>
      </w:r>
    </w:p>
    <w:p w14:paraId="06BC74EF" w14:textId="77777777" w:rsidR="004220F6" w:rsidRPr="004220F6" w:rsidRDefault="004220F6" w:rsidP="004220F6">
      <w:pPr>
        <w:numPr>
          <w:ilvl w:val="0"/>
          <w:numId w:val="5"/>
        </w:numPr>
      </w:pPr>
      <w:r w:rsidRPr="004220F6">
        <w:t>вернуть денежные средства, уплаченные по договору, в размере [СУММА] руб.;</w:t>
      </w:r>
    </w:p>
    <w:p w14:paraId="06DEB6D7" w14:textId="77777777" w:rsidR="004220F6" w:rsidRPr="004220F6" w:rsidRDefault="004220F6" w:rsidP="004220F6">
      <w:pPr>
        <w:numPr>
          <w:ilvl w:val="0"/>
          <w:numId w:val="5"/>
        </w:numPr>
      </w:pPr>
      <w:r w:rsidRPr="004220F6">
        <w:t>выплатить компенсацию расходов на исправление недостатков в другой медицинской организации (при наличии) в размере [СУММА] руб.;</w:t>
      </w:r>
    </w:p>
    <w:p w14:paraId="29190A8F" w14:textId="77777777" w:rsidR="004220F6" w:rsidRPr="004220F6" w:rsidRDefault="004220F6" w:rsidP="004220F6">
      <w:pPr>
        <w:numPr>
          <w:ilvl w:val="0"/>
          <w:numId w:val="5"/>
        </w:numPr>
      </w:pPr>
      <w:r w:rsidRPr="004220F6">
        <w:t>выплатить неустойку за нарушение сроков/качества услуг;</w:t>
      </w:r>
    </w:p>
    <w:p w14:paraId="40B6C91F" w14:textId="77777777" w:rsidR="004220F6" w:rsidRPr="004220F6" w:rsidRDefault="004220F6" w:rsidP="004220F6">
      <w:pPr>
        <w:numPr>
          <w:ilvl w:val="0"/>
          <w:numId w:val="5"/>
        </w:numPr>
      </w:pPr>
      <w:r w:rsidRPr="004220F6">
        <w:t>компенсировать причиненный моральный вред.</w:t>
      </w:r>
    </w:p>
    <w:p w14:paraId="3F4E7471" w14:textId="77777777" w:rsidR="004220F6" w:rsidRPr="004220F6" w:rsidRDefault="004220F6" w:rsidP="004220F6">
      <w:r w:rsidRPr="004220F6">
        <w:t>Ответ прошу направить в письменном виде по адресу, указанному в шапке претензии, в течение 10 календарных дней.</w:t>
      </w:r>
    </w:p>
    <w:p w14:paraId="3FD5E626" w14:textId="77777777" w:rsidR="004220F6" w:rsidRPr="004220F6" w:rsidRDefault="004220F6" w:rsidP="004220F6">
      <w:r w:rsidRPr="004220F6">
        <w:t>«__» ________ 20__ г.</w:t>
      </w:r>
    </w:p>
    <w:p w14:paraId="0BEB0425" w14:textId="77777777" w:rsidR="004220F6" w:rsidRPr="004220F6" w:rsidRDefault="004220F6" w:rsidP="004220F6">
      <w:r w:rsidRPr="004220F6">
        <w:t>________________ / [Фамилия И.О.]</w:t>
      </w:r>
    </w:p>
    <w:p w14:paraId="5917532B" w14:textId="77777777" w:rsidR="0083247E" w:rsidRPr="004220F6" w:rsidRDefault="0083247E" w:rsidP="004220F6"/>
    <w:sectPr w:rsidR="0083247E" w:rsidRPr="004220F6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3D620" w14:textId="77777777" w:rsidR="00777923" w:rsidRDefault="00777923" w:rsidP="00AA1082">
      <w:pPr>
        <w:spacing w:after="0" w:line="240" w:lineRule="auto"/>
      </w:pPr>
      <w:r>
        <w:separator/>
      </w:r>
    </w:p>
  </w:endnote>
  <w:endnote w:type="continuationSeparator" w:id="0">
    <w:p w14:paraId="7EF3B3A0" w14:textId="77777777" w:rsidR="00777923" w:rsidRDefault="00777923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4F03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8EBFCDC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486A9" w14:textId="77777777" w:rsidR="00777923" w:rsidRDefault="00777923" w:rsidP="00AA1082">
      <w:pPr>
        <w:spacing w:after="0" w:line="240" w:lineRule="auto"/>
      </w:pPr>
      <w:r>
        <w:separator/>
      </w:r>
    </w:p>
  </w:footnote>
  <w:footnote w:type="continuationSeparator" w:id="0">
    <w:p w14:paraId="3222703F" w14:textId="77777777" w:rsidR="00777923" w:rsidRDefault="00777923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0DD0D117" w14:textId="77777777" w:rsidTr="004F2C3F">
      <w:tc>
        <w:tcPr>
          <w:tcW w:w="988" w:type="dxa"/>
        </w:tcPr>
        <w:p w14:paraId="09C0CCEE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4482699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5A1A1A0D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36664E26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1EF20532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C5103"/>
    <w:multiLevelType w:val="multilevel"/>
    <w:tmpl w:val="375C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525B6"/>
    <w:multiLevelType w:val="multilevel"/>
    <w:tmpl w:val="CD84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E75E3"/>
    <w:multiLevelType w:val="multilevel"/>
    <w:tmpl w:val="BEF0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3"/>
  </w:num>
  <w:num w:numId="2" w16cid:durableId="1452941838">
    <w:abstractNumId w:val="1"/>
  </w:num>
  <w:num w:numId="3" w16cid:durableId="1736852488">
    <w:abstractNumId w:val="2"/>
  </w:num>
  <w:num w:numId="4" w16cid:durableId="1080370021">
    <w:abstractNumId w:val="4"/>
  </w:num>
  <w:num w:numId="5" w16cid:durableId="1648895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F5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220F6"/>
    <w:rsid w:val="00456FEF"/>
    <w:rsid w:val="00461B7D"/>
    <w:rsid w:val="00472E2F"/>
    <w:rsid w:val="004F2C3F"/>
    <w:rsid w:val="00652021"/>
    <w:rsid w:val="00657808"/>
    <w:rsid w:val="00675063"/>
    <w:rsid w:val="00777923"/>
    <w:rsid w:val="007E1463"/>
    <w:rsid w:val="008057E1"/>
    <w:rsid w:val="0083238E"/>
    <w:rsid w:val="0083247E"/>
    <w:rsid w:val="008D439D"/>
    <w:rsid w:val="00971FA4"/>
    <w:rsid w:val="009F24F5"/>
    <w:rsid w:val="00A50AB7"/>
    <w:rsid w:val="00A95EF3"/>
    <w:rsid w:val="00A9773E"/>
    <w:rsid w:val="00AA1082"/>
    <w:rsid w:val="00B10717"/>
    <w:rsid w:val="00B66532"/>
    <w:rsid w:val="00B90F31"/>
    <w:rsid w:val="00BC6477"/>
    <w:rsid w:val="00BE1BCA"/>
    <w:rsid w:val="00C669A3"/>
    <w:rsid w:val="00CA3E33"/>
    <w:rsid w:val="00D0255E"/>
    <w:rsid w:val="00D139FF"/>
    <w:rsid w:val="00D15699"/>
    <w:rsid w:val="00DC29EF"/>
    <w:rsid w:val="00DF6F94"/>
    <w:rsid w:val="00E11403"/>
    <w:rsid w:val="00E91859"/>
    <w:rsid w:val="00ED019C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683E0"/>
  <w15:chartTrackingRefBased/>
  <w15:docId w15:val="{0E919F12-FC19-44CF-898F-C4D85361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2026-07-04T09:41:00Z</dcterms:created>
  <dcterms:modified xsi:type="dcterms:W3CDTF">2026-07-04T09:41:00Z</dcterms:modified>
</cp:coreProperties>
</file>