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E81CB" w14:textId="77777777" w:rsidR="00110694" w:rsidRPr="00110694" w:rsidRDefault="00110694" w:rsidP="00110694">
      <w:pPr>
        <w:jc w:val="left"/>
      </w:pPr>
      <w:r w:rsidRPr="00110694">
        <w:t>Кадастровому инженеру [ФИО]</w:t>
      </w:r>
      <w:r w:rsidRPr="00110694">
        <w:br/>
        <w:t>или [наименование организации]</w:t>
      </w:r>
      <w:r w:rsidRPr="00110694">
        <w:br/>
        <w:t>Адрес: [адрес из договора или официальных сведений]</w:t>
      </w:r>
    </w:p>
    <w:p w14:paraId="7645FD7E" w14:textId="77777777" w:rsidR="00110694" w:rsidRPr="00110694" w:rsidRDefault="00110694" w:rsidP="00110694">
      <w:pPr>
        <w:jc w:val="left"/>
      </w:pPr>
      <w:r w:rsidRPr="00110694">
        <w:rPr>
          <w:b/>
          <w:bCs/>
        </w:rPr>
        <w:t>От заказчика:</w:t>
      </w:r>
      <w:r w:rsidRPr="00110694">
        <w:t xml:space="preserve"> [ФИО или наименование]</w:t>
      </w:r>
      <w:r w:rsidRPr="00110694">
        <w:br/>
        <w:t>Адрес: [адрес]</w:t>
      </w:r>
      <w:r w:rsidRPr="00110694">
        <w:br/>
        <w:t>Телефон: [номер телефона]</w:t>
      </w:r>
      <w:r w:rsidRPr="00110694">
        <w:br/>
        <w:t>Электронная почта: [адрес электронной почты]</w:t>
      </w:r>
    </w:p>
    <w:p w14:paraId="761AC62D" w14:textId="77777777" w:rsidR="00110694" w:rsidRPr="00110694" w:rsidRDefault="00110694" w:rsidP="00110694">
      <w:pPr>
        <w:jc w:val="center"/>
        <w:rPr>
          <w:b/>
          <w:bCs/>
        </w:rPr>
      </w:pPr>
      <w:r w:rsidRPr="00110694">
        <w:rPr>
          <w:b/>
          <w:bCs/>
        </w:rPr>
        <w:t>Претензия к качеству кадастровых работ</w:t>
      </w:r>
    </w:p>
    <w:p w14:paraId="7C31B2D7" w14:textId="77777777" w:rsidR="00110694" w:rsidRPr="00110694" w:rsidRDefault="00110694" w:rsidP="00110694">
      <w:r w:rsidRPr="00110694">
        <w:t>«__» ________ 20__ г. между мной и [ФИО кадастрового инженера или наименование организации] был заключен договор № [номер] на выполнение кадастровых работ в отношении [земельного участка, здания, сооружения или другого объекта].</w:t>
      </w:r>
    </w:p>
    <w:p w14:paraId="19A6E41C" w14:textId="77777777" w:rsidR="00110694" w:rsidRPr="00110694" w:rsidRDefault="00110694" w:rsidP="00110694">
      <w:r w:rsidRPr="00110694">
        <w:t>По условиям договора исполнитель должен был выполнить [межевание, подготовку технического плана, исправление реестровой ошибки или иные работы] и передать заказчику предусмотренные документы.</w:t>
      </w:r>
    </w:p>
    <w:p w14:paraId="3289BF58" w14:textId="77777777" w:rsidR="00110694" w:rsidRPr="00110694" w:rsidRDefault="00110694" w:rsidP="00110694">
      <w:r w:rsidRPr="00110694">
        <w:t>Работа оплачена в размере [СУММА], что подтверждается [чеком, платежным поручением, распиской или иным документом].</w:t>
      </w:r>
    </w:p>
    <w:p w14:paraId="697E5D25" w14:textId="77777777" w:rsidR="00110694" w:rsidRPr="00110694" w:rsidRDefault="00110694" w:rsidP="00110694">
      <w:r w:rsidRPr="00110694">
        <w:t>После получения результата выявлены следующие недостатки: [точно опишите ошибку]. В частности, [укажите, какие сведения не совпадают, какие границы определены неправильно или какие данные отсутствуют].</w:t>
      </w:r>
    </w:p>
    <w:p w14:paraId="2FC84DE7" w14:textId="77777777" w:rsidR="00110694" w:rsidRPr="00110694" w:rsidRDefault="00110694" w:rsidP="00110694">
      <w:r w:rsidRPr="00110694">
        <w:t>Ошибка подтверждается [заключением другого кадастрового инженера, уведомлением Росреестра, решением об отказе, выпиской из ЕГРН, актом проверки, перепиской или другим документом].</w:t>
      </w:r>
    </w:p>
    <w:p w14:paraId="32615B41" w14:textId="77777777" w:rsidR="00110694" w:rsidRPr="00110694" w:rsidRDefault="00110694" w:rsidP="00110694">
      <w:r w:rsidRPr="00110694">
        <w:t>Из-за недостатка результата [укажите последствия: Росреестр приостановил учет, невозможно зарегистрировать право, возник спор с собственником соседнего участка, потребовалась повторная съемка или возникли дополнительные расходы].</w:t>
      </w:r>
    </w:p>
    <w:p w14:paraId="5BF69943" w14:textId="77777777" w:rsidR="00110694" w:rsidRPr="00110694" w:rsidRDefault="00110694" w:rsidP="00110694">
      <w:r w:rsidRPr="00110694">
        <w:t>Согласно статье 723 Гражданского кодекса Российской Федерации заказчик при обнаружении недостатков результата работы может потребовать безвозмездного устранения недостатков в разумный срок. При существенных недостатках или неустранении проблемы заказчик может рассмотреть другие способы защиты, предусмотренные законом и договором.</w:t>
      </w:r>
    </w:p>
    <w:p w14:paraId="1E629894" w14:textId="77777777" w:rsidR="00110694" w:rsidRPr="00110694" w:rsidRDefault="00110694" w:rsidP="00110694">
      <w:r w:rsidRPr="00110694">
        <w:t>Если отношения связаны с потребительским заказом, применимость Закона Российской Федерации «О защите прав потребителей» нужно проверять по статусу заказчика, цели заказа и условиям договора.</w:t>
      </w:r>
    </w:p>
    <w:p w14:paraId="47841532" w14:textId="77777777" w:rsidR="00110694" w:rsidRPr="00110694" w:rsidRDefault="00110694" w:rsidP="00110694">
      <w:r w:rsidRPr="00110694">
        <w:t>На основании договора и применимых норм законодательства прошу:</w:t>
      </w:r>
    </w:p>
    <w:p w14:paraId="312DF82E" w14:textId="77777777" w:rsidR="00110694" w:rsidRPr="00110694" w:rsidRDefault="00110694" w:rsidP="00110694">
      <w:pPr>
        <w:numPr>
          <w:ilvl w:val="0"/>
          <w:numId w:val="40"/>
        </w:numPr>
      </w:pPr>
      <w:r w:rsidRPr="00110694">
        <w:t>рассмотреть настоящую претензию и предоставить письменный ответ;</w:t>
      </w:r>
    </w:p>
    <w:p w14:paraId="4B96CE75" w14:textId="77777777" w:rsidR="00110694" w:rsidRPr="00110694" w:rsidRDefault="00110694" w:rsidP="00110694">
      <w:pPr>
        <w:numPr>
          <w:ilvl w:val="0"/>
          <w:numId w:val="40"/>
        </w:numPr>
      </w:pPr>
      <w:r w:rsidRPr="00110694">
        <w:t>устранить указанные недостатки за свой счет путем [исправления межевого плана, технического плана, исходных расчетов или другого результата];</w:t>
      </w:r>
    </w:p>
    <w:p w14:paraId="737B3EDC" w14:textId="77777777" w:rsidR="00110694" w:rsidRPr="00110694" w:rsidRDefault="00110694" w:rsidP="00110694">
      <w:pPr>
        <w:numPr>
          <w:ilvl w:val="0"/>
          <w:numId w:val="40"/>
        </w:numPr>
      </w:pPr>
      <w:r w:rsidRPr="00110694">
        <w:lastRenderedPageBreak/>
        <w:t>передать исправленные документы и сообщить о действиях, необходимых для их подачи в Росреестр;</w:t>
      </w:r>
    </w:p>
    <w:p w14:paraId="5A276E63" w14:textId="77777777" w:rsidR="00110694" w:rsidRPr="00110694" w:rsidRDefault="00110694" w:rsidP="00110694">
      <w:pPr>
        <w:numPr>
          <w:ilvl w:val="0"/>
          <w:numId w:val="40"/>
        </w:numPr>
      </w:pPr>
      <w:r w:rsidRPr="00110694">
        <w:t>возместить подтвержденные расходы в размере [СУММА], если такие расходы возникли из-за ненадлежащего выполнения работ;</w:t>
      </w:r>
    </w:p>
    <w:p w14:paraId="35C2BE88" w14:textId="77777777" w:rsidR="00110694" w:rsidRPr="00110694" w:rsidRDefault="00110694" w:rsidP="00110694">
      <w:pPr>
        <w:numPr>
          <w:ilvl w:val="0"/>
          <w:numId w:val="40"/>
        </w:numPr>
      </w:pPr>
      <w:r w:rsidRPr="00110694">
        <w:t>при невозможности устранения недостатков предоставить мотивированное объяснение с указанием причин.</w:t>
      </w:r>
    </w:p>
    <w:p w14:paraId="0B1436D5" w14:textId="77777777" w:rsidR="00110694" w:rsidRPr="00110694" w:rsidRDefault="00110694" w:rsidP="00110694">
      <w:r w:rsidRPr="00110694">
        <w:t>Ответ прошу направить в течение [срок из договора или разумный срок] со дня получения претензии. Если требования не будут рассмотрены или исполнитель откажется их удовлетворить, я оставляю за собой право выбрать другой способ защиты и потребовать возмещения подтвержденных расходов и убытков.</w:t>
      </w:r>
    </w:p>
    <w:p w14:paraId="21885189" w14:textId="77777777" w:rsidR="00110694" w:rsidRPr="00110694" w:rsidRDefault="00110694" w:rsidP="00110694">
      <w:r w:rsidRPr="00110694">
        <w:t>Приложения:</w:t>
      </w:r>
    </w:p>
    <w:p w14:paraId="05ACCB8A" w14:textId="77777777" w:rsidR="00110694" w:rsidRPr="00110694" w:rsidRDefault="00110694" w:rsidP="00110694">
      <w:pPr>
        <w:numPr>
          <w:ilvl w:val="0"/>
          <w:numId w:val="41"/>
        </w:numPr>
      </w:pPr>
      <w:r w:rsidRPr="00110694">
        <w:t>копия договора на выполнение кадастровых работ;</w:t>
      </w:r>
    </w:p>
    <w:p w14:paraId="51092DA5" w14:textId="77777777" w:rsidR="00110694" w:rsidRPr="00110694" w:rsidRDefault="00110694" w:rsidP="00110694">
      <w:pPr>
        <w:numPr>
          <w:ilvl w:val="0"/>
          <w:numId w:val="41"/>
        </w:numPr>
      </w:pPr>
      <w:r w:rsidRPr="00110694">
        <w:t>копия документа об оплате;</w:t>
      </w:r>
    </w:p>
    <w:p w14:paraId="6828FBD7" w14:textId="77777777" w:rsidR="00110694" w:rsidRPr="00110694" w:rsidRDefault="00110694" w:rsidP="00110694">
      <w:pPr>
        <w:numPr>
          <w:ilvl w:val="0"/>
          <w:numId w:val="41"/>
        </w:numPr>
      </w:pPr>
      <w:r w:rsidRPr="00110694">
        <w:t>копия результата кадастровых работ;</w:t>
      </w:r>
    </w:p>
    <w:p w14:paraId="07524C56" w14:textId="77777777" w:rsidR="00110694" w:rsidRPr="00110694" w:rsidRDefault="00110694" w:rsidP="00110694">
      <w:pPr>
        <w:numPr>
          <w:ilvl w:val="0"/>
          <w:numId w:val="41"/>
        </w:numPr>
      </w:pPr>
      <w:r w:rsidRPr="00110694">
        <w:t>документ, подтверждающий выявленный недостаток;</w:t>
      </w:r>
    </w:p>
    <w:p w14:paraId="7B4741ED" w14:textId="77777777" w:rsidR="00110694" w:rsidRPr="00110694" w:rsidRDefault="00110694" w:rsidP="00110694">
      <w:pPr>
        <w:numPr>
          <w:ilvl w:val="0"/>
          <w:numId w:val="41"/>
        </w:numPr>
      </w:pPr>
      <w:r w:rsidRPr="00110694">
        <w:t>копии переписки и уведомлений;</w:t>
      </w:r>
    </w:p>
    <w:p w14:paraId="77B91442" w14:textId="77777777" w:rsidR="00110694" w:rsidRPr="00110694" w:rsidRDefault="00110694" w:rsidP="00110694">
      <w:pPr>
        <w:numPr>
          <w:ilvl w:val="0"/>
          <w:numId w:val="41"/>
        </w:numPr>
      </w:pPr>
      <w:r w:rsidRPr="00110694">
        <w:t>расчет расходов и убытков, если они заявляются.</w:t>
      </w:r>
    </w:p>
    <w:p w14:paraId="124B2F3A" w14:textId="77777777" w:rsidR="00110694" w:rsidRPr="00110694" w:rsidRDefault="00110694" w:rsidP="00110694">
      <w:r w:rsidRPr="00110694">
        <w:t>«__» ________ 20__ г.</w:t>
      </w:r>
    </w:p>
    <w:p w14:paraId="695F724D" w14:textId="77777777" w:rsidR="00110694" w:rsidRPr="00110694" w:rsidRDefault="00110694" w:rsidP="00110694">
      <w:r w:rsidRPr="00110694">
        <w:t>________________ / [Фамилия И.О.]</w:t>
      </w:r>
    </w:p>
    <w:p w14:paraId="0C96273E" w14:textId="5B885FE2" w:rsidR="0083247E" w:rsidRPr="00110694" w:rsidRDefault="0083247E" w:rsidP="00110694"/>
    <w:sectPr w:rsidR="0083247E" w:rsidRPr="00110694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7E250" w14:textId="77777777" w:rsidR="00B51C05" w:rsidRDefault="00B51C05" w:rsidP="00AA1082">
      <w:pPr>
        <w:spacing w:after="0" w:line="240" w:lineRule="auto"/>
      </w:pPr>
      <w:r>
        <w:separator/>
      </w:r>
    </w:p>
  </w:endnote>
  <w:endnote w:type="continuationSeparator" w:id="0">
    <w:p w14:paraId="22E3BA8C" w14:textId="77777777" w:rsidR="00B51C05" w:rsidRDefault="00B51C05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01FCE" w14:textId="77777777" w:rsidR="00B51C05" w:rsidRDefault="00B51C05" w:rsidP="00AA1082">
      <w:pPr>
        <w:spacing w:after="0" w:line="240" w:lineRule="auto"/>
      </w:pPr>
      <w:r>
        <w:separator/>
      </w:r>
    </w:p>
  </w:footnote>
  <w:footnote w:type="continuationSeparator" w:id="0">
    <w:p w14:paraId="75F3F3AB" w14:textId="77777777" w:rsidR="00B51C05" w:rsidRDefault="00B51C05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407E"/>
    <w:multiLevelType w:val="multilevel"/>
    <w:tmpl w:val="C83C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4E6A04"/>
    <w:multiLevelType w:val="multilevel"/>
    <w:tmpl w:val="E138A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42B88"/>
    <w:multiLevelType w:val="multilevel"/>
    <w:tmpl w:val="915E3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9C4722"/>
    <w:multiLevelType w:val="multilevel"/>
    <w:tmpl w:val="6978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674346"/>
    <w:multiLevelType w:val="multilevel"/>
    <w:tmpl w:val="3A1A4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A57E1A"/>
    <w:multiLevelType w:val="multilevel"/>
    <w:tmpl w:val="FAA0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4363B9"/>
    <w:multiLevelType w:val="multilevel"/>
    <w:tmpl w:val="F8E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2129E0"/>
    <w:multiLevelType w:val="multilevel"/>
    <w:tmpl w:val="886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517121"/>
    <w:multiLevelType w:val="multilevel"/>
    <w:tmpl w:val="9716B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8E11ED"/>
    <w:multiLevelType w:val="multilevel"/>
    <w:tmpl w:val="CE9CE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EC659F"/>
    <w:multiLevelType w:val="multilevel"/>
    <w:tmpl w:val="ACA4B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855DDB"/>
    <w:multiLevelType w:val="multilevel"/>
    <w:tmpl w:val="C3AC5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D9067D"/>
    <w:multiLevelType w:val="multilevel"/>
    <w:tmpl w:val="45400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EE3CE6"/>
    <w:multiLevelType w:val="multilevel"/>
    <w:tmpl w:val="0DCA5C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2C7D76"/>
    <w:multiLevelType w:val="multilevel"/>
    <w:tmpl w:val="B694C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D069AC"/>
    <w:multiLevelType w:val="multilevel"/>
    <w:tmpl w:val="5176B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285DEE"/>
    <w:multiLevelType w:val="multilevel"/>
    <w:tmpl w:val="66B6D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707D3F"/>
    <w:multiLevelType w:val="multilevel"/>
    <w:tmpl w:val="44A24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823271"/>
    <w:multiLevelType w:val="multilevel"/>
    <w:tmpl w:val="A9BA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AE5806"/>
    <w:multiLevelType w:val="multilevel"/>
    <w:tmpl w:val="5F40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764224"/>
    <w:multiLevelType w:val="multilevel"/>
    <w:tmpl w:val="512EB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A43982"/>
    <w:multiLevelType w:val="multilevel"/>
    <w:tmpl w:val="BA10A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435E0A"/>
    <w:multiLevelType w:val="multilevel"/>
    <w:tmpl w:val="04DA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A961972"/>
    <w:multiLevelType w:val="multilevel"/>
    <w:tmpl w:val="B296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E24783B"/>
    <w:multiLevelType w:val="multilevel"/>
    <w:tmpl w:val="7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EC44A2"/>
    <w:multiLevelType w:val="multilevel"/>
    <w:tmpl w:val="97343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3036DC1"/>
    <w:multiLevelType w:val="multilevel"/>
    <w:tmpl w:val="BB06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FF326C"/>
    <w:multiLevelType w:val="multilevel"/>
    <w:tmpl w:val="34F2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1792797"/>
    <w:multiLevelType w:val="multilevel"/>
    <w:tmpl w:val="EB56E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1D0D61"/>
    <w:multiLevelType w:val="multilevel"/>
    <w:tmpl w:val="F0BE4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014476"/>
    <w:multiLevelType w:val="multilevel"/>
    <w:tmpl w:val="5EC2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C4C63B0"/>
    <w:multiLevelType w:val="multilevel"/>
    <w:tmpl w:val="25B02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536CFB"/>
    <w:multiLevelType w:val="multilevel"/>
    <w:tmpl w:val="5F1E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CB64AC3"/>
    <w:multiLevelType w:val="multilevel"/>
    <w:tmpl w:val="98B27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DE65277"/>
    <w:multiLevelType w:val="multilevel"/>
    <w:tmpl w:val="DA849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0FC4C97"/>
    <w:multiLevelType w:val="multilevel"/>
    <w:tmpl w:val="065C6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1983747"/>
    <w:multiLevelType w:val="multilevel"/>
    <w:tmpl w:val="B9441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7390AAC"/>
    <w:multiLevelType w:val="multilevel"/>
    <w:tmpl w:val="407C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A4276F6"/>
    <w:multiLevelType w:val="multilevel"/>
    <w:tmpl w:val="21541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4183138">
    <w:abstractNumId w:val="23"/>
  </w:num>
  <w:num w:numId="2" w16cid:durableId="1452941838">
    <w:abstractNumId w:val="13"/>
  </w:num>
  <w:num w:numId="3" w16cid:durableId="973607643">
    <w:abstractNumId w:val="26"/>
  </w:num>
  <w:num w:numId="4" w16cid:durableId="311717642">
    <w:abstractNumId w:val="6"/>
  </w:num>
  <w:num w:numId="5" w16cid:durableId="1548955455">
    <w:abstractNumId w:val="7"/>
  </w:num>
  <w:num w:numId="6" w16cid:durableId="1895265005">
    <w:abstractNumId w:val="24"/>
  </w:num>
  <w:num w:numId="7" w16cid:durableId="1812361597">
    <w:abstractNumId w:val="5"/>
  </w:num>
  <w:num w:numId="8" w16cid:durableId="389576680">
    <w:abstractNumId w:val="17"/>
  </w:num>
  <w:num w:numId="9" w16cid:durableId="1339429729">
    <w:abstractNumId w:val="22"/>
  </w:num>
  <w:num w:numId="10" w16cid:durableId="174347891">
    <w:abstractNumId w:val="2"/>
  </w:num>
  <w:num w:numId="11" w16cid:durableId="1279028447">
    <w:abstractNumId w:val="18"/>
  </w:num>
  <w:num w:numId="12" w16cid:durableId="1706173077">
    <w:abstractNumId w:val="27"/>
  </w:num>
  <w:num w:numId="13" w16cid:durableId="330641445">
    <w:abstractNumId w:val="29"/>
  </w:num>
  <w:num w:numId="14" w16cid:durableId="597102246">
    <w:abstractNumId w:val="30"/>
  </w:num>
  <w:num w:numId="15" w16cid:durableId="247010532">
    <w:abstractNumId w:val="12"/>
  </w:num>
  <w:num w:numId="16" w16cid:durableId="498227888">
    <w:abstractNumId w:val="15"/>
  </w:num>
  <w:num w:numId="17" w16cid:durableId="39939590">
    <w:abstractNumId w:val="32"/>
  </w:num>
  <w:num w:numId="18" w16cid:durableId="458300837">
    <w:abstractNumId w:val="9"/>
  </w:num>
  <w:num w:numId="19" w16cid:durableId="1896044014">
    <w:abstractNumId w:val="20"/>
  </w:num>
  <w:num w:numId="20" w16cid:durableId="1551571222">
    <w:abstractNumId w:val="31"/>
  </w:num>
  <w:num w:numId="21" w16cid:durableId="2104303046">
    <w:abstractNumId w:val="14"/>
  </w:num>
  <w:num w:numId="22" w16cid:durableId="1630748321">
    <w:abstractNumId w:val="25"/>
  </w:num>
  <w:num w:numId="23" w16cid:durableId="1524517003">
    <w:abstractNumId w:val="39"/>
  </w:num>
  <w:num w:numId="24" w16cid:durableId="1340504884">
    <w:abstractNumId w:val="0"/>
  </w:num>
  <w:num w:numId="25" w16cid:durableId="1924953197">
    <w:abstractNumId w:val="16"/>
  </w:num>
  <w:num w:numId="26" w16cid:durableId="228735703">
    <w:abstractNumId w:val="1"/>
  </w:num>
  <w:num w:numId="27" w16cid:durableId="902758924">
    <w:abstractNumId w:val="3"/>
  </w:num>
  <w:num w:numId="28" w16cid:durableId="596446337">
    <w:abstractNumId w:val="21"/>
  </w:num>
  <w:num w:numId="29" w16cid:durableId="1747068485">
    <w:abstractNumId w:val="37"/>
  </w:num>
  <w:num w:numId="30" w16cid:durableId="1794130543">
    <w:abstractNumId w:val="11"/>
  </w:num>
  <w:num w:numId="31" w16cid:durableId="1076976053">
    <w:abstractNumId w:val="34"/>
  </w:num>
  <w:num w:numId="32" w16cid:durableId="1008362091">
    <w:abstractNumId w:val="35"/>
  </w:num>
  <w:num w:numId="33" w16cid:durableId="1551572600">
    <w:abstractNumId w:val="38"/>
  </w:num>
  <w:num w:numId="34" w16cid:durableId="940720069">
    <w:abstractNumId w:val="40"/>
  </w:num>
  <w:num w:numId="35" w16cid:durableId="1810172758">
    <w:abstractNumId w:val="8"/>
  </w:num>
  <w:num w:numId="36" w16cid:durableId="1334409542">
    <w:abstractNumId w:val="36"/>
  </w:num>
  <w:num w:numId="37" w16cid:durableId="336421129">
    <w:abstractNumId w:val="28"/>
  </w:num>
  <w:num w:numId="38" w16cid:durableId="1897081525">
    <w:abstractNumId w:val="10"/>
  </w:num>
  <w:num w:numId="39" w16cid:durableId="1007945387">
    <w:abstractNumId w:val="4"/>
  </w:num>
  <w:num w:numId="40" w16cid:durableId="42216870">
    <w:abstractNumId w:val="19"/>
  </w:num>
  <w:num w:numId="41" w16cid:durableId="45667813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46E3C"/>
    <w:rsid w:val="00050C30"/>
    <w:rsid w:val="000C285E"/>
    <w:rsid w:val="000D675F"/>
    <w:rsid w:val="000E186D"/>
    <w:rsid w:val="00110694"/>
    <w:rsid w:val="001134CC"/>
    <w:rsid w:val="00124C52"/>
    <w:rsid w:val="00136CBC"/>
    <w:rsid w:val="001E0377"/>
    <w:rsid w:val="002246DE"/>
    <w:rsid w:val="00227EAA"/>
    <w:rsid w:val="002337F8"/>
    <w:rsid w:val="00262D34"/>
    <w:rsid w:val="0029453C"/>
    <w:rsid w:val="002C49A2"/>
    <w:rsid w:val="002E72FD"/>
    <w:rsid w:val="00313859"/>
    <w:rsid w:val="003D025F"/>
    <w:rsid w:val="00415D01"/>
    <w:rsid w:val="00456FEF"/>
    <w:rsid w:val="00461B7D"/>
    <w:rsid w:val="00472E2F"/>
    <w:rsid w:val="00496319"/>
    <w:rsid w:val="004F2C3F"/>
    <w:rsid w:val="005C4260"/>
    <w:rsid w:val="005D164E"/>
    <w:rsid w:val="005E5BD6"/>
    <w:rsid w:val="00657808"/>
    <w:rsid w:val="00675063"/>
    <w:rsid w:val="006B4B8D"/>
    <w:rsid w:val="007129F9"/>
    <w:rsid w:val="00763038"/>
    <w:rsid w:val="007E1463"/>
    <w:rsid w:val="0080471F"/>
    <w:rsid w:val="008057E1"/>
    <w:rsid w:val="0083238E"/>
    <w:rsid w:val="0083247E"/>
    <w:rsid w:val="00851E79"/>
    <w:rsid w:val="008D439D"/>
    <w:rsid w:val="00901596"/>
    <w:rsid w:val="00911C81"/>
    <w:rsid w:val="00A50AB7"/>
    <w:rsid w:val="00A665AD"/>
    <w:rsid w:val="00A95EF3"/>
    <w:rsid w:val="00A9773E"/>
    <w:rsid w:val="00AA1082"/>
    <w:rsid w:val="00B10717"/>
    <w:rsid w:val="00B35316"/>
    <w:rsid w:val="00B51C05"/>
    <w:rsid w:val="00B612B5"/>
    <w:rsid w:val="00B66532"/>
    <w:rsid w:val="00B67013"/>
    <w:rsid w:val="00B70196"/>
    <w:rsid w:val="00B90F31"/>
    <w:rsid w:val="00B95C31"/>
    <w:rsid w:val="00BC6477"/>
    <w:rsid w:val="00BE1BCA"/>
    <w:rsid w:val="00C669A3"/>
    <w:rsid w:val="00C90091"/>
    <w:rsid w:val="00C916CE"/>
    <w:rsid w:val="00CA3E33"/>
    <w:rsid w:val="00CD35ED"/>
    <w:rsid w:val="00D0255E"/>
    <w:rsid w:val="00D03191"/>
    <w:rsid w:val="00D139FF"/>
    <w:rsid w:val="00D15699"/>
    <w:rsid w:val="00D76008"/>
    <w:rsid w:val="00D91AF0"/>
    <w:rsid w:val="00DC29EF"/>
    <w:rsid w:val="00DF693F"/>
    <w:rsid w:val="00DF6F94"/>
    <w:rsid w:val="00E11403"/>
    <w:rsid w:val="00E27EE6"/>
    <w:rsid w:val="00E6623A"/>
    <w:rsid w:val="00E91859"/>
    <w:rsid w:val="00EE6436"/>
    <w:rsid w:val="00EF50E6"/>
    <w:rsid w:val="00F47759"/>
    <w:rsid w:val="00F56DD7"/>
    <w:rsid w:val="00F803C9"/>
    <w:rsid w:val="00FB315C"/>
    <w:rsid w:val="00FC6645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0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2026-07-14T18:48:00Z</dcterms:created>
  <dcterms:modified xsi:type="dcterms:W3CDTF">2026-07-14T18:48:00Z</dcterms:modified>
</cp:coreProperties>
</file>