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9FB6C" w14:textId="77777777" w:rsidR="00B67013" w:rsidRPr="00B67013" w:rsidRDefault="00B67013" w:rsidP="00B67013">
      <w:pPr>
        <w:jc w:val="left"/>
      </w:pPr>
      <w:r w:rsidRPr="00B67013">
        <w:t>Кому: [Наименование продавца/ООО/ИП]</w:t>
      </w:r>
      <w:r w:rsidRPr="00B67013">
        <w:br/>
        <w:t>Адрес: [Юридический адрес из чека или сайта]</w:t>
      </w:r>
    </w:p>
    <w:p w14:paraId="4C6F5EBC" w14:textId="77777777" w:rsidR="00B67013" w:rsidRPr="00B67013" w:rsidRDefault="00B67013" w:rsidP="00B67013">
      <w:pPr>
        <w:jc w:val="left"/>
      </w:pPr>
      <w:r w:rsidRPr="00B67013">
        <w:rPr>
          <w:b/>
          <w:bCs/>
        </w:rPr>
        <w:t>Отправитель:</w:t>
      </w:r>
      <w:r w:rsidRPr="00B67013">
        <w:t xml:space="preserve"> [Ваше ФИО]</w:t>
      </w:r>
      <w:r w:rsidRPr="00B67013">
        <w:br/>
        <w:t>Адрес: [Ваш адрес для ответа]</w:t>
      </w:r>
      <w:r w:rsidRPr="00B67013">
        <w:br/>
        <w:t>Телефон: [Ваш номер]</w:t>
      </w:r>
      <w:r w:rsidRPr="00B67013">
        <w:br/>
        <w:t xml:space="preserve">Электронная почта: [Ваш </w:t>
      </w:r>
      <w:proofErr w:type="spellStart"/>
      <w:r w:rsidRPr="00B67013">
        <w:t>e-mail</w:t>
      </w:r>
      <w:proofErr w:type="spellEnd"/>
      <w:r w:rsidRPr="00B67013">
        <w:t>]</w:t>
      </w:r>
    </w:p>
    <w:p w14:paraId="67923FEA" w14:textId="77777777" w:rsidR="00B67013" w:rsidRPr="00B67013" w:rsidRDefault="00B67013" w:rsidP="00B67013">
      <w:pPr>
        <w:jc w:val="center"/>
        <w:rPr>
          <w:b/>
          <w:bCs/>
        </w:rPr>
      </w:pPr>
      <w:r w:rsidRPr="00B67013">
        <w:rPr>
          <w:b/>
          <w:bCs/>
        </w:rPr>
        <w:t>Претензия (требование)</w:t>
      </w:r>
    </w:p>
    <w:p w14:paraId="70AAEA3E" w14:textId="77777777" w:rsidR="00B67013" w:rsidRPr="00B67013" w:rsidRDefault="00B67013" w:rsidP="00B67013">
      <w:r w:rsidRPr="00B67013">
        <w:t>«» ________ 20 г. я приобрел в интернет-магазине [Название сайта] товар [Наименование товара] на сумму [СУММА] рублей. Факт покупки подтверждается [электронным чеком / выпиской из банка / номером заказа].</w:t>
      </w:r>
    </w:p>
    <w:p w14:paraId="67E93E7D" w14:textId="77777777" w:rsidR="00B67013" w:rsidRPr="00B67013" w:rsidRDefault="00B67013" w:rsidP="00B67013">
      <w:r w:rsidRPr="00B67013">
        <w:t>Товар был получен мною «» ________ 20 г. Однако в процессе эксплуатации или осмотра обнаружились следующие недостатки: [подробно опишите, что именно не работает или какой дефект обнаружен]. Также основанием может быть нарушение срока доставки или отказ в возврате товара надлежащего качества.</w:t>
      </w:r>
    </w:p>
    <w:p w14:paraId="7A0F25E3" w14:textId="77777777" w:rsidR="00B67013" w:rsidRPr="00B67013" w:rsidRDefault="00B67013" w:rsidP="00B67013">
      <w:r w:rsidRPr="00B67013">
        <w:t>Согласно ст. 18 Закона РФ «О защите прав потребителей», при обнаружении в товаре недостатков, если они не были оговорены продавцом, потребитель по своему выбору вправе потребовать замены или возврата уплаченной суммы.</w:t>
      </w:r>
    </w:p>
    <w:p w14:paraId="322D658F" w14:textId="77777777" w:rsidR="00B67013" w:rsidRPr="00B67013" w:rsidRDefault="00B67013" w:rsidP="00B67013">
      <w:r w:rsidRPr="00B67013">
        <w:t>На основании изложенного, руководствуясь ст. 18, 22, 26.1 Закона РФ «О защите прав потребителей»,</w:t>
      </w:r>
    </w:p>
    <w:p w14:paraId="129DEE9A" w14:textId="77777777" w:rsidR="00B67013" w:rsidRPr="00B67013" w:rsidRDefault="00B67013" w:rsidP="00B67013">
      <w:r w:rsidRPr="00B67013">
        <w:rPr>
          <w:b/>
          <w:bCs/>
        </w:rPr>
        <w:t>ПРОШУ:</w:t>
      </w:r>
    </w:p>
    <w:p w14:paraId="4FD740A4" w14:textId="77777777" w:rsidR="00B67013" w:rsidRPr="00B67013" w:rsidRDefault="00B67013" w:rsidP="00B67013">
      <w:pPr>
        <w:numPr>
          <w:ilvl w:val="0"/>
          <w:numId w:val="24"/>
        </w:numPr>
      </w:pPr>
      <w:r w:rsidRPr="00B67013">
        <w:t>возвратить денежные средства в размере [СУММА] рублей, уплаченные за товар;</w:t>
      </w:r>
    </w:p>
    <w:p w14:paraId="0FD7C459" w14:textId="77777777" w:rsidR="00B67013" w:rsidRPr="00B67013" w:rsidRDefault="00B67013" w:rsidP="00B67013">
      <w:pPr>
        <w:numPr>
          <w:ilvl w:val="0"/>
          <w:numId w:val="24"/>
        </w:numPr>
      </w:pPr>
      <w:r w:rsidRPr="00B67013">
        <w:t>возместить убытки в размере [СУММА] рублей (если есть);</w:t>
      </w:r>
    </w:p>
    <w:p w14:paraId="63944BF8" w14:textId="77777777" w:rsidR="00B67013" w:rsidRPr="00B67013" w:rsidRDefault="00B67013" w:rsidP="00B67013">
      <w:pPr>
        <w:numPr>
          <w:ilvl w:val="0"/>
          <w:numId w:val="24"/>
        </w:numPr>
      </w:pPr>
      <w:r w:rsidRPr="00B67013">
        <w:t>выплатить неустойку за нарушение сроков исполнения требований.</w:t>
      </w:r>
    </w:p>
    <w:p w14:paraId="4B33476E" w14:textId="77777777" w:rsidR="00B67013" w:rsidRPr="00B67013" w:rsidRDefault="00B67013" w:rsidP="00B67013">
      <w:r w:rsidRPr="00B67013">
        <w:t>Денежные средства прошу перечислить по следующим реквизитам: [номер счета, банк, БИК]. Срок для ответа на данную претензию составляет 10 дней.</w:t>
      </w:r>
    </w:p>
    <w:p w14:paraId="094814BD" w14:textId="77777777" w:rsidR="00B67013" w:rsidRPr="00B67013" w:rsidRDefault="00B67013" w:rsidP="00B67013">
      <w:r w:rsidRPr="00B67013">
        <w:t>Приложения:</w:t>
      </w:r>
    </w:p>
    <w:p w14:paraId="2D505EF8" w14:textId="77777777" w:rsidR="00B67013" w:rsidRPr="00B67013" w:rsidRDefault="00B67013" w:rsidP="00B67013">
      <w:pPr>
        <w:numPr>
          <w:ilvl w:val="0"/>
          <w:numId w:val="25"/>
        </w:numPr>
      </w:pPr>
      <w:r w:rsidRPr="00B67013">
        <w:t>копия документа об оплате;</w:t>
      </w:r>
    </w:p>
    <w:p w14:paraId="7F580E6E" w14:textId="77777777" w:rsidR="00B67013" w:rsidRPr="00B67013" w:rsidRDefault="00B67013" w:rsidP="00B67013">
      <w:pPr>
        <w:numPr>
          <w:ilvl w:val="0"/>
          <w:numId w:val="25"/>
        </w:numPr>
      </w:pPr>
      <w:r w:rsidRPr="00B67013">
        <w:t>фотографии или видеофиксация недостатков (при наличии);</w:t>
      </w:r>
    </w:p>
    <w:p w14:paraId="702E96F5" w14:textId="77777777" w:rsidR="00B67013" w:rsidRPr="00B67013" w:rsidRDefault="00B67013" w:rsidP="00B67013">
      <w:pPr>
        <w:numPr>
          <w:ilvl w:val="0"/>
          <w:numId w:val="25"/>
        </w:numPr>
      </w:pPr>
      <w:r w:rsidRPr="00B67013">
        <w:t>копия акта приема-передачи (если подписывался).</w:t>
      </w:r>
    </w:p>
    <w:p w14:paraId="46621EBA" w14:textId="77777777" w:rsidR="00B67013" w:rsidRPr="00B67013" w:rsidRDefault="00B67013" w:rsidP="00B67013">
      <w:r w:rsidRPr="00B67013">
        <w:t>«» ________ 20 г.</w:t>
      </w:r>
    </w:p>
    <w:p w14:paraId="3D41AACD" w14:textId="77777777" w:rsidR="00B67013" w:rsidRPr="00B67013" w:rsidRDefault="00B67013" w:rsidP="00B67013">
      <w:r w:rsidRPr="00B67013">
        <w:t>________________ / [Фамилия И.О.]</w:t>
      </w:r>
    </w:p>
    <w:p w14:paraId="0C96273E" w14:textId="5DE2F438" w:rsidR="0083247E" w:rsidRPr="00B67013" w:rsidRDefault="0083247E" w:rsidP="00B67013"/>
    <w:sectPr w:rsidR="0083247E" w:rsidRPr="00B67013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D26BB" w14:textId="77777777" w:rsidR="00494FD2" w:rsidRDefault="00494FD2" w:rsidP="00AA1082">
      <w:pPr>
        <w:spacing w:after="0" w:line="240" w:lineRule="auto"/>
      </w:pPr>
      <w:r>
        <w:separator/>
      </w:r>
    </w:p>
  </w:endnote>
  <w:endnote w:type="continuationSeparator" w:id="0">
    <w:p w14:paraId="1B560E03" w14:textId="77777777" w:rsidR="00494FD2" w:rsidRDefault="00494FD2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FB576" w14:textId="77777777" w:rsidR="00494FD2" w:rsidRDefault="00494FD2" w:rsidP="00AA1082">
      <w:pPr>
        <w:spacing w:after="0" w:line="240" w:lineRule="auto"/>
      </w:pPr>
      <w:r>
        <w:separator/>
      </w:r>
    </w:p>
  </w:footnote>
  <w:footnote w:type="continuationSeparator" w:id="0">
    <w:p w14:paraId="73445CA2" w14:textId="77777777" w:rsidR="00494FD2" w:rsidRDefault="00494FD2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07E"/>
    <w:multiLevelType w:val="multilevel"/>
    <w:tmpl w:val="C83C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E3CE6"/>
    <w:multiLevelType w:val="multilevel"/>
    <w:tmpl w:val="0DCA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D069AC"/>
    <w:multiLevelType w:val="multilevel"/>
    <w:tmpl w:val="517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961972"/>
    <w:multiLevelType w:val="multilevel"/>
    <w:tmpl w:val="B296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390AAC"/>
    <w:multiLevelType w:val="multilevel"/>
    <w:tmpl w:val="407C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5"/>
  </w:num>
  <w:num w:numId="2" w16cid:durableId="1452941838">
    <w:abstractNumId w:val="7"/>
  </w:num>
  <w:num w:numId="3" w16cid:durableId="973607643">
    <w:abstractNumId w:val="18"/>
  </w:num>
  <w:num w:numId="4" w16cid:durableId="311717642">
    <w:abstractNumId w:val="3"/>
  </w:num>
  <w:num w:numId="5" w16cid:durableId="1548955455">
    <w:abstractNumId w:val="4"/>
  </w:num>
  <w:num w:numId="6" w16cid:durableId="1895265005">
    <w:abstractNumId w:val="16"/>
  </w:num>
  <w:num w:numId="7" w16cid:durableId="1812361597">
    <w:abstractNumId w:val="2"/>
  </w:num>
  <w:num w:numId="8" w16cid:durableId="389576680">
    <w:abstractNumId w:val="11"/>
  </w:num>
  <w:num w:numId="9" w16cid:durableId="1339429729">
    <w:abstractNumId w:val="14"/>
  </w:num>
  <w:num w:numId="10" w16cid:durableId="174347891">
    <w:abstractNumId w:val="1"/>
  </w:num>
  <w:num w:numId="11" w16cid:durableId="1279028447">
    <w:abstractNumId w:val="12"/>
  </w:num>
  <w:num w:numId="12" w16cid:durableId="1706173077">
    <w:abstractNumId w:val="19"/>
  </w:num>
  <w:num w:numId="13" w16cid:durableId="330641445">
    <w:abstractNumId w:val="20"/>
  </w:num>
  <w:num w:numId="14" w16cid:durableId="597102246">
    <w:abstractNumId w:val="21"/>
  </w:num>
  <w:num w:numId="15" w16cid:durableId="247010532">
    <w:abstractNumId w:val="6"/>
  </w:num>
  <w:num w:numId="16" w16cid:durableId="498227888">
    <w:abstractNumId w:val="9"/>
  </w:num>
  <w:num w:numId="17" w16cid:durableId="39939590">
    <w:abstractNumId w:val="23"/>
  </w:num>
  <w:num w:numId="18" w16cid:durableId="458300837">
    <w:abstractNumId w:val="5"/>
  </w:num>
  <w:num w:numId="19" w16cid:durableId="1896044014">
    <w:abstractNumId w:val="13"/>
  </w:num>
  <w:num w:numId="20" w16cid:durableId="1551571222">
    <w:abstractNumId w:val="22"/>
  </w:num>
  <w:num w:numId="21" w16cid:durableId="2104303046">
    <w:abstractNumId w:val="8"/>
  </w:num>
  <w:num w:numId="22" w16cid:durableId="1630748321">
    <w:abstractNumId w:val="17"/>
  </w:num>
  <w:num w:numId="23" w16cid:durableId="1524517003">
    <w:abstractNumId w:val="24"/>
  </w:num>
  <w:num w:numId="24" w16cid:durableId="1340504884">
    <w:abstractNumId w:val="0"/>
  </w:num>
  <w:num w:numId="25" w16cid:durableId="19249531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24C52"/>
    <w:rsid w:val="00136CBC"/>
    <w:rsid w:val="001E0377"/>
    <w:rsid w:val="002246DE"/>
    <w:rsid w:val="00227EAA"/>
    <w:rsid w:val="00262D34"/>
    <w:rsid w:val="0029453C"/>
    <w:rsid w:val="002C49A2"/>
    <w:rsid w:val="002E72FD"/>
    <w:rsid w:val="00313859"/>
    <w:rsid w:val="003D025F"/>
    <w:rsid w:val="00456FEF"/>
    <w:rsid w:val="00461B7D"/>
    <w:rsid w:val="00472E2F"/>
    <w:rsid w:val="00494FD2"/>
    <w:rsid w:val="00496319"/>
    <w:rsid w:val="004F2C3F"/>
    <w:rsid w:val="005D164E"/>
    <w:rsid w:val="00657808"/>
    <w:rsid w:val="00675063"/>
    <w:rsid w:val="007129F9"/>
    <w:rsid w:val="00763038"/>
    <w:rsid w:val="007E1463"/>
    <w:rsid w:val="008057E1"/>
    <w:rsid w:val="0083238E"/>
    <w:rsid w:val="0083247E"/>
    <w:rsid w:val="00851E79"/>
    <w:rsid w:val="008D439D"/>
    <w:rsid w:val="00901596"/>
    <w:rsid w:val="00911C81"/>
    <w:rsid w:val="00A50AB7"/>
    <w:rsid w:val="00A665AD"/>
    <w:rsid w:val="00A95EF3"/>
    <w:rsid w:val="00A9773E"/>
    <w:rsid w:val="00AA1082"/>
    <w:rsid w:val="00B10717"/>
    <w:rsid w:val="00B35316"/>
    <w:rsid w:val="00B612B5"/>
    <w:rsid w:val="00B66532"/>
    <w:rsid w:val="00B67013"/>
    <w:rsid w:val="00B90F31"/>
    <w:rsid w:val="00B95C31"/>
    <w:rsid w:val="00BC6477"/>
    <w:rsid w:val="00BE1BCA"/>
    <w:rsid w:val="00C669A3"/>
    <w:rsid w:val="00C90091"/>
    <w:rsid w:val="00CA3E33"/>
    <w:rsid w:val="00CD35ED"/>
    <w:rsid w:val="00D0255E"/>
    <w:rsid w:val="00D03191"/>
    <w:rsid w:val="00D139FF"/>
    <w:rsid w:val="00D15699"/>
    <w:rsid w:val="00D91AF0"/>
    <w:rsid w:val="00DC29EF"/>
    <w:rsid w:val="00DF693F"/>
    <w:rsid w:val="00DF6F94"/>
    <w:rsid w:val="00E11403"/>
    <w:rsid w:val="00E27EE6"/>
    <w:rsid w:val="00E6623A"/>
    <w:rsid w:val="00E91859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2026-07-10T09:40:00Z</dcterms:created>
  <dcterms:modified xsi:type="dcterms:W3CDTF">2026-07-10T09:40:00Z</dcterms:modified>
</cp:coreProperties>
</file>