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E58F" w14:textId="77777777" w:rsidR="008046D5" w:rsidRPr="008046D5" w:rsidRDefault="008046D5" w:rsidP="008046D5">
      <w:pPr>
        <w:jc w:val="left"/>
      </w:pPr>
      <w:r w:rsidRPr="008046D5">
        <w:t>В [наименование суда]</w:t>
      </w:r>
      <w:r w:rsidRPr="008046D5">
        <w:br/>
        <w:t>Адрес: [адрес суда]</w:t>
      </w:r>
    </w:p>
    <w:p w14:paraId="37D3A3CC" w14:textId="77777777" w:rsidR="008046D5" w:rsidRPr="008046D5" w:rsidRDefault="008046D5" w:rsidP="008046D5">
      <w:pPr>
        <w:jc w:val="left"/>
      </w:pPr>
      <w:r w:rsidRPr="008046D5">
        <w:rPr>
          <w:b/>
          <w:bCs/>
        </w:rPr>
        <w:t>Истец:</w:t>
      </w:r>
      <w:r w:rsidRPr="008046D5">
        <w:t xml:space="preserve"> [ФИО потребителя]</w:t>
      </w:r>
      <w:r w:rsidRPr="008046D5">
        <w:br/>
        <w:t>Адрес: [адрес регистрации]</w:t>
      </w:r>
    </w:p>
    <w:p w14:paraId="4D3FA4E5" w14:textId="77777777" w:rsidR="008046D5" w:rsidRPr="008046D5" w:rsidRDefault="008046D5" w:rsidP="008046D5">
      <w:pPr>
        <w:jc w:val="left"/>
      </w:pPr>
      <w:r w:rsidRPr="008046D5">
        <w:rPr>
          <w:b/>
          <w:bCs/>
        </w:rPr>
        <w:t>Ответчик:</w:t>
      </w:r>
      <w:r w:rsidRPr="008046D5">
        <w:t xml:space="preserve"> [Наименование организации или ИП]</w:t>
      </w:r>
      <w:r w:rsidRPr="008046D5">
        <w:br/>
        <w:t>Адрес: [юридический адрес]</w:t>
      </w:r>
      <w:r w:rsidRPr="008046D5">
        <w:br/>
        <w:t>Телефон: [номер телефона]</w:t>
      </w:r>
      <w:r w:rsidRPr="008046D5">
        <w:br/>
        <w:t>Электронная почта: [адрес электронной почты]</w:t>
      </w:r>
    </w:p>
    <w:p w14:paraId="1DA5D297" w14:textId="77777777" w:rsidR="008046D5" w:rsidRPr="008046D5" w:rsidRDefault="008046D5" w:rsidP="008046D5">
      <w:pPr>
        <w:jc w:val="left"/>
      </w:pPr>
      <w:r w:rsidRPr="008046D5">
        <w:t>Дело № [номер дела, если известен]</w:t>
      </w:r>
    </w:p>
    <w:p w14:paraId="7D8CA5D2" w14:textId="77777777" w:rsidR="008046D5" w:rsidRPr="008046D5" w:rsidRDefault="008046D5" w:rsidP="008046D5">
      <w:pPr>
        <w:jc w:val="center"/>
        <w:rPr>
          <w:b/>
          <w:bCs/>
        </w:rPr>
      </w:pPr>
      <w:r w:rsidRPr="008046D5">
        <w:rPr>
          <w:b/>
          <w:bCs/>
        </w:rPr>
        <w:t>Отзыв на исковое заявление</w:t>
      </w:r>
    </w:p>
    <w:p w14:paraId="17C2679F" w14:textId="77777777" w:rsidR="008046D5" w:rsidRPr="008046D5" w:rsidRDefault="008046D5" w:rsidP="008046D5">
      <w:r w:rsidRPr="008046D5">
        <w:t>Истец обратился в суд с иском к [Наименование ответчика] о [указать кратко суть требований: расторжении договора, возврате денег, взыскании неустойки]. В обоснование своих требований Истец указывает, что [кратко описать доводы истца].</w:t>
      </w:r>
    </w:p>
    <w:p w14:paraId="180DFBD5" w14:textId="77777777" w:rsidR="008046D5" w:rsidRPr="008046D5" w:rsidRDefault="008046D5" w:rsidP="008046D5">
      <w:r w:rsidRPr="008046D5">
        <w:t>С исковыми требованиями Ответчик не согласен по следующим основаниям.</w:t>
      </w:r>
    </w:p>
    <w:p w14:paraId="6B82CF47" w14:textId="77777777" w:rsidR="008046D5" w:rsidRPr="008046D5" w:rsidRDefault="008046D5" w:rsidP="008046D5">
      <w:r w:rsidRPr="008046D5">
        <w:t>Между Истцом и Ответчиком «__» ________ 20__ г. был заключен договор [купли-продажи/оказания услуг] № [номер], согласно которому [описать предмет сделки]. Свои обязательства по оплате товара Истец исполнил в полном объеме, что подтверждается [чеком/квитанцией].</w:t>
      </w:r>
    </w:p>
    <w:p w14:paraId="1456B9C7" w14:textId="77777777" w:rsidR="008046D5" w:rsidRPr="008046D5" w:rsidRDefault="008046D5" w:rsidP="008046D5">
      <w:r w:rsidRPr="008046D5">
        <w:t>Относительно доводов о наличии в товаре недостатков следует пояснить, что [описать реальное состояние товара]. Согласно статье 474 ГК РФ, проверка качества товара может проводиться в порядке, установленном законом или договором. В данном случае Ответчик провел проверку, по результатам которой [указать результат проверки, отсутствие производственного дефекта или наличие следов неправильной эксплуатации].</w:t>
      </w:r>
    </w:p>
    <w:p w14:paraId="5E21B8D2" w14:textId="77777777" w:rsidR="008046D5" w:rsidRPr="008046D5" w:rsidRDefault="008046D5" w:rsidP="008046D5">
      <w:r w:rsidRPr="008046D5">
        <w:t>Кроме того, Истец требует взыскания неустойки и штрафа. Однако Ответчик полагает данный размер несоразмерным последствиям нарушения обязательства. В случае удовлетворения иска просим применить статью 333 ГК РФ и снизить размер неустойки и штрафа.</w:t>
      </w:r>
    </w:p>
    <w:p w14:paraId="4EBC2C9A" w14:textId="77777777" w:rsidR="008046D5" w:rsidRPr="008046D5" w:rsidRDefault="008046D5" w:rsidP="008046D5">
      <w:r w:rsidRPr="008046D5">
        <w:t>На основании изложенного, руководствуясь статьями 35, 149 ГПК РФ, статьями 474, 475 ГК РФ, Законом РФ «О защите прав потребителей»,</w:t>
      </w:r>
    </w:p>
    <w:p w14:paraId="2407E165" w14:textId="77777777" w:rsidR="008046D5" w:rsidRPr="008046D5" w:rsidRDefault="008046D5" w:rsidP="008046D5">
      <w:r w:rsidRPr="008046D5">
        <w:rPr>
          <w:b/>
          <w:bCs/>
        </w:rPr>
        <w:t>ПРОШУ:</w:t>
      </w:r>
    </w:p>
    <w:p w14:paraId="5D5EA42D" w14:textId="77777777" w:rsidR="008046D5" w:rsidRPr="008046D5" w:rsidRDefault="008046D5" w:rsidP="008046D5">
      <w:r w:rsidRPr="008046D5">
        <w:t>В удовлетворении исковых требований [ФИО истца] к [Наименование ответчика] отказать в полном объеме.</w:t>
      </w:r>
    </w:p>
    <w:p w14:paraId="12CD2CF0" w14:textId="77777777" w:rsidR="008046D5" w:rsidRPr="008046D5" w:rsidRDefault="008046D5" w:rsidP="008046D5">
      <w:r w:rsidRPr="008046D5">
        <w:rPr>
          <w:b/>
          <w:bCs/>
        </w:rPr>
        <w:t>Приложения:</w:t>
      </w:r>
    </w:p>
    <w:p w14:paraId="6441BDD0" w14:textId="77777777" w:rsidR="008046D5" w:rsidRPr="008046D5" w:rsidRDefault="008046D5" w:rsidP="008046D5">
      <w:pPr>
        <w:numPr>
          <w:ilvl w:val="0"/>
          <w:numId w:val="21"/>
        </w:numPr>
      </w:pPr>
      <w:r w:rsidRPr="008046D5">
        <w:t>копия акта осмотра/проверки качества товара;</w:t>
      </w:r>
    </w:p>
    <w:p w14:paraId="491BD178" w14:textId="77777777" w:rsidR="008046D5" w:rsidRPr="008046D5" w:rsidRDefault="008046D5" w:rsidP="008046D5">
      <w:pPr>
        <w:numPr>
          <w:ilvl w:val="0"/>
          <w:numId w:val="21"/>
        </w:numPr>
      </w:pPr>
      <w:r w:rsidRPr="008046D5">
        <w:t>копия ответа на досудебную претензию;</w:t>
      </w:r>
    </w:p>
    <w:p w14:paraId="4B3FBA91" w14:textId="77777777" w:rsidR="008046D5" w:rsidRPr="008046D5" w:rsidRDefault="008046D5" w:rsidP="008046D5">
      <w:pPr>
        <w:numPr>
          <w:ilvl w:val="0"/>
          <w:numId w:val="21"/>
        </w:numPr>
      </w:pPr>
      <w:r w:rsidRPr="008046D5">
        <w:t>доказательства направления копии отзыва Истцу;</w:t>
      </w:r>
    </w:p>
    <w:p w14:paraId="66E51B93" w14:textId="77777777" w:rsidR="008046D5" w:rsidRPr="008046D5" w:rsidRDefault="008046D5" w:rsidP="008046D5">
      <w:pPr>
        <w:numPr>
          <w:ilvl w:val="0"/>
          <w:numId w:val="21"/>
        </w:numPr>
      </w:pPr>
      <w:r w:rsidRPr="008046D5">
        <w:lastRenderedPageBreak/>
        <w:t>доверенность представителя.</w:t>
      </w:r>
    </w:p>
    <w:p w14:paraId="7E5FBA81" w14:textId="77777777" w:rsidR="008046D5" w:rsidRPr="008046D5" w:rsidRDefault="008046D5" w:rsidP="008046D5">
      <w:r w:rsidRPr="008046D5">
        <w:t>«__» ________ 20__ г.</w:t>
      </w:r>
    </w:p>
    <w:p w14:paraId="3982DA7A" w14:textId="77777777" w:rsidR="008046D5" w:rsidRPr="008046D5" w:rsidRDefault="008046D5" w:rsidP="008046D5">
      <w:r w:rsidRPr="008046D5">
        <w:t>________________ / [Фамилия И.О.]</w:t>
      </w:r>
    </w:p>
    <w:p w14:paraId="0C96273E" w14:textId="0E84AB5F" w:rsidR="0083247E" w:rsidRPr="008046D5" w:rsidRDefault="0083247E" w:rsidP="008046D5"/>
    <w:sectPr w:rsidR="0083247E" w:rsidRPr="008046D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BEBE" w14:textId="77777777" w:rsidR="003959D7" w:rsidRDefault="003959D7" w:rsidP="00AA1082">
      <w:pPr>
        <w:spacing w:after="0" w:line="240" w:lineRule="auto"/>
      </w:pPr>
      <w:r>
        <w:separator/>
      </w:r>
    </w:p>
  </w:endnote>
  <w:endnote w:type="continuationSeparator" w:id="0">
    <w:p w14:paraId="14809D5B" w14:textId="77777777" w:rsidR="003959D7" w:rsidRDefault="003959D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227F1" w14:textId="77777777" w:rsidR="003959D7" w:rsidRDefault="003959D7" w:rsidP="00AA1082">
      <w:pPr>
        <w:spacing w:after="0" w:line="240" w:lineRule="auto"/>
      </w:pPr>
      <w:r>
        <w:separator/>
      </w:r>
    </w:p>
  </w:footnote>
  <w:footnote w:type="continuationSeparator" w:id="0">
    <w:p w14:paraId="3B5F3064" w14:textId="77777777" w:rsidR="003959D7" w:rsidRDefault="003959D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117531"/>
    <w:multiLevelType w:val="multilevel"/>
    <w:tmpl w:val="6306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2"/>
  </w:num>
  <w:num w:numId="2" w16cid:durableId="1452941838">
    <w:abstractNumId w:val="6"/>
  </w:num>
  <w:num w:numId="3" w16cid:durableId="973607643">
    <w:abstractNumId w:val="14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3"/>
  </w:num>
  <w:num w:numId="7" w16cid:durableId="1812361597">
    <w:abstractNumId w:val="1"/>
  </w:num>
  <w:num w:numId="8" w16cid:durableId="389576680">
    <w:abstractNumId w:val="8"/>
  </w:num>
  <w:num w:numId="9" w16cid:durableId="1339429729">
    <w:abstractNumId w:val="11"/>
  </w:num>
  <w:num w:numId="10" w16cid:durableId="174347891">
    <w:abstractNumId w:val="0"/>
  </w:num>
  <w:num w:numId="11" w16cid:durableId="1279028447">
    <w:abstractNumId w:val="9"/>
  </w:num>
  <w:num w:numId="12" w16cid:durableId="1706173077">
    <w:abstractNumId w:val="15"/>
  </w:num>
  <w:num w:numId="13" w16cid:durableId="330641445">
    <w:abstractNumId w:val="16"/>
  </w:num>
  <w:num w:numId="14" w16cid:durableId="597102246">
    <w:abstractNumId w:val="17"/>
  </w:num>
  <w:num w:numId="15" w16cid:durableId="247010532">
    <w:abstractNumId w:val="5"/>
  </w:num>
  <w:num w:numId="16" w16cid:durableId="498227888">
    <w:abstractNumId w:val="7"/>
  </w:num>
  <w:num w:numId="17" w16cid:durableId="39939590">
    <w:abstractNumId w:val="19"/>
  </w:num>
  <w:num w:numId="18" w16cid:durableId="458300837">
    <w:abstractNumId w:val="4"/>
  </w:num>
  <w:num w:numId="19" w16cid:durableId="1896044014">
    <w:abstractNumId w:val="10"/>
  </w:num>
  <w:num w:numId="20" w16cid:durableId="1551571222">
    <w:abstractNumId w:val="18"/>
  </w:num>
  <w:num w:numId="21" w16cid:durableId="8770136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959D7"/>
    <w:rsid w:val="003D025F"/>
    <w:rsid w:val="00456FEF"/>
    <w:rsid w:val="00461B7D"/>
    <w:rsid w:val="00472E2F"/>
    <w:rsid w:val="004F2C3F"/>
    <w:rsid w:val="00657808"/>
    <w:rsid w:val="00675063"/>
    <w:rsid w:val="007123FA"/>
    <w:rsid w:val="007129F9"/>
    <w:rsid w:val="00763038"/>
    <w:rsid w:val="007E1463"/>
    <w:rsid w:val="008046D5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2026-07-05T19:36:00Z</dcterms:created>
  <dcterms:modified xsi:type="dcterms:W3CDTF">2026-07-05T19:36:00Z</dcterms:modified>
</cp:coreProperties>
</file>