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CF9B" w14:textId="77777777" w:rsidR="00162A6A" w:rsidRPr="00162A6A" w:rsidRDefault="00162A6A" w:rsidP="00162A6A">
      <w:pPr>
        <w:jc w:val="left"/>
      </w:pPr>
      <w:r w:rsidRPr="00162A6A">
        <w:t>Мировому судье судебного участка № [НОМЕР]</w:t>
      </w:r>
      <w:r w:rsidRPr="00162A6A">
        <w:br/>
        <w:t>[Наименование судебного района / города]</w:t>
      </w:r>
      <w:r w:rsidRPr="00162A6A">
        <w:br/>
        <w:t>Адрес: [Адрес судебного участка]</w:t>
      </w:r>
    </w:p>
    <w:p w14:paraId="740C4D70" w14:textId="77777777" w:rsidR="00162A6A" w:rsidRPr="00162A6A" w:rsidRDefault="00162A6A" w:rsidP="00162A6A">
      <w:pPr>
        <w:jc w:val="left"/>
      </w:pPr>
      <w:r w:rsidRPr="00162A6A">
        <w:rPr>
          <w:b/>
          <w:bCs/>
        </w:rPr>
        <w:t>Должник:</w:t>
      </w:r>
      <w:r w:rsidRPr="00162A6A">
        <w:t xml:space="preserve"> [Фамилия Имя Отчество]</w:t>
      </w:r>
      <w:r w:rsidRPr="00162A6A">
        <w:br/>
        <w:t>Адрес регистрации: [Адрес регистрации по паспорту]</w:t>
      </w:r>
      <w:r w:rsidRPr="00162A6A">
        <w:br/>
        <w:t>Адрес фактического проживания: [Фактический адрес проживания]</w:t>
      </w:r>
      <w:r w:rsidRPr="00162A6A">
        <w:br/>
        <w:t>Идентификатор (СНИЛС/ИНН/Паспорт): [Вид документа, серия и номер]</w:t>
      </w:r>
      <w:r w:rsidRPr="00162A6A">
        <w:br/>
        <w:t>Телефон: [Номер телефона]</w:t>
      </w:r>
      <w:r w:rsidRPr="00162A6A">
        <w:br/>
        <w:t>Электронная почта: [Адрес электронной почты]</w:t>
      </w:r>
    </w:p>
    <w:p w14:paraId="1703C39E" w14:textId="77777777" w:rsidR="00162A6A" w:rsidRPr="00162A6A" w:rsidRDefault="00162A6A" w:rsidP="00162A6A">
      <w:pPr>
        <w:jc w:val="left"/>
      </w:pPr>
      <w:r w:rsidRPr="00162A6A">
        <w:rPr>
          <w:b/>
          <w:bCs/>
        </w:rPr>
        <w:t>Взыскатель:</w:t>
      </w:r>
      <w:r w:rsidRPr="00162A6A">
        <w:t xml:space="preserve"> [Наименование организации или ФИО гражданина]</w:t>
      </w:r>
      <w:r w:rsidRPr="00162A6A">
        <w:br/>
        <w:t>Адрес: [Адрес местонахождения или жительства взыскателя]</w:t>
      </w:r>
      <w:r w:rsidRPr="00162A6A">
        <w:br/>
        <w:t>ИНН/ОГРН (если известны): [Реквизиты взыскателя]</w:t>
      </w:r>
    </w:p>
    <w:p w14:paraId="067436AE" w14:textId="77777777" w:rsidR="00162A6A" w:rsidRPr="00162A6A" w:rsidRDefault="00162A6A" w:rsidP="00162A6A">
      <w:pPr>
        <w:jc w:val="left"/>
      </w:pPr>
      <w:r w:rsidRPr="00162A6A">
        <w:rPr>
          <w:b/>
          <w:bCs/>
        </w:rPr>
        <w:t>Дело №:</w:t>
      </w:r>
      <w:r w:rsidRPr="00162A6A">
        <w:t xml:space="preserve"> [Номер судебного дела / приказа]</w:t>
      </w:r>
    </w:p>
    <w:p w14:paraId="3362601E" w14:textId="77777777" w:rsidR="00162A6A" w:rsidRPr="00162A6A" w:rsidRDefault="00162A6A" w:rsidP="00162A6A">
      <w:pPr>
        <w:jc w:val="center"/>
        <w:rPr>
          <w:b/>
          <w:bCs/>
        </w:rPr>
      </w:pPr>
      <w:r w:rsidRPr="00162A6A">
        <w:rPr>
          <w:b/>
          <w:bCs/>
        </w:rPr>
        <w:t>Возражения относительно исполнения судебного приказа</w:t>
      </w:r>
      <w:r w:rsidRPr="00162A6A">
        <w:rPr>
          <w:b/>
          <w:bCs/>
        </w:rPr>
        <w:br/>
        <w:t>с ходатайством о восстановлении пропущенного процессуального срока</w:t>
      </w:r>
    </w:p>
    <w:p w14:paraId="600E2D7F" w14:textId="77777777" w:rsidR="00162A6A" w:rsidRPr="00162A6A" w:rsidRDefault="00162A6A" w:rsidP="00162A6A">
      <w:r w:rsidRPr="00162A6A">
        <w:t>«__» ________ 20__ г. мировым судьей судебного участка № [НОМЕР] [Наименование судебного района] был вынесен судебный приказ по делу № [НОМЕР] о взыскании с меня, [Фамилия Имя Отчество должника], в пользу [Наименование взыскателя] задолженности в размере [СУММА] руб., а также расходов по уплате государственной пошлины в размере [СУММА] руб.</w:t>
      </w:r>
    </w:p>
    <w:p w14:paraId="1AF44FBC" w14:textId="77777777" w:rsidR="00162A6A" w:rsidRPr="00162A6A" w:rsidRDefault="00162A6A" w:rsidP="00162A6A">
      <w:r w:rsidRPr="00162A6A">
        <w:t>Я категорически не согласен с вынесенным судебным приказом и заявленными требованиями взыскателя, поскольку сумма задолженности рассчитана неверно, взыскатель необоснованно начислил завышенные штрафные санкции, а также пропустил срок исковой давности по части периодических платежей.</w:t>
      </w:r>
    </w:p>
    <w:p w14:paraId="29A396AC" w14:textId="77777777" w:rsidR="00162A6A" w:rsidRPr="00162A6A" w:rsidRDefault="00162A6A" w:rsidP="00162A6A">
      <w:r w:rsidRPr="00162A6A">
        <w:t>Установленный статьей 128 Гражданского процессуального кодекса РФ десятидневный срок для представления возражений был пропущен мной по уважительным причинам в связи со следующим.</w:t>
      </w:r>
    </w:p>
    <w:p w14:paraId="03D800E1" w14:textId="77777777" w:rsidR="00162A6A" w:rsidRPr="00162A6A" w:rsidRDefault="00162A6A" w:rsidP="00162A6A">
      <w:r w:rsidRPr="00162A6A">
        <w:t>Копию судебного приказа суд направил по адресу: [Указать адрес, куда направлялось письмо]. Однако я не имел объективной возможности получить указанное почтовое отправление своевременно, поскольку [Указать уважительную причину: например, фактически проживаю по иному адресу на основании договора найма / находился на стационарном лечении в медицинском учреждении / находился в служебной командировке / почтовое отделение допустило нарушение правил доставки корреспонденции].</w:t>
      </w:r>
    </w:p>
    <w:p w14:paraId="10A67AA7" w14:textId="77777777" w:rsidR="00162A6A" w:rsidRPr="00162A6A" w:rsidRDefault="00162A6A" w:rsidP="00162A6A">
      <w:r w:rsidRPr="00162A6A">
        <w:t>О вынесении судебного приказа я впервые узнал только «__» ________ 20__ г. при следующих обстоятельствах: [Указать обстоятельства: например, после списания денежных средств банком / после ознакомления с постановлением о возбуждении исполнительного производства на портале Госуслуг / при личном ознакомлении с материалами дела в суде].</w:t>
      </w:r>
    </w:p>
    <w:p w14:paraId="5DBC1402" w14:textId="77777777" w:rsidR="00162A6A" w:rsidRPr="00162A6A" w:rsidRDefault="00162A6A" w:rsidP="00162A6A">
      <w:r w:rsidRPr="00162A6A">
        <w:t xml:space="preserve">Копию судебного приказа я фактически получил на руки «__» ________ 20__ г. в помещении судебного участка (либо: посредством почтового вручения «__» ________ 20__ г.), что </w:t>
      </w:r>
      <w:r w:rsidRPr="00162A6A">
        <w:lastRenderedPageBreak/>
        <w:t>подтверждается [Указать доказательство: распиской в материалах дела / отчетом об отслеживании отправления / отметкой на конверте].</w:t>
      </w:r>
    </w:p>
    <w:p w14:paraId="13588B89" w14:textId="77777777" w:rsidR="00162A6A" w:rsidRPr="00162A6A" w:rsidRDefault="00162A6A" w:rsidP="00162A6A">
      <w:r w:rsidRPr="00162A6A">
        <w:t>Согласно статье 112 Гражданского процессуального кодекса РФ лицам, пропустившим установленный федеральным законом процессуальный срок по причинам, признанным судом уважительными, пропущенный срок может быть восстановлен.</w:t>
      </w:r>
    </w:p>
    <w:p w14:paraId="46EDD572" w14:textId="77777777" w:rsidR="00162A6A" w:rsidRPr="00162A6A" w:rsidRDefault="00162A6A" w:rsidP="00162A6A">
      <w:r w:rsidRPr="00162A6A">
        <w:t>В силу разъяснений, содержащихся в пунктах 33 и 34 постановления Пленума Верховного Суда РФ от 27.12.2016 № 62, к уважительным причинам пропуска срока относятся обстоятельства, объективно препятствовавшие должнику своевременно направить возражения (в том числе неполучение копии судебного приказа в связи с нарушением правил доставки почтовой корреспонденции, нахождение на лечении, в командировке или смена места жительства). Такие возражения должны быть поданы не позднее десяти дней со дня прекращения соответствующих обстоятельств.</w:t>
      </w:r>
    </w:p>
    <w:p w14:paraId="2D22459D" w14:textId="77777777" w:rsidR="00162A6A" w:rsidRPr="00162A6A" w:rsidRDefault="00162A6A" w:rsidP="00162A6A">
      <w:r w:rsidRPr="00162A6A">
        <w:t>В соответствии со статьей 129 Гражданского процессуального кодекса РФ при поступлении в установленный срок возражений должника относительно исполнения судебного приказа судья отменяет судебный приказ.</w:t>
      </w:r>
    </w:p>
    <w:p w14:paraId="16D571A7" w14:textId="77777777" w:rsidR="00162A6A" w:rsidRPr="00162A6A" w:rsidRDefault="00162A6A" w:rsidP="00162A6A">
      <w:r w:rsidRPr="00162A6A">
        <w:t>На основании изложенного, руководствуясь статьями 112, 128, 129 Гражданского процессуального кодекса РФ,</w:t>
      </w:r>
    </w:p>
    <w:p w14:paraId="1575D070" w14:textId="77777777" w:rsidR="00162A6A" w:rsidRPr="00162A6A" w:rsidRDefault="00162A6A" w:rsidP="00162A6A">
      <w:pPr>
        <w:jc w:val="center"/>
      </w:pPr>
      <w:r w:rsidRPr="00162A6A">
        <w:rPr>
          <w:b/>
          <w:bCs/>
        </w:rPr>
        <w:t>ПРОШУ:</w:t>
      </w:r>
    </w:p>
    <w:p w14:paraId="63CA1813" w14:textId="77777777" w:rsidR="00162A6A" w:rsidRPr="00162A6A" w:rsidRDefault="00162A6A" w:rsidP="00162A6A">
      <w:pPr>
        <w:numPr>
          <w:ilvl w:val="0"/>
          <w:numId w:val="3"/>
        </w:numPr>
      </w:pPr>
      <w:r w:rsidRPr="00162A6A">
        <w:t>Признать причины пропуска срока для подачи возражений относительно исполнения судебного приказа уважительными и восстановить пропущенный процессуальный срок.</w:t>
      </w:r>
    </w:p>
    <w:p w14:paraId="5B0A845E" w14:textId="77777777" w:rsidR="00162A6A" w:rsidRPr="00162A6A" w:rsidRDefault="00162A6A" w:rsidP="00162A6A">
      <w:pPr>
        <w:numPr>
          <w:ilvl w:val="0"/>
          <w:numId w:val="3"/>
        </w:numPr>
      </w:pPr>
      <w:r w:rsidRPr="00162A6A">
        <w:t>Отменить судебный приказ мирового судьи судебного участка № [НОМЕР] [Наименование судебного района] от «__» ________ 20__ г. по делу № [НОМЕР] о взыскании с [Фамилия Имя Отчество должника] в пользу [Наименование взыскателя] задолженности в размере [СУММА] руб.</w:t>
      </w:r>
    </w:p>
    <w:p w14:paraId="3D84E077" w14:textId="77777777" w:rsidR="00162A6A" w:rsidRPr="00162A6A" w:rsidRDefault="00162A6A" w:rsidP="00162A6A">
      <w:r w:rsidRPr="00162A6A">
        <w:rPr>
          <w:b/>
          <w:bCs/>
        </w:rPr>
        <w:t>Приложения:</w:t>
      </w:r>
    </w:p>
    <w:p w14:paraId="2DA418A9" w14:textId="77777777" w:rsidR="00162A6A" w:rsidRPr="00162A6A" w:rsidRDefault="00162A6A" w:rsidP="00162A6A">
      <w:pPr>
        <w:numPr>
          <w:ilvl w:val="0"/>
          <w:numId w:val="4"/>
        </w:numPr>
      </w:pPr>
      <w:r w:rsidRPr="00162A6A">
        <w:t>копия конверта со штемпелем отделения связи или отчет об отслеживании почтового отправления с официального сайта АО «Почта России» (ШПИ [НОМЕР]);</w:t>
      </w:r>
    </w:p>
    <w:p w14:paraId="0B52E6A9" w14:textId="77777777" w:rsidR="00162A6A" w:rsidRPr="00162A6A" w:rsidRDefault="00162A6A" w:rsidP="00162A6A">
      <w:pPr>
        <w:numPr>
          <w:ilvl w:val="0"/>
          <w:numId w:val="4"/>
        </w:numPr>
      </w:pPr>
      <w:r w:rsidRPr="00162A6A">
        <w:t>документы, подтверждающие уважительность причин пропуска срока (копия справки из медицинского учреждения / копия командировочного удостоверения / копия договора найма жилого помещения с актом приема-передачи / копия выписки из ЕГРН);</w:t>
      </w:r>
    </w:p>
    <w:p w14:paraId="06679E04" w14:textId="77777777" w:rsidR="00162A6A" w:rsidRPr="00162A6A" w:rsidRDefault="00162A6A" w:rsidP="00162A6A">
      <w:pPr>
        <w:numPr>
          <w:ilvl w:val="0"/>
          <w:numId w:val="4"/>
        </w:numPr>
      </w:pPr>
      <w:r w:rsidRPr="00162A6A">
        <w:t>копия справки о получении копии судебного приказа или расписки об ознакомлении с материалами дела;</w:t>
      </w:r>
    </w:p>
    <w:p w14:paraId="5025B0E8" w14:textId="77777777" w:rsidR="00162A6A" w:rsidRPr="00162A6A" w:rsidRDefault="00162A6A" w:rsidP="00162A6A">
      <w:pPr>
        <w:numPr>
          <w:ilvl w:val="0"/>
          <w:numId w:val="4"/>
        </w:numPr>
      </w:pPr>
      <w:r w:rsidRPr="00162A6A">
        <w:t>документ, подтверждающий полномочия представителя (копия доверенности, если документ подписывает представитель);</w:t>
      </w:r>
    </w:p>
    <w:p w14:paraId="510089A0" w14:textId="77777777" w:rsidR="00162A6A" w:rsidRPr="00162A6A" w:rsidRDefault="00162A6A" w:rsidP="00162A6A">
      <w:pPr>
        <w:numPr>
          <w:ilvl w:val="0"/>
          <w:numId w:val="4"/>
        </w:numPr>
      </w:pPr>
      <w:r w:rsidRPr="00162A6A">
        <w:t>почтовые квитанции, подтверждающие направление копии возражений взыскателю (если применимо по процессуальному регламенту).</w:t>
      </w:r>
    </w:p>
    <w:p w14:paraId="1CAC94B2" w14:textId="77777777" w:rsidR="00162A6A" w:rsidRPr="00162A6A" w:rsidRDefault="00162A6A" w:rsidP="00162A6A">
      <w:r w:rsidRPr="00162A6A">
        <w:t>«__» ________ 20__ г.</w:t>
      </w:r>
    </w:p>
    <w:p w14:paraId="23D134C7" w14:textId="77777777" w:rsidR="00162A6A" w:rsidRPr="00162A6A" w:rsidRDefault="00162A6A" w:rsidP="00162A6A">
      <w:r w:rsidRPr="00162A6A">
        <w:t>________________ / [Фамилия И.О. должника или представителя]</w:t>
      </w:r>
    </w:p>
    <w:p w14:paraId="040E965B" w14:textId="77777777" w:rsidR="0083247E" w:rsidRPr="00162A6A" w:rsidRDefault="0083247E" w:rsidP="00162A6A"/>
    <w:sectPr w:rsidR="0083247E" w:rsidRPr="00162A6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7956" w14:textId="77777777" w:rsidR="00D03778" w:rsidRDefault="00D03778" w:rsidP="00AA1082">
      <w:pPr>
        <w:spacing w:after="0" w:line="240" w:lineRule="auto"/>
      </w:pPr>
      <w:r>
        <w:separator/>
      </w:r>
    </w:p>
  </w:endnote>
  <w:endnote w:type="continuationSeparator" w:id="0">
    <w:p w14:paraId="39CB24CF" w14:textId="77777777" w:rsidR="00D03778" w:rsidRDefault="00D03778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C0D42" w14:textId="77777777" w:rsidR="00D03778" w:rsidRDefault="00D03778" w:rsidP="00AA1082">
      <w:pPr>
        <w:spacing w:after="0" w:line="240" w:lineRule="auto"/>
      </w:pPr>
      <w:r>
        <w:separator/>
      </w:r>
    </w:p>
  </w:footnote>
  <w:footnote w:type="continuationSeparator" w:id="0">
    <w:p w14:paraId="10BFBF46" w14:textId="77777777" w:rsidR="00D03778" w:rsidRDefault="00D03778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036"/>
    <w:multiLevelType w:val="multilevel"/>
    <w:tmpl w:val="162A8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A7021"/>
    <w:multiLevelType w:val="multilevel"/>
    <w:tmpl w:val="060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60436"/>
    <w:multiLevelType w:val="multilevel"/>
    <w:tmpl w:val="54E4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0498C"/>
    <w:multiLevelType w:val="multilevel"/>
    <w:tmpl w:val="71A8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403711">
    <w:abstractNumId w:val="2"/>
  </w:num>
  <w:num w:numId="2" w16cid:durableId="1462919190">
    <w:abstractNumId w:val="1"/>
  </w:num>
  <w:num w:numId="3" w16cid:durableId="793793293">
    <w:abstractNumId w:val="0"/>
  </w:num>
  <w:num w:numId="4" w16cid:durableId="195057633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175B2"/>
    <w:rsid w:val="00032788"/>
    <w:rsid w:val="00036031"/>
    <w:rsid w:val="00050A28"/>
    <w:rsid w:val="00050C30"/>
    <w:rsid w:val="000C285E"/>
    <w:rsid w:val="000D675F"/>
    <w:rsid w:val="000E186D"/>
    <w:rsid w:val="001170F7"/>
    <w:rsid w:val="00120DE9"/>
    <w:rsid w:val="00124C52"/>
    <w:rsid w:val="0013343E"/>
    <w:rsid w:val="00136CBC"/>
    <w:rsid w:val="001473CE"/>
    <w:rsid w:val="00155F96"/>
    <w:rsid w:val="00162A6A"/>
    <w:rsid w:val="00182611"/>
    <w:rsid w:val="00190C20"/>
    <w:rsid w:val="002240D4"/>
    <w:rsid w:val="002246DE"/>
    <w:rsid w:val="00227EAA"/>
    <w:rsid w:val="00237FA4"/>
    <w:rsid w:val="002766D0"/>
    <w:rsid w:val="0029453C"/>
    <w:rsid w:val="002A3ABC"/>
    <w:rsid w:val="002F5CED"/>
    <w:rsid w:val="00313859"/>
    <w:rsid w:val="00353A0B"/>
    <w:rsid w:val="00367103"/>
    <w:rsid w:val="003756C8"/>
    <w:rsid w:val="0039714D"/>
    <w:rsid w:val="003B0986"/>
    <w:rsid w:val="003D025F"/>
    <w:rsid w:val="003E6878"/>
    <w:rsid w:val="0044556A"/>
    <w:rsid w:val="00445A3A"/>
    <w:rsid w:val="00456FEF"/>
    <w:rsid w:val="004603BF"/>
    <w:rsid w:val="00461B7D"/>
    <w:rsid w:val="00472E2F"/>
    <w:rsid w:val="0049039F"/>
    <w:rsid w:val="004F2C3F"/>
    <w:rsid w:val="00504D90"/>
    <w:rsid w:val="00526F99"/>
    <w:rsid w:val="00536156"/>
    <w:rsid w:val="005B5F41"/>
    <w:rsid w:val="005D2098"/>
    <w:rsid w:val="00635318"/>
    <w:rsid w:val="00657808"/>
    <w:rsid w:val="00663857"/>
    <w:rsid w:val="00675063"/>
    <w:rsid w:val="006A1CAA"/>
    <w:rsid w:val="006C5935"/>
    <w:rsid w:val="006F310C"/>
    <w:rsid w:val="00774785"/>
    <w:rsid w:val="00790DDC"/>
    <w:rsid w:val="00793E2C"/>
    <w:rsid w:val="007E1463"/>
    <w:rsid w:val="008057E1"/>
    <w:rsid w:val="00816162"/>
    <w:rsid w:val="0083238E"/>
    <w:rsid w:val="0083247E"/>
    <w:rsid w:val="008D040A"/>
    <w:rsid w:val="008D439D"/>
    <w:rsid w:val="008D6FA0"/>
    <w:rsid w:val="008E1D79"/>
    <w:rsid w:val="008E5828"/>
    <w:rsid w:val="008F5BDE"/>
    <w:rsid w:val="00912571"/>
    <w:rsid w:val="009703D4"/>
    <w:rsid w:val="00971545"/>
    <w:rsid w:val="0097795C"/>
    <w:rsid w:val="00A61C85"/>
    <w:rsid w:val="00A93DA0"/>
    <w:rsid w:val="00A95EF3"/>
    <w:rsid w:val="00A9773E"/>
    <w:rsid w:val="00AA1082"/>
    <w:rsid w:val="00AA335F"/>
    <w:rsid w:val="00AF26E5"/>
    <w:rsid w:val="00B10717"/>
    <w:rsid w:val="00B66532"/>
    <w:rsid w:val="00B85BF0"/>
    <w:rsid w:val="00B90F31"/>
    <w:rsid w:val="00B97E35"/>
    <w:rsid w:val="00BC02B9"/>
    <w:rsid w:val="00BE1BCA"/>
    <w:rsid w:val="00BF4602"/>
    <w:rsid w:val="00C04A7A"/>
    <w:rsid w:val="00C56C38"/>
    <w:rsid w:val="00C65A25"/>
    <w:rsid w:val="00C669A3"/>
    <w:rsid w:val="00CA3268"/>
    <w:rsid w:val="00CA3E33"/>
    <w:rsid w:val="00CC73D4"/>
    <w:rsid w:val="00D03778"/>
    <w:rsid w:val="00D139FF"/>
    <w:rsid w:val="00D15699"/>
    <w:rsid w:val="00DC29EF"/>
    <w:rsid w:val="00DF6F94"/>
    <w:rsid w:val="00E03559"/>
    <w:rsid w:val="00E0580E"/>
    <w:rsid w:val="00E05C29"/>
    <w:rsid w:val="00E11403"/>
    <w:rsid w:val="00E177D0"/>
    <w:rsid w:val="00E43C51"/>
    <w:rsid w:val="00E91859"/>
    <w:rsid w:val="00EA54C0"/>
    <w:rsid w:val="00EB518F"/>
    <w:rsid w:val="00F43595"/>
    <w:rsid w:val="00F56DD7"/>
    <w:rsid w:val="00F667EA"/>
    <w:rsid w:val="00F803C9"/>
    <w:rsid w:val="00F859F1"/>
    <w:rsid w:val="00F85CD5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2026-08-31T09:01:00Z</dcterms:created>
  <dcterms:modified xsi:type="dcterms:W3CDTF">2026-08-31T09:01:00Z</dcterms:modified>
</cp:coreProperties>
</file>