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A81E9" w14:textId="77777777" w:rsidR="00F45276" w:rsidRPr="00F45276" w:rsidRDefault="00F45276" w:rsidP="00F45276">
      <w:pPr>
        <w:jc w:val="left"/>
      </w:pPr>
      <w:r w:rsidRPr="00F45276">
        <w:t>В Инспекцию Федеральной налоговой службы № [номер]</w:t>
      </w:r>
      <w:r w:rsidRPr="00F45276">
        <w:br/>
        <w:t>Адрес: [адрес налогового органа]</w:t>
      </w:r>
    </w:p>
    <w:p w14:paraId="11A6AC5A" w14:textId="77777777" w:rsidR="00F45276" w:rsidRPr="00F45276" w:rsidRDefault="00F45276" w:rsidP="00F45276">
      <w:pPr>
        <w:jc w:val="left"/>
      </w:pPr>
      <w:r w:rsidRPr="00F45276">
        <w:rPr>
          <w:b/>
          <w:bCs/>
        </w:rPr>
        <w:t>Заявитель:</w:t>
      </w:r>
      <w:r w:rsidRPr="00F45276">
        <w:t xml:space="preserve"> [ФИО или наименование организации]</w:t>
      </w:r>
      <w:r w:rsidRPr="00F45276">
        <w:br/>
        <w:t>ИНН: [номер]</w:t>
      </w:r>
      <w:r w:rsidRPr="00F45276">
        <w:br/>
        <w:t>Адрес: [адрес регистрации]</w:t>
      </w:r>
      <w:r w:rsidRPr="00F45276">
        <w:br/>
        <w:t>Телефон: [номер телефона]</w:t>
      </w:r>
      <w:r w:rsidRPr="00F45276">
        <w:br/>
        <w:t>Электронная почта: [адрес электронной почты]</w:t>
      </w:r>
    </w:p>
    <w:p w14:paraId="422EB0F7" w14:textId="77777777" w:rsidR="00F45276" w:rsidRPr="00F45276" w:rsidRDefault="00F45276" w:rsidP="00F45276">
      <w:pPr>
        <w:jc w:val="center"/>
        <w:rPr>
          <w:b/>
          <w:bCs/>
        </w:rPr>
      </w:pPr>
      <w:r w:rsidRPr="00F45276">
        <w:rPr>
          <w:b/>
          <w:bCs/>
        </w:rPr>
        <w:t>ОБРАЩЕНИЕ</w:t>
      </w:r>
    </w:p>
    <w:p w14:paraId="1447DD62" w14:textId="77777777" w:rsidR="00F45276" w:rsidRPr="00F45276" w:rsidRDefault="00F45276" w:rsidP="00F45276">
      <w:r w:rsidRPr="00F45276">
        <w:t>Я, [ФИО или наименование], являюсь налогоплательщиком, состоящим на учете в ИФНС № [номер]. В связи с [указать причину: получением налогового уведомления, необходимостью уточнения данных, проведением проверки], сообщаю следующее.</w:t>
      </w:r>
    </w:p>
    <w:p w14:paraId="2404B06D" w14:textId="77777777" w:rsidR="00F45276" w:rsidRPr="00F45276" w:rsidRDefault="00F45276" w:rsidP="00F45276">
      <w:r w:rsidRPr="00F45276">
        <w:t>[Опишите фактические обстоятельства дела. Например: «В полученном налоговом уведомлении № [номер] от [дата] указана недостоверная информация об объекте налогообложения...» или «Мною были излишне уплачены денежные средства в счет налога на...»].</w:t>
      </w:r>
    </w:p>
    <w:p w14:paraId="62F1056F" w14:textId="77777777" w:rsidR="00F45276" w:rsidRPr="00F45276" w:rsidRDefault="00F45276" w:rsidP="00F45276">
      <w:r w:rsidRPr="00F45276">
        <w:t>В соответствии со статьей 21 Налогового кодекса РФ налогоплательщики имеют право получать от налоговых органов бесплатную информацию о действующих налогах и сборах, а также требовать соблюдения законодательства о налогах и сборах.</w:t>
      </w:r>
    </w:p>
    <w:p w14:paraId="536A6A3C" w14:textId="77777777" w:rsidR="00F45276" w:rsidRPr="00F45276" w:rsidRDefault="00F45276" w:rsidP="00F45276">
      <w:r w:rsidRPr="00F45276">
        <w:t>На основании изложенного, руководствуясь Федеральным законом № 59-ФЗ «О порядке рассмотрения обращений граждан Российской Федерации» и нормами НК РФ,</w:t>
      </w:r>
    </w:p>
    <w:p w14:paraId="347A63C1" w14:textId="77777777" w:rsidR="00F45276" w:rsidRPr="00F45276" w:rsidRDefault="00F45276" w:rsidP="00F45276">
      <w:pPr>
        <w:rPr>
          <w:b/>
          <w:bCs/>
        </w:rPr>
      </w:pPr>
      <w:r w:rsidRPr="00F45276">
        <w:rPr>
          <w:b/>
          <w:bCs/>
        </w:rPr>
        <w:t>ПРОШУ:</w:t>
      </w:r>
    </w:p>
    <w:p w14:paraId="5651A26D" w14:textId="77777777" w:rsidR="00F45276" w:rsidRPr="00F45276" w:rsidRDefault="00F45276" w:rsidP="00F45276">
      <w:pPr>
        <w:numPr>
          <w:ilvl w:val="0"/>
          <w:numId w:val="5"/>
        </w:numPr>
      </w:pPr>
      <w:r w:rsidRPr="00F45276">
        <w:t>предоставить разъяснения по вопросу [указать суть вопроса];</w:t>
      </w:r>
    </w:p>
    <w:p w14:paraId="14D11C19" w14:textId="77777777" w:rsidR="00F45276" w:rsidRPr="00F45276" w:rsidRDefault="00F45276" w:rsidP="00F45276">
      <w:pPr>
        <w:numPr>
          <w:ilvl w:val="0"/>
          <w:numId w:val="5"/>
        </w:numPr>
      </w:pPr>
      <w:r w:rsidRPr="00F45276">
        <w:t>произвести корректировку данных в информационных ресурсах налогового органа в отношении [указать объект];</w:t>
      </w:r>
    </w:p>
    <w:p w14:paraId="352F9F28" w14:textId="77777777" w:rsidR="00F45276" w:rsidRPr="00F45276" w:rsidRDefault="00F45276" w:rsidP="00F45276">
      <w:pPr>
        <w:numPr>
          <w:ilvl w:val="0"/>
          <w:numId w:val="5"/>
        </w:numPr>
      </w:pPr>
      <w:r w:rsidRPr="00F45276">
        <w:t>учесть представленные пояснения и документы при проведении налогового контроля.</w:t>
      </w:r>
    </w:p>
    <w:p w14:paraId="7EF9A495" w14:textId="77777777" w:rsidR="00F45276" w:rsidRPr="00F45276" w:rsidRDefault="00F45276" w:rsidP="00F45276">
      <w:r w:rsidRPr="00F45276">
        <w:t>Приложение:</w:t>
      </w:r>
    </w:p>
    <w:p w14:paraId="4A2BED47" w14:textId="77777777" w:rsidR="00F45276" w:rsidRPr="00F45276" w:rsidRDefault="00F45276" w:rsidP="00F45276">
      <w:pPr>
        <w:numPr>
          <w:ilvl w:val="0"/>
          <w:numId w:val="6"/>
        </w:numPr>
      </w:pPr>
      <w:r w:rsidRPr="00F45276">
        <w:t>копия документа, подтверждающего обстоятельства, на которые ссылается заявитель;</w:t>
      </w:r>
    </w:p>
    <w:p w14:paraId="123A8E18" w14:textId="77777777" w:rsidR="00F45276" w:rsidRPr="00F45276" w:rsidRDefault="00F45276" w:rsidP="00F45276">
      <w:pPr>
        <w:numPr>
          <w:ilvl w:val="0"/>
          <w:numId w:val="6"/>
        </w:numPr>
      </w:pPr>
      <w:r w:rsidRPr="00F45276">
        <w:t>копия документа, подтверждающего полномочия представителя (если подается не лично).</w:t>
      </w:r>
    </w:p>
    <w:p w14:paraId="6B69E544" w14:textId="77777777" w:rsidR="00F45276" w:rsidRPr="00F45276" w:rsidRDefault="00F45276" w:rsidP="00F45276">
      <w:r w:rsidRPr="00F45276">
        <w:t>«__» ________ 20__ г.</w:t>
      </w:r>
    </w:p>
    <w:p w14:paraId="588D4488" w14:textId="77777777" w:rsidR="00F45276" w:rsidRPr="00F45276" w:rsidRDefault="00F45276" w:rsidP="00F45276">
      <w:r w:rsidRPr="00F45276">
        <w:t>________________ / [Фамилия И.О.]</w:t>
      </w:r>
    </w:p>
    <w:p w14:paraId="5917532B" w14:textId="77777777" w:rsidR="0083247E" w:rsidRPr="00F45276" w:rsidRDefault="0083247E" w:rsidP="00F45276"/>
    <w:sectPr w:rsidR="0083247E" w:rsidRPr="00F45276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0E013" w14:textId="77777777" w:rsidR="003D3AFD" w:rsidRDefault="003D3AFD" w:rsidP="00AA1082">
      <w:pPr>
        <w:spacing w:after="0" w:line="240" w:lineRule="auto"/>
      </w:pPr>
      <w:r>
        <w:separator/>
      </w:r>
    </w:p>
  </w:endnote>
  <w:endnote w:type="continuationSeparator" w:id="0">
    <w:p w14:paraId="00933C37" w14:textId="77777777" w:rsidR="003D3AFD" w:rsidRDefault="003D3AFD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84F03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38EBFCDC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08F40" w14:textId="77777777" w:rsidR="003D3AFD" w:rsidRDefault="003D3AFD" w:rsidP="00AA1082">
      <w:pPr>
        <w:spacing w:after="0" w:line="240" w:lineRule="auto"/>
      </w:pPr>
      <w:r>
        <w:separator/>
      </w:r>
    </w:p>
  </w:footnote>
  <w:footnote w:type="continuationSeparator" w:id="0">
    <w:p w14:paraId="742A876A" w14:textId="77777777" w:rsidR="003D3AFD" w:rsidRDefault="003D3AFD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0DD0D117" w14:textId="77777777" w:rsidTr="004F2C3F">
      <w:tc>
        <w:tcPr>
          <w:tcW w:w="988" w:type="dxa"/>
        </w:tcPr>
        <w:p w14:paraId="09C0CCEE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4482699A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5A1A1A0D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36664E26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1EF20532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525B6"/>
    <w:multiLevelType w:val="multilevel"/>
    <w:tmpl w:val="CD84D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9E75E3"/>
    <w:multiLevelType w:val="multilevel"/>
    <w:tmpl w:val="BEF08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4D0D66"/>
    <w:multiLevelType w:val="multilevel"/>
    <w:tmpl w:val="53A41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2F1CC8"/>
    <w:multiLevelType w:val="multilevel"/>
    <w:tmpl w:val="D1C4C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2"/>
  </w:num>
  <w:num w:numId="2" w16cid:durableId="1452941838">
    <w:abstractNumId w:val="0"/>
  </w:num>
  <w:num w:numId="3" w16cid:durableId="1736852488">
    <w:abstractNumId w:val="1"/>
  </w:num>
  <w:num w:numId="4" w16cid:durableId="1080370021">
    <w:abstractNumId w:val="3"/>
  </w:num>
  <w:num w:numId="5" w16cid:durableId="77410876">
    <w:abstractNumId w:val="5"/>
  </w:num>
  <w:num w:numId="6" w16cid:durableId="4357105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4F5"/>
    <w:rsid w:val="00050C30"/>
    <w:rsid w:val="000C285E"/>
    <w:rsid w:val="000D675F"/>
    <w:rsid w:val="000E186D"/>
    <w:rsid w:val="00124C52"/>
    <w:rsid w:val="00136CBC"/>
    <w:rsid w:val="002246DE"/>
    <w:rsid w:val="00227EAA"/>
    <w:rsid w:val="0029453C"/>
    <w:rsid w:val="00313859"/>
    <w:rsid w:val="003D025F"/>
    <w:rsid w:val="003D3AFD"/>
    <w:rsid w:val="00456FEF"/>
    <w:rsid w:val="00461B7D"/>
    <w:rsid w:val="00472E2F"/>
    <w:rsid w:val="004F2C3F"/>
    <w:rsid w:val="00652021"/>
    <w:rsid w:val="00657808"/>
    <w:rsid w:val="00675063"/>
    <w:rsid w:val="006A34E9"/>
    <w:rsid w:val="007E1463"/>
    <w:rsid w:val="008057E1"/>
    <w:rsid w:val="0083238E"/>
    <w:rsid w:val="0083247E"/>
    <w:rsid w:val="008D439D"/>
    <w:rsid w:val="009F24F5"/>
    <w:rsid w:val="00A50AB7"/>
    <w:rsid w:val="00A95EF3"/>
    <w:rsid w:val="00A9773E"/>
    <w:rsid w:val="00AA1082"/>
    <w:rsid w:val="00B10717"/>
    <w:rsid w:val="00B66532"/>
    <w:rsid w:val="00B90F31"/>
    <w:rsid w:val="00BC6477"/>
    <w:rsid w:val="00BE1BCA"/>
    <w:rsid w:val="00C669A3"/>
    <w:rsid w:val="00CA3E33"/>
    <w:rsid w:val="00D0255E"/>
    <w:rsid w:val="00D139FF"/>
    <w:rsid w:val="00D15699"/>
    <w:rsid w:val="00DC29EF"/>
    <w:rsid w:val="00DF6F94"/>
    <w:rsid w:val="00E11403"/>
    <w:rsid w:val="00E91859"/>
    <w:rsid w:val="00ED019C"/>
    <w:rsid w:val="00F45276"/>
    <w:rsid w:val="00F56DD7"/>
    <w:rsid w:val="00F803C9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F683E0"/>
  <w15:chartTrackingRefBased/>
  <w15:docId w15:val="{0E919F12-FC19-44CF-898F-C4D853619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1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2026-07-04T11:56:00Z</dcterms:created>
  <dcterms:modified xsi:type="dcterms:W3CDTF">2026-07-04T11:56:00Z</dcterms:modified>
</cp:coreProperties>
</file>