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FE86E" w14:textId="77777777" w:rsidR="00D03191" w:rsidRPr="00D03191" w:rsidRDefault="00D03191" w:rsidP="00D03191">
      <w:pPr>
        <w:jc w:val="left"/>
      </w:pPr>
      <w:r w:rsidRPr="00D03191">
        <w:t>В [наименование суда]</w:t>
      </w:r>
      <w:r w:rsidRPr="00D03191">
        <w:br/>
        <w:t>Адрес: [адрес суда]</w:t>
      </w:r>
    </w:p>
    <w:p w14:paraId="53C4C5BC" w14:textId="77777777" w:rsidR="00D03191" w:rsidRPr="00D03191" w:rsidRDefault="00D03191" w:rsidP="00D03191">
      <w:pPr>
        <w:jc w:val="left"/>
      </w:pPr>
      <w:r w:rsidRPr="00D03191">
        <w:rPr>
          <w:b/>
          <w:bCs/>
        </w:rPr>
        <w:t>Истец:</w:t>
      </w:r>
      <w:r w:rsidRPr="00D03191">
        <w:t xml:space="preserve"> [ФИО полностью]</w:t>
      </w:r>
      <w:r w:rsidRPr="00D03191">
        <w:br/>
        <w:t>Адрес: [ваш адрес регистрации]</w:t>
      </w:r>
      <w:r w:rsidRPr="00D03191">
        <w:br/>
        <w:t>Телефон: [номер телефона]</w:t>
      </w:r>
      <w:r w:rsidRPr="00D03191">
        <w:br/>
        <w:t>Электронная почта: [</w:t>
      </w:r>
      <w:proofErr w:type="spellStart"/>
      <w:r w:rsidRPr="00D03191">
        <w:t>email</w:t>
      </w:r>
      <w:proofErr w:type="spellEnd"/>
      <w:r w:rsidRPr="00D03191">
        <w:t>]</w:t>
      </w:r>
    </w:p>
    <w:p w14:paraId="3EE2AE37" w14:textId="77777777" w:rsidR="00D03191" w:rsidRPr="00D03191" w:rsidRDefault="00D03191" w:rsidP="00D03191">
      <w:pPr>
        <w:jc w:val="left"/>
      </w:pPr>
      <w:r w:rsidRPr="00D03191">
        <w:rPr>
          <w:b/>
          <w:bCs/>
        </w:rPr>
        <w:t>Ответчик:</w:t>
      </w:r>
      <w:r w:rsidRPr="00D03191">
        <w:t xml:space="preserve"> [Наименование организации или ИП]</w:t>
      </w:r>
      <w:r w:rsidRPr="00D03191">
        <w:br/>
        <w:t>Адрес: [юридический адрес продавца]</w:t>
      </w:r>
      <w:r w:rsidRPr="00D03191">
        <w:br/>
        <w:t>ИНН: [номер при наличии]</w:t>
      </w:r>
    </w:p>
    <w:p w14:paraId="1942438F" w14:textId="77777777" w:rsidR="00D03191" w:rsidRPr="00D03191" w:rsidRDefault="00D03191" w:rsidP="00D03191">
      <w:pPr>
        <w:jc w:val="left"/>
      </w:pPr>
      <w:r w:rsidRPr="00D03191">
        <w:t>Цена иска: [общая сумма в рублях]</w:t>
      </w:r>
      <w:r w:rsidRPr="00D03191">
        <w:br/>
        <w:t>(освобожден от уплаты госпошлины)</w:t>
      </w:r>
    </w:p>
    <w:p w14:paraId="1E2674AE" w14:textId="77777777" w:rsidR="00D03191" w:rsidRPr="00D03191" w:rsidRDefault="00D03191" w:rsidP="00D03191">
      <w:pPr>
        <w:jc w:val="center"/>
        <w:rPr>
          <w:b/>
          <w:bCs/>
        </w:rPr>
      </w:pPr>
      <w:r w:rsidRPr="00D03191">
        <w:rPr>
          <w:b/>
          <w:bCs/>
        </w:rPr>
        <w:t>Исковое заявление о замене товара ненадлежащего качества</w:t>
      </w:r>
    </w:p>
    <w:p w14:paraId="445705BC" w14:textId="77777777" w:rsidR="00D03191" w:rsidRPr="00D03191" w:rsidRDefault="00D03191" w:rsidP="00D03191">
      <w:r w:rsidRPr="00D03191">
        <w:t>«__» ________ 20__ г. мною в [наименование магазина] был приобретен товар: [наименование, модель, артикул], стоимостью [сумма] руб. Факт покупки подтверждается [чеком, актом, свидетельскими показаниями].</w:t>
      </w:r>
    </w:p>
    <w:p w14:paraId="5983E4EC" w14:textId="77777777" w:rsidR="00D03191" w:rsidRPr="00D03191" w:rsidRDefault="00D03191" w:rsidP="00D03191">
      <w:r w:rsidRPr="00D03191">
        <w:t>В процессе эксплуатации в течение гарантийного срока мною были обнаружены следующие недостатки: [подробное описание дефектов]. Использовать товар по назначению не представляется возможным.</w:t>
      </w:r>
    </w:p>
    <w:p w14:paraId="33F21397" w14:textId="77777777" w:rsidR="00D03191" w:rsidRPr="00D03191" w:rsidRDefault="00D03191" w:rsidP="00D03191">
      <w:r w:rsidRPr="00D03191">
        <w:t>«__» ________ 20__ г. в адрес ответчика была направлена претензия с требованием о замене товара на аналогичный товар надлежащего качества. Однако ответчик [отказал в удовлетворении требований / оставил претензию без ответа].</w:t>
      </w:r>
    </w:p>
    <w:p w14:paraId="68E66A3C" w14:textId="77777777" w:rsidR="00D03191" w:rsidRPr="00D03191" w:rsidRDefault="00D03191" w:rsidP="00D03191">
      <w:r w:rsidRPr="00D03191">
        <w:t>Согласно ст. 18 Закона РФ «О защите прав потребителей», потребитель в случае обнаружения в товаре недостатков, если они не были оговорены продавцом, вправе потребовать замены на товар этой же марки (этих же модели и (или) артикула).</w:t>
      </w:r>
    </w:p>
    <w:p w14:paraId="6A866C97" w14:textId="77777777" w:rsidR="00D03191" w:rsidRPr="00D03191" w:rsidRDefault="00D03191" w:rsidP="00D03191">
      <w:r w:rsidRPr="00D03191">
        <w:t>В соответствии со ст. 21 Закона, замена должна быть произведена в течение 7 дней со дня предъявления требования, а при необходимости дополнительной проверки качества — в течение 20 дней. За просрочку выполнения требования ст. 23 Закона предусмотрена неустойка в размере 1% от цены товара за каждый день просрочки.</w:t>
      </w:r>
    </w:p>
    <w:p w14:paraId="4200D32B" w14:textId="77777777" w:rsidR="00D03191" w:rsidRPr="00D03191" w:rsidRDefault="00D03191" w:rsidP="00D03191">
      <w:r w:rsidRPr="00D03191">
        <w:t>На основании изложенного, руководствуясь ст. 13, 15, 18, 21 Закона РФ «О защите прав потребителей», ст. 131-132 ГПК РФ,</w:t>
      </w:r>
    </w:p>
    <w:p w14:paraId="34B1EB31" w14:textId="77777777" w:rsidR="00D03191" w:rsidRPr="00D03191" w:rsidRDefault="00D03191" w:rsidP="00D03191">
      <w:pPr>
        <w:jc w:val="center"/>
        <w:rPr>
          <w:b/>
          <w:bCs/>
        </w:rPr>
      </w:pPr>
      <w:r w:rsidRPr="00D03191">
        <w:rPr>
          <w:b/>
          <w:bCs/>
        </w:rPr>
        <w:t>ПРОШУ:</w:t>
      </w:r>
    </w:p>
    <w:p w14:paraId="28989716" w14:textId="77777777" w:rsidR="00D03191" w:rsidRPr="00D03191" w:rsidRDefault="00D03191" w:rsidP="00D03191">
      <w:pPr>
        <w:numPr>
          <w:ilvl w:val="0"/>
          <w:numId w:val="8"/>
        </w:numPr>
      </w:pPr>
      <w:r w:rsidRPr="00D03191">
        <w:t>обязать ответчика заменить товар ненадлежащего качества [наименование] на новый товар этой же марки (модели, артикула) надлежащего качества;</w:t>
      </w:r>
    </w:p>
    <w:p w14:paraId="00E8EA22" w14:textId="77777777" w:rsidR="00D03191" w:rsidRPr="00D03191" w:rsidRDefault="00D03191" w:rsidP="00D03191">
      <w:pPr>
        <w:numPr>
          <w:ilvl w:val="0"/>
          <w:numId w:val="8"/>
        </w:numPr>
      </w:pPr>
      <w:r w:rsidRPr="00D03191">
        <w:t>взыскать с ответчика неустойку за нарушение сроков замены в размере [сумма] руб.;</w:t>
      </w:r>
    </w:p>
    <w:p w14:paraId="026AC43E" w14:textId="77777777" w:rsidR="00D03191" w:rsidRPr="00D03191" w:rsidRDefault="00D03191" w:rsidP="00D03191">
      <w:pPr>
        <w:numPr>
          <w:ilvl w:val="0"/>
          <w:numId w:val="8"/>
        </w:numPr>
      </w:pPr>
      <w:r w:rsidRPr="00D03191">
        <w:t>взыскать компенсацию морального вреда в размере [сумма] руб.;</w:t>
      </w:r>
    </w:p>
    <w:p w14:paraId="54F7203E" w14:textId="77777777" w:rsidR="00D03191" w:rsidRPr="00D03191" w:rsidRDefault="00D03191" w:rsidP="00D03191">
      <w:pPr>
        <w:numPr>
          <w:ilvl w:val="0"/>
          <w:numId w:val="8"/>
        </w:numPr>
      </w:pPr>
      <w:r w:rsidRPr="00D03191">
        <w:t>взыскать штраф в размере 50% от суммы, присужденной судом в пользу потребителя.</w:t>
      </w:r>
    </w:p>
    <w:p w14:paraId="279CC5D3" w14:textId="77777777" w:rsidR="00D03191" w:rsidRPr="00D03191" w:rsidRDefault="00D03191" w:rsidP="00D03191">
      <w:pPr>
        <w:rPr>
          <w:b/>
          <w:bCs/>
        </w:rPr>
      </w:pPr>
      <w:r w:rsidRPr="00D03191">
        <w:rPr>
          <w:b/>
          <w:bCs/>
        </w:rPr>
        <w:lastRenderedPageBreak/>
        <w:t>Приложения:</w:t>
      </w:r>
    </w:p>
    <w:p w14:paraId="445DEBF8" w14:textId="77777777" w:rsidR="00D03191" w:rsidRPr="00D03191" w:rsidRDefault="00D03191" w:rsidP="00D03191">
      <w:pPr>
        <w:numPr>
          <w:ilvl w:val="0"/>
          <w:numId w:val="9"/>
        </w:numPr>
      </w:pPr>
      <w:r w:rsidRPr="00D03191">
        <w:t>копия договора купли-продажи или чека;</w:t>
      </w:r>
    </w:p>
    <w:p w14:paraId="62326B66" w14:textId="77777777" w:rsidR="00D03191" w:rsidRPr="00D03191" w:rsidRDefault="00D03191" w:rsidP="00D03191">
      <w:pPr>
        <w:numPr>
          <w:ilvl w:val="0"/>
          <w:numId w:val="9"/>
        </w:numPr>
      </w:pPr>
      <w:r w:rsidRPr="00D03191">
        <w:t>копия досудебной претензии с доказательством отправки;</w:t>
      </w:r>
    </w:p>
    <w:p w14:paraId="434F0DE2" w14:textId="77777777" w:rsidR="00D03191" w:rsidRPr="00D03191" w:rsidRDefault="00D03191" w:rsidP="00D03191">
      <w:pPr>
        <w:numPr>
          <w:ilvl w:val="0"/>
          <w:numId w:val="9"/>
        </w:numPr>
      </w:pPr>
      <w:r w:rsidRPr="00D03191">
        <w:t>документы, подтверждающие наличие недостатка (акты осмотра, экспертные заключения — при наличии);</w:t>
      </w:r>
    </w:p>
    <w:p w14:paraId="4AD46B2C" w14:textId="77777777" w:rsidR="00D03191" w:rsidRPr="00D03191" w:rsidRDefault="00D03191" w:rsidP="00D03191">
      <w:pPr>
        <w:numPr>
          <w:ilvl w:val="0"/>
          <w:numId w:val="9"/>
        </w:numPr>
      </w:pPr>
      <w:r w:rsidRPr="00D03191">
        <w:t>расчет суммы исковых требований;</w:t>
      </w:r>
    </w:p>
    <w:p w14:paraId="5220492E" w14:textId="77777777" w:rsidR="00D03191" w:rsidRPr="00D03191" w:rsidRDefault="00D03191" w:rsidP="00D03191">
      <w:pPr>
        <w:numPr>
          <w:ilvl w:val="0"/>
          <w:numId w:val="9"/>
        </w:numPr>
      </w:pPr>
      <w:r w:rsidRPr="00D03191">
        <w:t>уведомление о вручении копии иска ответчику.</w:t>
      </w:r>
    </w:p>
    <w:p w14:paraId="3BA44D84" w14:textId="77777777" w:rsidR="00D03191" w:rsidRPr="00D03191" w:rsidRDefault="00D03191" w:rsidP="00D03191">
      <w:r w:rsidRPr="00D03191">
        <w:t>«__» ________ 20__ г.</w:t>
      </w:r>
    </w:p>
    <w:p w14:paraId="293E98B2" w14:textId="77777777" w:rsidR="00D03191" w:rsidRPr="00D03191" w:rsidRDefault="00D03191" w:rsidP="00D03191">
      <w:r w:rsidRPr="00D03191">
        <w:t>________________ / [Фамилия И.О.]</w:t>
      </w:r>
    </w:p>
    <w:p w14:paraId="0C96273E" w14:textId="77777777" w:rsidR="0083247E" w:rsidRPr="00D03191" w:rsidRDefault="0083247E" w:rsidP="00D03191"/>
    <w:sectPr w:rsidR="0083247E" w:rsidRPr="00D03191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B42F5" w14:textId="77777777" w:rsidR="004E20C0" w:rsidRDefault="004E20C0" w:rsidP="00AA1082">
      <w:pPr>
        <w:spacing w:after="0" w:line="240" w:lineRule="auto"/>
      </w:pPr>
      <w:r>
        <w:separator/>
      </w:r>
    </w:p>
  </w:endnote>
  <w:endnote w:type="continuationSeparator" w:id="0">
    <w:p w14:paraId="7BE0D1D4" w14:textId="77777777" w:rsidR="004E20C0" w:rsidRDefault="004E20C0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075C6" w14:textId="77777777" w:rsidR="004E20C0" w:rsidRDefault="004E20C0" w:rsidP="00AA1082">
      <w:pPr>
        <w:spacing w:after="0" w:line="240" w:lineRule="auto"/>
      </w:pPr>
      <w:r>
        <w:separator/>
      </w:r>
    </w:p>
  </w:footnote>
  <w:footnote w:type="continuationSeparator" w:id="0">
    <w:p w14:paraId="6AABC570" w14:textId="77777777" w:rsidR="004E20C0" w:rsidRDefault="004E20C0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57E1A"/>
    <w:multiLevelType w:val="multilevel"/>
    <w:tmpl w:val="FAA0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363B9"/>
    <w:multiLevelType w:val="multilevel"/>
    <w:tmpl w:val="F8EC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129E0"/>
    <w:multiLevelType w:val="multilevel"/>
    <w:tmpl w:val="886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85DEE"/>
    <w:multiLevelType w:val="multilevel"/>
    <w:tmpl w:val="66B6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A43982"/>
    <w:multiLevelType w:val="multilevel"/>
    <w:tmpl w:val="BA10A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35E0A"/>
    <w:multiLevelType w:val="multilevel"/>
    <w:tmpl w:val="04DA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24783B"/>
    <w:multiLevelType w:val="multilevel"/>
    <w:tmpl w:val="70D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6"/>
  </w:num>
  <w:num w:numId="2" w16cid:durableId="1452941838">
    <w:abstractNumId w:val="3"/>
  </w:num>
  <w:num w:numId="3" w16cid:durableId="973607643">
    <w:abstractNumId w:val="8"/>
  </w:num>
  <w:num w:numId="4" w16cid:durableId="311717642">
    <w:abstractNumId w:val="1"/>
  </w:num>
  <w:num w:numId="5" w16cid:durableId="1548955455">
    <w:abstractNumId w:val="2"/>
  </w:num>
  <w:num w:numId="6" w16cid:durableId="1895265005">
    <w:abstractNumId w:val="7"/>
  </w:num>
  <w:num w:numId="7" w16cid:durableId="1812361597">
    <w:abstractNumId w:val="0"/>
  </w:num>
  <w:num w:numId="8" w16cid:durableId="389576680">
    <w:abstractNumId w:val="4"/>
  </w:num>
  <w:num w:numId="9" w16cid:durableId="13394297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50C30"/>
    <w:rsid w:val="000C285E"/>
    <w:rsid w:val="000D675F"/>
    <w:rsid w:val="000E186D"/>
    <w:rsid w:val="00124C52"/>
    <w:rsid w:val="00136CBC"/>
    <w:rsid w:val="002246DE"/>
    <w:rsid w:val="00227EAA"/>
    <w:rsid w:val="0029453C"/>
    <w:rsid w:val="002E72FD"/>
    <w:rsid w:val="00313859"/>
    <w:rsid w:val="003D025F"/>
    <w:rsid w:val="00456FEF"/>
    <w:rsid w:val="00461B7D"/>
    <w:rsid w:val="00472E2F"/>
    <w:rsid w:val="004E20C0"/>
    <w:rsid w:val="004F2C3F"/>
    <w:rsid w:val="00657808"/>
    <w:rsid w:val="00675063"/>
    <w:rsid w:val="007129F9"/>
    <w:rsid w:val="007E1463"/>
    <w:rsid w:val="008057E1"/>
    <w:rsid w:val="0083238E"/>
    <w:rsid w:val="0083247E"/>
    <w:rsid w:val="008D439D"/>
    <w:rsid w:val="00A50AB7"/>
    <w:rsid w:val="00A95EF3"/>
    <w:rsid w:val="00A9773E"/>
    <w:rsid w:val="00AA1082"/>
    <w:rsid w:val="00B10717"/>
    <w:rsid w:val="00B612B5"/>
    <w:rsid w:val="00B66532"/>
    <w:rsid w:val="00B90F31"/>
    <w:rsid w:val="00BC6477"/>
    <w:rsid w:val="00BE1BCA"/>
    <w:rsid w:val="00C669A3"/>
    <w:rsid w:val="00CA3E33"/>
    <w:rsid w:val="00CD35ED"/>
    <w:rsid w:val="00D0255E"/>
    <w:rsid w:val="00D03191"/>
    <w:rsid w:val="00D139FF"/>
    <w:rsid w:val="00D15699"/>
    <w:rsid w:val="00DC29EF"/>
    <w:rsid w:val="00DF6F94"/>
    <w:rsid w:val="00E11403"/>
    <w:rsid w:val="00E91859"/>
    <w:rsid w:val="00F56DD7"/>
    <w:rsid w:val="00F803C9"/>
    <w:rsid w:val="00FC6645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0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2026-07-04T17:18:00Z</dcterms:created>
  <dcterms:modified xsi:type="dcterms:W3CDTF">2026-07-04T17:18:00Z</dcterms:modified>
</cp:coreProperties>
</file>