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A8E16" w14:textId="77777777" w:rsidR="00A665AD" w:rsidRPr="00A665AD" w:rsidRDefault="00A665AD" w:rsidP="00A665AD">
      <w:pPr>
        <w:jc w:val="left"/>
      </w:pPr>
      <w:r w:rsidRPr="00A665AD">
        <w:t>В [наименование суда] районный суд</w:t>
      </w:r>
      <w:r w:rsidRPr="00A665AD">
        <w:br/>
        <w:t>Адрес: [адрес суда]</w:t>
      </w:r>
    </w:p>
    <w:p w14:paraId="76F9D5C1" w14:textId="77777777" w:rsidR="00A665AD" w:rsidRPr="00A665AD" w:rsidRDefault="00A665AD" w:rsidP="00A665AD">
      <w:pPr>
        <w:jc w:val="left"/>
      </w:pPr>
      <w:r w:rsidRPr="00A665AD">
        <w:rPr>
          <w:b/>
          <w:bCs/>
        </w:rPr>
        <w:t>Истец:</w:t>
      </w:r>
      <w:r w:rsidRPr="00A665AD">
        <w:t xml:space="preserve"> [ФИО полностью]</w:t>
      </w:r>
      <w:r w:rsidRPr="00A665AD">
        <w:br/>
        <w:t>Адрес: [адрес регистрации и проживания]</w:t>
      </w:r>
      <w:r w:rsidRPr="00A665AD">
        <w:br/>
        <w:t>Телефон: [номер телефона]</w:t>
      </w:r>
      <w:r w:rsidRPr="00A665AD">
        <w:br/>
        <w:t>Электронная почта: [адрес электронной почты]</w:t>
      </w:r>
    </w:p>
    <w:p w14:paraId="698A3F60" w14:textId="77777777" w:rsidR="00A665AD" w:rsidRPr="00A665AD" w:rsidRDefault="00A665AD" w:rsidP="00A665AD">
      <w:pPr>
        <w:jc w:val="left"/>
      </w:pPr>
      <w:r w:rsidRPr="00A665AD">
        <w:rPr>
          <w:b/>
          <w:bCs/>
        </w:rPr>
        <w:t>Ответчик:</w:t>
      </w:r>
      <w:r w:rsidRPr="00A665AD">
        <w:t xml:space="preserve"> [ФИО или наименование организации]</w:t>
      </w:r>
      <w:r w:rsidRPr="00A665AD">
        <w:br/>
        <w:t>Адрес: [адрес ответчика]</w:t>
      </w:r>
      <w:r w:rsidRPr="00A665AD">
        <w:br/>
        <w:t>Телефон: [если известен]</w:t>
      </w:r>
    </w:p>
    <w:p w14:paraId="77AE4639" w14:textId="77777777" w:rsidR="00A665AD" w:rsidRPr="00A665AD" w:rsidRDefault="00A665AD" w:rsidP="00A665AD">
      <w:pPr>
        <w:jc w:val="left"/>
      </w:pPr>
      <w:r w:rsidRPr="00A665AD">
        <w:t>Цена иска: [СУММА] руб.</w:t>
      </w:r>
      <w:r w:rsidRPr="00A665AD">
        <w:br/>
        <w:t xml:space="preserve">Госпошлина: освобожден на основании </w:t>
      </w:r>
      <w:proofErr w:type="spellStart"/>
      <w:r w:rsidRPr="00A665AD">
        <w:t>пп</w:t>
      </w:r>
      <w:proofErr w:type="spellEnd"/>
      <w:r w:rsidRPr="00A665AD">
        <w:t>. 3 п. 1 ст. 333.36 НК РФ</w:t>
      </w:r>
    </w:p>
    <w:p w14:paraId="73C8FEAD" w14:textId="77777777" w:rsidR="00A665AD" w:rsidRPr="00A665AD" w:rsidRDefault="00A665AD" w:rsidP="00A665AD">
      <w:pPr>
        <w:jc w:val="center"/>
        <w:rPr>
          <w:b/>
          <w:bCs/>
        </w:rPr>
      </w:pPr>
      <w:r w:rsidRPr="00A665AD">
        <w:rPr>
          <w:b/>
          <w:bCs/>
        </w:rPr>
        <w:t>Исковое заявление о возмещении вреда, причиненного здоровью</w:t>
      </w:r>
    </w:p>
    <w:p w14:paraId="00DF2A5D" w14:textId="77777777" w:rsidR="00A665AD" w:rsidRPr="00A665AD" w:rsidRDefault="00A665AD" w:rsidP="00A665AD">
      <w:r w:rsidRPr="00A665AD">
        <w:t>«__» ________ 20__ г. в результате [указать событие: ДТП, несчастный случай, противоправные действия] моему здоровью был причинен вред. Обстоятельства происшествия заключаются в следующем: [подробно описать, где, когда и по чьей вине произошел инцидент, указать реквизиты документов, зафиксировавших факт, например, протокол ГИБДД или акт о несчастном случае].</w:t>
      </w:r>
    </w:p>
    <w:p w14:paraId="0C68DA7A" w14:textId="77777777" w:rsidR="00A665AD" w:rsidRPr="00A665AD" w:rsidRDefault="00A665AD" w:rsidP="00A665AD">
      <w:r w:rsidRPr="00A665AD">
        <w:t>Вина ответчика в причинении вреда подтверждается [перечислить доказательства: постановление о привлечении к административной ответственности, приговор суда, акты проверок].</w:t>
      </w:r>
    </w:p>
    <w:p w14:paraId="2D921FA3" w14:textId="77777777" w:rsidR="00A665AD" w:rsidRPr="00A665AD" w:rsidRDefault="00A665AD" w:rsidP="00A665AD">
      <w:r w:rsidRPr="00A665AD">
        <w:t>В результате полученных травм я находился на лечении в [наименование медицинского учреждения] в период с «__» ________ 20__ г. по «__» ________ 20__ г. Согласно медицинскому заключению, мне был поставлен диагноз: [указать диагноз]. В результате полученных повреждений мне был причинен [указать степень тяжести: тяжкий, средней тяжести, легкий] вред здоровью.</w:t>
      </w:r>
    </w:p>
    <w:p w14:paraId="59D480B9" w14:textId="77777777" w:rsidR="00A665AD" w:rsidRPr="00A665AD" w:rsidRDefault="00A665AD" w:rsidP="00A665AD">
      <w:r w:rsidRPr="00A665AD">
        <w:t>Согласно ст. 1085 ГК РФ, при причинении гражданину увечья или ином повреждении его здоровья возмещению подлежит утраченный потерпевшим заработок (доход), который он имел либо определенно мог иметь, а также дополнительно понесенные расходы, вызванные повреждением здоровья.</w:t>
      </w:r>
    </w:p>
    <w:p w14:paraId="485B2CDC" w14:textId="77777777" w:rsidR="00A665AD" w:rsidRPr="00A665AD" w:rsidRDefault="00A665AD" w:rsidP="00A665AD">
      <w:r w:rsidRPr="00A665AD">
        <w:t>За период нетрудоспособности мой утраченный заработок составил [СУММА] руб., исходя из следующего расчета: [привести расчет среднего заработка].</w:t>
      </w:r>
    </w:p>
    <w:p w14:paraId="6CD4C870" w14:textId="77777777" w:rsidR="00A665AD" w:rsidRPr="00A665AD" w:rsidRDefault="00A665AD" w:rsidP="00A665AD">
      <w:r w:rsidRPr="00A665AD">
        <w:t>Кроме того, мною были понесены расходы на лечение, приобретение лекарств, посторонний уход и протезирование в размере [СУММА] руб., что подтверждается чеками и квитанциями. Данные расходы не были покрыты программой обязательного медицинского страхования.</w:t>
      </w:r>
    </w:p>
    <w:p w14:paraId="3A1A6CB2" w14:textId="77777777" w:rsidR="00A665AD" w:rsidRPr="00A665AD" w:rsidRDefault="00A665AD" w:rsidP="00A665AD">
      <w:r w:rsidRPr="00A665AD">
        <w:t>В соответствии со статьями 151 и 1101 ГК РФ, я также требую компенсации морального вреда. Физические страдания выразились в сильной боли и длительном ограничении подвижности. Нравственные страдания связаны с [инвалидностью, невозможностью вести привычный образ жизни, потерей работы]. Размер компенсации морального вреда я оцениваю в [СУММА] руб.</w:t>
      </w:r>
    </w:p>
    <w:p w14:paraId="22C8B3D2" w14:textId="77777777" w:rsidR="00A665AD" w:rsidRPr="00A665AD" w:rsidRDefault="00A665AD" w:rsidP="00A665AD">
      <w:r w:rsidRPr="00A665AD">
        <w:t>На основании изложенного, руководствуясь статьями 131, 132 ГПК РФ, статьями 1085, 1101 ГК РФ,</w:t>
      </w:r>
    </w:p>
    <w:p w14:paraId="08A739E3" w14:textId="77777777" w:rsidR="00A665AD" w:rsidRPr="00A665AD" w:rsidRDefault="00A665AD" w:rsidP="00A665AD">
      <w:pPr>
        <w:jc w:val="center"/>
        <w:rPr>
          <w:b/>
          <w:bCs/>
        </w:rPr>
      </w:pPr>
      <w:r w:rsidRPr="00A665AD">
        <w:rPr>
          <w:b/>
          <w:bCs/>
        </w:rPr>
        <w:lastRenderedPageBreak/>
        <w:t>ПРОШУ:</w:t>
      </w:r>
    </w:p>
    <w:p w14:paraId="12646E98" w14:textId="77777777" w:rsidR="00A665AD" w:rsidRPr="00A665AD" w:rsidRDefault="00A665AD" w:rsidP="00A665AD">
      <w:pPr>
        <w:numPr>
          <w:ilvl w:val="0"/>
          <w:numId w:val="12"/>
        </w:numPr>
      </w:pPr>
      <w:r w:rsidRPr="00A665AD">
        <w:t>взыскать с ответчика в мою пользу сумму утраченного заработка в размере [СУММА] руб.;</w:t>
      </w:r>
    </w:p>
    <w:p w14:paraId="31F36861" w14:textId="77777777" w:rsidR="00A665AD" w:rsidRPr="00A665AD" w:rsidRDefault="00A665AD" w:rsidP="00A665AD">
      <w:pPr>
        <w:numPr>
          <w:ilvl w:val="0"/>
          <w:numId w:val="12"/>
        </w:numPr>
      </w:pPr>
      <w:r w:rsidRPr="00A665AD">
        <w:t>взыскать с ответчика расходы на лечение и дополнительные расходы в размере [СУММА] руб.;</w:t>
      </w:r>
    </w:p>
    <w:p w14:paraId="61F81CB0" w14:textId="77777777" w:rsidR="00A665AD" w:rsidRPr="00A665AD" w:rsidRDefault="00A665AD" w:rsidP="00A665AD">
      <w:pPr>
        <w:numPr>
          <w:ilvl w:val="0"/>
          <w:numId w:val="12"/>
        </w:numPr>
      </w:pPr>
      <w:r w:rsidRPr="00A665AD">
        <w:t>взыскать с ответчика компенсацию морального вреда в размере [СУММА] руб.;</w:t>
      </w:r>
    </w:p>
    <w:p w14:paraId="067188C6" w14:textId="77777777" w:rsidR="00A665AD" w:rsidRPr="00A665AD" w:rsidRDefault="00A665AD" w:rsidP="00A665AD">
      <w:pPr>
        <w:numPr>
          <w:ilvl w:val="0"/>
          <w:numId w:val="12"/>
        </w:numPr>
      </w:pPr>
      <w:r w:rsidRPr="00A665AD">
        <w:t>взыскать с ответчика судебные расходы на оплату услуг представителя в размере [СУММА] руб.</w:t>
      </w:r>
    </w:p>
    <w:p w14:paraId="4C98B892" w14:textId="77777777" w:rsidR="00A665AD" w:rsidRPr="00A665AD" w:rsidRDefault="00A665AD" w:rsidP="00A665AD">
      <w:r w:rsidRPr="00A665AD">
        <w:t>Приложения:</w:t>
      </w:r>
    </w:p>
    <w:p w14:paraId="19ED8C10" w14:textId="77777777" w:rsidR="00A665AD" w:rsidRPr="00A665AD" w:rsidRDefault="00A665AD" w:rsidP="00A665AD">
      <w:pPr>
        <w:numPr>
          <w:ilvl w:val="0"/>
          <w:numId w:val="13"/>
        </w:numPr>
      </w:pPr>
      <w:r w:rsidRPr="00A665AD">
        <w:t>копия искового заявления для ответчика;</w:t>
      </w:r>
    </w:p>
    <w:p w14:paraId="4922FF2E" w14:textId="77777777" w:rsidR="00A665AD" w:rsidRPr="00A665AD" w:rsidRDefault="00A665AD" w:rsidP="00A665AD">
      <w:pPr>
        <w:numPr>
          <w:ilvl w:val="0"/>
          <w:numId w:val="13"/>
        </w:numPr>
      </w:pPr>
      <w:r w:rsidRPr="00A665AD">
        <w:t>документы, подтверждающие факт причинения вреда (справки, акты, протоколы);</w:t>
      </w:r>
    </w:p>
    <w:p w14:paraId="5EA4587B" w14:textId="77777777" w:rsidR="00A665AD" w:rsidRPr="00A665AD" w:rsidRDefault="00A665AD" w:rsidP="00A665AD">
      <w:pPr>
        <w:numPr>
          <w:ilvl w:val="0"/>
          <w:numId w:val="13"/>
        </w:numPr>
      </w:pPr>
      <w:r w:rsidRPr="00A665AD">
        <w:t>медицинские документы (выписки из истории болезни, справки от врачей);</w:t>
      </w:r>
    </w:p>
    <w:p w14:paraId="61E35F8B" w14:textId="77777777" w:rsidR="00A665AD" w:rsidRPr="00A665AD" w:rsidRDefault="00A665AD" w:rsidP="00A665AD">
      <w:pPr>
        <w:numPr>
          <w:ilvl w:val="0"/>
          <w:numId w:val="13"/>
        </w:numPr>
      </w:pPr>
      <w:r w:rsidRPr="00A665AD">
        <w:t>доказательства расходов на лечение (чеки, договоры);</w:t>
      </w:r>
    </w:p>
    <w:p w14:paraId="6AD530CF" w14:textId="77777777" w:rsidR="00A665AD" w:rsidRPr="00A665AD" w:rsidRDefault="00A665AD" w:rsidP="00A665AD">
      <w:pPr>
        <w:numPr>
          <w:ilvl w:val="0"/>
          <w:numId w:val="13"/>
        </w:numPr>
      </w:pPr>
      <w:r w:rsidRPr="00A665AD">
        <w:t>справка о доходах за период, предшествующий травме;</w:t>
      </w:r>
    </w:p>
    <w:p w14:paraId="0FBE62D3" w14:textId="77777777" w:rsidR="00A665AD" w:rsidRPr="00A665AD" w:rsidRDefault="00A665AD" w:rsidP="00A665AD">
      <w:pPr>
        <w:numPr>
          <w:ilvl w:val="0"/>
          <w:numId w:val="13"/>
        </w:numPr>
      </w:pPr>
      <w:r w:rsidRPr="00A665AD">
        <w:t>расчет взыскиваемой суммы.</w:t>
      </w:r>
    </w:p>
    <w:p w14:paraId="15E1E23E" w14:textId="77777777" w:rsidR="00A665AD" w:rsidRPr="00A665AD" w:rsidRDefault="00A665AD" w:rsidP="00A665AD">
      <w:r w:rsidRPr="00A665AD">
        <w:t>«__» ________ 20__ г.</w:t>
      </w:r>
    </w:p>
    <w:p w14:paraId="15B110BC" w14:textId="77777777" w:rsidR="00A665AD" w:rsidRPr="00A665AD" w:rsidRDefault="00A665AD" w:rsidP="00A665AD">
      <w:r w:rsidRPr="00A665AD">
        <w:t>________________ / [Фамилия И.О.]</w:t>
      </w:r>
    </w:p>
    <w:p w14:paraId="0C96273E" w14:textId="77777777" w:rsidR="0083247E" w:rsidRPr="00A665AD" w:rsidRDefault="0083247E" w:rsidP="00A665AD"/>
    <w:sectPr w:rsidR="0083247E" w:rsidRPr="00A665AD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F7FC8" w14:textId="77777777" w:rsidR="00D471A0" w:rsidRDefault="00D471A0" w:rsidP="00AA1082">
      <w:pPr>
        <w:spacing w:after="0" w:line="240" w:lineRule="auto"/>
      </w:pPr>
      <w:r>
        <w:separator/>
      </w:r>
    </w:p>
  </w:endnote>
  <w:endnote w:type="continuationSeparator" w:id="0">
    <w:p w14:paraId="09C60A67" w14:textId="77777777" w:rsidR="00D471A0" w:rsidRDefault="00D471A0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E5A7F" w14:textId="77777777" w:rsidR="00D471A0" w:rsidRDefault="00D471A0" w:rsidP="00AA1082">
      <w:pPr>
        <w:spacing w:after="0" w:line="240" w:lineRule="auto"/>
      </w:pPr>
      <w:r>
        <w:separator/>
      </w:r>
    </w:p>
  </w:footnote>
  <w:footnote w:type="continuationSeparator" w:id="0">
    <w:p w14:paraId="37A5FC48" w14:textId="77777777" w:rsidR="00D471A0" w:rsidRDefault="00D471A0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8"/>
  </w:num>
  <w:num w:numId="2" w16cid:durableId="1452941838">
    <w:abstractNumId w:val="4"/>
  </w:num>
  <w:num w:numId="3" w16cid:durableId="973607643">
    <w:abstractNumId w:val="10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9"/>
  </w:num>
  <w:num w:numId="7" w16cid:durableId="1812361597">
    <w:abstractNumId w:val="1"/>
  </w:num>
  <w:num w:numId="8" w16cid:durableId="389576680">
    <w:abstractNumId w:val="5"/>
  </w:num>
  <w:num w:numId="9" w16cid:durableId="1339429729">
    <w:abstractNumId w:val="7"/>
  </w:num>
  <w:num w:numId="10" w16cid:durableId="174347891">
    <w:abstractNumId w:val="0"/>
  </w:num>
  <w:num w:numId="11" w16cid:durableId="1279028447">
    <w:abstractNumId w:val="6"/>
  </w:num>
  <w:num w:numId="12" w16cid:durableId="1706173077">
    <w:abstractNumId w:val="11"/>
  </w:num>
  <w:num w:numId="13" w16cid:durableId="3306414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2E72FD"/>
    <w:rsid w:val="00313859"/>
    <w:rsid w:val="003D025F"/>
    <w:rsid w:val="00456FEF"/>
    <w:rsid w:val="00461B7D"/>
    <w:rsid w:val="00472E2F"/>
    <w:rsid w:val="004F2C3F"/>
    <w:rsid w:val="00657808"/>
    <w:rsid w:val="00675063"/>
    <w:rsid w:val="007129F9"/>
    <w:rsid w:val="007E1463"/>
    <w:rsid w:val="008057E1"/>
    <w:rsid w:val="0083238E"/>
    <w:rsid w:val="0083247E"/>
    <w:rsid w:val="008D439D"/>
    <w:rsid w:val="00A50AB7"/>
    <w:rsid w:val="00A665AD"/>
    <w:rsid w:val="00A95EF3"/>
    <w:rsid w:val="00A9773E"/>
    <w:rsid w:val="00AA1082"/>
    <w:rsid w:val="00B10717"/>
    <w:rsid w:val="00B612B5"/>
    <w:rsid w:val="00B66532"/>
    <w:rsid w:val="00B90F31"/>
    <w:rsid w:val="00BC6477"/>
    <w:rsid w:val="00BE1BCA"/>
    <w:rsid w:val="00C669A3"/>
    <w:rsid w:val="00CA3E33"/>
    <w:rsid w:val="00CD35ED"/>
    <w:rsid w:val="00D0255E"/>
    <w:rsid w:val="00D03191"/>
    <w:rsid w:val="00D139FF"/>
    <w:rsid w:val="00D15699"/>
    <w:rsid w:val="00D471A0"/>
    <w:rsid w:val="00DC29EF"/>
    <w:rsid w:val="00DF6F94"/>
    <w:rsid w:val="00E11403"/>
    <w:rsid w:val="00E6623A"/>
    <w:rsid w:val="00E91859"/>
    <w:rsid w:val="00F56DD7"/>
    <w:rsid w:val="00F803C9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2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2026-07-04T18:27:00Z</dcterms:created>
  <dcterms:modified xsi:type="dcterms:W3CDTF">2026-07-04T18:27:00Z</dcterms:modified>
</cp:coreProperties>
</file>