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41391" w14:textId="77777777" w:rsidR="00500B4F" w:rsidRPr="00500B4F" w:rsidRDefault="00500B4F" w:rsidP="00500B4F">
      <w:pPr>
        <w:jc w:val="left"/>
      </w:pPr>
      <w:r w:rsidRPr="00500B4F">
        <w:t>В [наименование суда]</w:t>
      </w:r>
      <w:r w:rsidRPr="00500B4F">
        <w:br/>
        <w:t>Адрес: [адрес суда]</w:t>
      </w:r>
    </w:p>
    <w:p w14:paraId="112F7A9E" w14:textId="77777777" w:rsidR="00500B4F" w:rsidRPr="00500B4F" w:rsidRDefault="00500B4F" w:rsidP="00500B4F">
      <w:pPr>
        <w:jc w:val="left"/>
      </w:pPr>
      <w:r w:rsidRPr="00500B4F">
        <w:rPr>
          <w:b/>
          <w:bCs/>
        </w:rPr>
        <w:t>Истец:</w:t>
      </w:r>
      <w:r w:rsidRPr="00500B4F">
        <w:t xml:space="preserve"> [ФИО полностью]</w:t>
      </w:r>
      <w:r w:rsidRPr="00500B4F">
        <w:br/>
        <w:t>Адрес: [адрес регистрации]</w:t>
      </w:r>
      <w:r w:rsidRPr="00500B4F">
        <w:br/>
        <w:t>Телефон: [номер телефона]</w:t>
      </w:r>
      <w:r w:rsidRPr="00500B4F">
        <w:br/>
        <w:t>Электронная почта: [</w:t>
      </w:r>
      <w:proofErr w:type="spellStart"/>
      <w:r w:rsidRPr="00500B4F">
        <w:t>email</w:t>
      </w:r>
      <w:proofErr w:type="spellEnd"/>
      <w:r w:rsidRPr="00500B4F">
        <w:t>]</w:t>
      </w:r>
    </w:p>
    <w:p w14:paraId="657FCA2D" w14:textId="77777777" w:rsidR="00500B4F" w:rsidRPr="00500B4F" w:rsidRDefault="00500B4F" w:rsidP="00500B4F">
      <w:pPr>
        <w:jc w:val="left"/>
      </w:pPr>
      <w:r w:rsidRPr="00500B4F">
        <w:rPr>
          <w:b/>
          <w:bCs/>
        </w:rPr>
        <w:t>Ответчик:</w:t>
      </w:r>
      <w:r w:rsidRPr="00500B4F">
        <w:t xml:space="preserve"> [Наименование организации или ИП]</w:t>
      </w:r>
      <w:r w:rsidRPr="00500B4F">
        <w:br/>
        <w:t>Адрес: [юридический адрес]</w:t>
      </w:r>
      <w:r w:rsidRPr="00500B4F">
        <w:br/>
        <w:t>ИНН: [номер при наличии]</w:t>
      </w:r>
    </w:p>
    <w:p w14:paraId="727C04D3" w14:textId="77777777" w:rsidR="00500B4F" w:rsidRPr="00500B4F" w:rsidRDefault="00500B4F" w:rsidP="00500B4F">
      <w:pPr>
        <w:jc w:val="left"/>
      </w:pPr>
      <w:r w:rsidRPr="00500B4F">
        <w:t>Цена иска: [СУММА] руб.</w:t>
      </w:r>
      <w:r w:rsidRPr="00500B4F">
        <w:br/>
        <w:t>(освобожден от уплаты госпошлины)</w:t>
      </w:r>
    </w:p>
    <w:p w14:paraId="1AD202BF" w14:textId="77777777" w:rsidR="00500B4F" w:rsidRPr="00500B4F" w:rsidRDefault="00500B4F" w:rsidP="00500B4F">
      <w:pPr>
        <w:jc w:val="center"/>
        <w:rPr>
          <w:b/>
          <w:bCs/>
        </w:rPr>
      </w:pPr>
      <w:r w:rsidRPr="00500B4F">
        <w:rPr>
          <w:b/>
          <w:bCs/>
        </w:rPr>
        <w:t>Исковое заявление о возврате денежных средств за товар ненадлежащего качества</w:t>
      </w:r>
    </w:p>
    <w:p w14:paraId="05C0290A" w14:textId="77777777" w:rsidR="00500B4F" w:rsidRPr="00500B4F" w:rsidRDefault="00500B4F" w:rsidP="00500B4F">
      <w:r w:rsidRPr="00500B4F">
        <w:t>«__» ________ 20__ г. я приобрел у Ответчика товар: [наименование, модель, серийный номер] стоимостью [СУММА] руб. Факт покупки подтверждается [чеком, актом, выпиской по счету].</w:t>
      </w:r>
    </w:p>
    <w:p w14:paraId="37F31B55" w14:textId="77777777" w:rsidR="00500B4F" w:rsidRPr="00500B4F" w:rsidRDefault="00500B4F" w:rsidP="00500B4F">
      <w:r w:rsidRPr="00500B4F">
        <w:t>В процессе эксплуатации «__» ________ 20__ г. в товаре проявились следующие недостатки: [подробное описание неисправности]. Поскольку товар не позволяет использовать его по назначению, я обратился к Ответчику с претензией о расторжении договора купли-продажи.</w:t>
      </w:r>
    </w:p>
    <w:p w14:paraId="046C5649" w14:textId="77777777" w:rsidR="00500B4F" w:rsidRPr="00500B4F" w:rsidRDefault="00500B4F" w:rsidP="00500B4F">
      <w:r w:rsidRPr="00500B4F">
        <w:t>Ответчик получил претензию «__» ________ 20__ г., однако законное требование не выполнил. Прошу учесть, что согласно ст. 18 Закона РФ «О защите прав потребителей», при обнаружении недостатков потребитель вправе отказаться от исполнения договора и потребовать возврата уплаченной суммы.</w:t>
      </w:r>
    </w:p>
    <w:p w14:paraId="4B36F028" w14:textId="77777777" w:rsidR="00500B4F" w:rsidRPr="00500B4F" w:rsidRDefault="00500B4F" w:rsidP="00500B4F">
      <w:r w:rsidRPr="00500B4F">
        <w:t>Поскольку Ответчик нарушил установленный законом десятидневный срок возврата денег, подлежит взысканию неустойка в размере 1% от цены товара за каждый день просрочки (ст. 23 Закона). Также действиями Ответчика мне причинен моральный вред, который я оцениваю в [СУММА] руб.</w:t>
      </w:r>
    </w:p>
    <w:p w14:paraId="15A80CDE" w14:textId="77777777" w:rsidR="00500B4F" w:rsidRPr="00500B4F" w:rsidRDefault="00500B4F" w:rsidP="00500B4F">
      <w:r w:rsidRPr="00500B4F">
        <w:t>На основании изложенного, руководствуясь ст. 13, 15, 18, 23 Закона РФ «О защите прав потребителей», ст. 131-132 ГПК РФ,</w:t>
      </w:r>
    </w:p>
    <w:p w14:paraId="6B026E6C" w14:textId="77777777" w:rsidR="00500B4F" w:rsidRPr="00500B4F" w:rsidRDefault="00500B4F" w:rsidP="00500B4F">
      <w:pPr>
        <w:jc w:val="center"/>
      </w:pPr>
      <w:r w:rsidRPr="00500B4F">
        <w:rPr>
          <w:b/>
          <w:bCs/>
        </w:rPr>
        <w:t>ПРОШУ:</w:t>
      </w:r>
    </w:p>
    <w:p w14:paraId="575313E7" w14:textId="77777777" w:rsidR="00500B4F" w:rsidRPr="00500B4F" w:rsidRDefault="00500B4F" w:rsidP="00500B4F">
      <w:pPr>
        <w:numPr>
          <w:ilvl w:val="0"/>
          <w:numId w:val="25"/>
        </w:numPr>
      </w:pPr>
      <w:r w:rsidRPr="00500B4F">
        <w:t>Взыскать с Ответчика в мою пользу денежные средства, уплаченные за товар, в размере [СУММА] руб.;</w:t>
      </w:r>
    </w:p>
    <w:p w14:paraId="292F69B3" w14:textId="77777777" w:rsidR="00500B4F" w:rsidRPr="00500B4F" w:rsidRDefault="00500B4F" w:rsidP="00500B4F">
      <w:pPr>
        <w:numPr>
          <w:ilvl w:val="0"/>
          <w:numId w:val="25"/>
        </w:numPr>
      </w:pPr>
      <w:r w:rsidRPr="00500B4F">
        <w:t>Взыскать неустойку за нарушение сроков удовлетворения требований в размере [СУММА] руб.;</w:t>
      </w:r>
    </w:p>
    <w:p w14:paraId="1AF6B745" w14:textId="77777777" w:rsidR="00500B4F" w:rsidRPr="00500B4F" w:rsidRDefault="00500B4F" w:rsidP="00500B4F">
      <w:pPr>
        <w:numPr>
          <w:ilvl w:val="0"/>
          <w:numId w:val="25"/>
        </w:numPr>
      </w:pPr>
      <w:r w:rsidRPr="00500B4F">
        <w:t>Взыскать компенсацию морального вреда в размере [СУММА] руб.;</w:t>
      </w:r>
    </w:p>
    <w:p w14:paraId="05E1913C" w14:textId="77777777" w:rsidR="00500B4F" w:rsidRPr="00500B4F" w:rsidRDefault="00500B4F" w:rsidP="00500B4F">
      <w:pPr>
        <w:numPr>
          <w:ilvl w:val="0"/>
          <w:numId w:val="25"/>
        </w:numPr>
      </w:pPr>
      <w:r w:rsidRPr="00500B4F">
        <w:t>Взыскать штраф в размере 50% от суммы, присужденной судом;</w:t>
      </w:r>
    </w:p>
    <w:p w14:paraId="398D62FE" w14:textId="77777777" w:rsidR="00500B4F" w:rsidRPr="00500B4F" w:rsidRDefault="00500B4F" w:rsidP="00500B4F">
      <w:pPr>
        <w:numPr>
          <w:ilvl w:val="0"/>
          <w:numId w:val="25"/>
        </w:numPr>
      </w:pPr>
      <w:r w:rsidRPr="00500B4F">
        <w:t>Взыскать расходы на юридические услуги в размере [СУММА] руб.</w:t>
      </w:r>
    </w:p>
    <w:p w14:paraId="001B8CF5" w14:textId="77777777" w:rsidR="00500B4F" w:rsidRPr="00500B4F" w:rsidRDefault="00500B4F" w:rsidP="00500B4F">
      <w:pPr>
        <w:jc w:val="left"/>
      </w:pPr>
      <w:r w:rsidRPr="00500B4F">
        <w:lastRenderedPageBreak/>
        <w:t>Приложения:</w:t>
      </w:r>
      <w:r w:rsidRPr="00500B4F">
        <w:br/>
        <w:t>1. Копия договора / чека о покупке;</w:t>
      </w:r>
      <w:r w:rsidRPr="00500B4F">
        <w:br/>
        <w:t>2. Копия претензии с отметкой о вручении;</w:t>
      </w:r>
      <w:r w:rsidRPr="00500B4F">
        <w:br/>
        <w:t>3. Расчет взыскиваемых сумм;</w:t>
      </w:r>
      <w:r w:rsidRPr="00500B4F">
        <w:br/>
        <w:t>4. Уведомление о направлении копии иска Ответчику.</w:t>
      </w:r>
    </w:p>
    <w:p w14:paraId="3BFB4EF2" w14:textId="77777777" w:rsidR="00500B4F" w:rsidRPr="00500B4F" w:rsidRDefault="00500B4F" w:rsidP="00500B4F">
      <w:r w:rsidRPr="00500B4F">
        <w:t>«__» ________ 20__ г.</w:t>
      </w:r>
    </w:p>
    <w:p w14:paraId="33107FBF" w14:textId="77777777" w:rsidR="00500B4F" w:rsidRPr="00500B4F" w:rsidRDefault="00500B4F" w:rsidP="00500B4F">
      <w:r w:rsidRPr="00500B4F">
        <w:t>________________ / [Фамилия И.О.]</w:t>
      </w:r>
    </w:p>
    <w:p w14:paraId="12BE712C" w14:textId="7187A188" w:rsidR="0083247E" w:rsidRPr="00500B4F" w:rsidRDefault="0083247E" w:rsidP="00500B4F"/>
    <w:sectPr w:rsidR="0083247E" w:rsidRPr="00500B4F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05A73" w14:textId="77777777" w:rsidR="008F493C" w:rsidRDefault="008F493C" w:rsidP="00AA1082">
      <w:pPr>
        <w:spacing w:after="0" w:line="240" w:lineRule="auto"/>
      </w:pPr>
      <w:r>
        <w:separator/>
      </w:r>
    </w:p>
  </w:endnote>
  <w:endnote w:type="continuationSeparator" w:id="0">
    <w:p w14:paraId="7A6567AB" w14:textId="77777777" w:rsidR="008F493C" w:rsidRDefault="008F493C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3A347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1C3BB6A8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A6BC4" w14:textId="77777777" w:rsidR="008F493C" w:rsidRDefault="008F493C" w:rsidP="00AA1082">
      <w:pPr>
        <w:spacing w:after="0" w:line="240" w:lineRule="auto"/>
      </w:pPr>
      <w:r>
        <w:separator/>
      </w:r>
    </w:p>
  </w:footnote>
  <w:footnote w:type="continuationSeparator" w:id="0">
    <w:p w14:paraId="2C5D51ED" w14:textId="77777777" w:rsidR="008F493C" w:rsidRDefault="008F493C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5CD4FCC0" w14:textId="77777777" w:rsidTr="004F2C3F">
      <w:tc>
        <w:tcPr>
          <w:tcW w:w="988" w:type="dxa"/>
        </w:tcPr>
        <w:p w14:paraId="02BCCDE3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20332F85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66B2C1AE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72BD222D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71F13ADF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666D4"/>
    <w:multiLevelType w:val="multilevel"/>
    <w:tmpl w:val="367EE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F05A90"/>
    <w:multiLevelType w:val="multilevel"/>
    <w:tmpl w:val="2494C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510F9B"/>
    <w:multiLevelType w:val="multilevel"/>
    <w:tmpl w:val="E5941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E13F99"/>
    <w:multiLevelType w:val="multilevel"/>
    <w:tmpl w:val="2CB0D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351DEE"/>
    <w:multiLevelType w:val="multilevel"/>
    <w:tmpl w:val="C5783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F05191"/>
    <w:multiLevelType w:val="multilevel"/>
    <w:tmpl w:val="E3EED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0618A9"/>
    <w:multiLevelType w:val="multilevel"/>
    <w:tmpl w:val="8110B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D32BAC"/>
    <w:multiLevelType w:val="multilevel"/>
    <w:tmpl w:val="27E28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513BC3"/>
    <w:multiLevelType w:val="multilevel"/>
    <w:tmpl w:val="CF7C4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CF1679"/>
    <w:multiLevelType w:val="multilevel"/>
    <w:tmpl w:val="8B8AA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684319"/>
    <w:multiLevelType w:val="multilevel"/>
    <w:tmpl w:val="8F52C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132F3"/>
    <w:multiLevelType w:val="multilevel"/>
    <w:tmpl w:val="AFA4A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A66CA8"/>
    <w:multiLevelType w:val="multilevel"/>
    <w:tmpl w:val="77B00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B663B8"/>
    <w:multiLevelType w:val="multilevel"/>
    <w:tmpl w:val="C21AE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A87F0E"/>
    <w:multiLevelType w:val="multilevel"/>
    <w:tmpl w:val="3E26A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1ED68F0"/>
    <w:multiLevelType w:val="multilevel"/>
    <w:tmpl w:val="0D1C6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650237"/>
    <w:multiLevelType w:val="multilevel"/>
    <w:tmpl w:val="2BB66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7001D39"/>
    <w:multiLevelType w:val="multilevel"/>
    <w:tmpl w:val="7B3AE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9C965B9"/>
    <w:multiLevelType w:val="multilevel"/>
    <w:tmpl w:val="79288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B605EC8"/>
    <w:multiLevelType w:val="multilevel"/>
    <w:tmpl w:val="EE18C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12A7EA6"/>
    <w:multiLevelType w:val="multilevel"/>
    <w:tmpl w:val="D4765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8C95632"/>
    <w:multiLevelType w:val="multilevel"/>
    <w:tmpl w:val="15782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8E57836"/>
    <w:multiLevelType w:val="multilevel"/>
    <w:tmpl w:val="0C428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4183138">
    <w:abstractNumId w:val="17"/>
  </w:num>
  <w:num w:numId="2" w16cid:durableId="1452941838">
    <w:abstractNumId w:val="11"/>
  </w:num>
  <w:num w:numId="3" w16cid:durableId="669867595">
    <w:abstractNumId w:val="13"/>
  </w:num>
  <w:num w:numId="4" w16cid:durableId="1981954689">
    <w:abstractNumId w:val="10"/>
  </w:num>
  <w:num w:numId="5" w16cid:durableId="801776822">
    <w:abstractNumId w:val="14"/>
  </w:num>
  <w:num w:numId="6" w16cid:durableId="920135924">
    <w:abstractNumId w:val="18"/>
  </w:num>
  <w:num w:numId="7" w16cid:durableId="1589343496">
    <w:abstractNumId w:val="24"/>
  </w:num>
  <w:num w:numId="8" w16cid:durableId="276984619">
    <w:abstractNumId w:val="16"/>
  </w:num>
  <w:num w:numId="9" w16cid:durableId="728185308">
    <w:abstractNumId w:val="9"/>
  </w:num>
  <w:num w:numId="10" w16cid:durableId="1989358283">
    <w:abstractNumId w:val="1"/>
  </w:num>
  <w:num w:numId="11" w16cid:durableId="1682508991">
    <w:abstractNumId w:val="22"/>
  </w:num>
  <w:num w:numId="12" w16cid:durableId="1396196915">
    <w:abstractNumId w:val="20"/>
  </w:num>
  <w:num w:numId="13" w16cid:durableId="1624843848">
    <w:abstractNumId w:val="23"/>
  </w:num>
  <w:num w:numId="14" w16cid:durableId="194082897">
    <w:abstractNumId w:val="19"/>
  </w:num>
  <w:num w:numId="15" w16cid:durableId="1540900531">
    <w:abstractNumId w:val="4"/>
  </w:num>
  <w:num w:numId="16" w16cid:durableId="635188129">
    <w:abstractNumId w:val="2"/>
  </w:num>
  <w:num w:numId="17" w16cid:durableId="420755590">
    <w:abstractNumId w:val="7"/>
  </w:num>
  <w:num w:numId="18" w16cid:durableId="980353361">
    <w:abstractNumId w:val="21"/>
  </w:num>
  <w:num w:numId="19" w16cid:durableId="447435222">
    <w:abstractNumId w:val="12"/>
  </w:num>
  <w:num w:numId="20" w16cid:durableId="404376651">
    <w:abstractNumId w:val="0"/>
  </w:num>
  <w:num w:numId="21" w16cid:durableId="1175730551">
    <w:abstractNumId w:val="8"/>
  </w:num>
  <w:num w:numId="22" w16cid:durableId="430588389">
    <w:abstractNumId w:val="6"/>
  </w:num>
  <w:num w:numId="23" w16cid:durableId="862936855">
    <w:abstractNumId w:val="5"/>
  </w:num>
  <w:num w:numId="24" w16cid:durableId="1580142078">
    <w:abstractNumId w:val="3"/>
  </w:num>
  <w:num w:numId="25" w16cid:durableId="58499949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D2F"/>
    <w:rsid w:val="00024A97"/>
    <w:rsid w:val="00050C30"/>
    <w:rsid w:val="000A3CE9"/>
    <w:rsid w:val="000C285E"/>
    <w:rsid w:val="000D675F"/>
    <w:rsid w:val="000E186D"/>
    <w:rsid w:val="00124C52"/>
    <w:rsid w:val="00136CBC"/>
    <w:rsid w:val="00193E46"/>
    <w:rsid w:val="002246DE"/>
    <w:rsid w:val="00227EAA"/>
    <w:rsid w:val="0029453C"/>
    <w:rsid w:val="00313859"/>
    <w:rsid w:val="003A227C"/>
    <w:rsid w:val="003D025F"/>
    <w:rsid w:val="00456FEF"/>
    <w:rsid w:val="00461B7D"/>
    <w:rsid w:val="00472E2F"/>
    <w:rsid w:val="004D3258"/>
    <w:rsid w:val="004E0E78"/>
    <w:rsid w:val="004F2C3F"/>
    <w:rsid w:val="004F3D2F"/>
    <w:rsid w:val="00500B4F"/>
    <w:rsid w:val="0050115E"/>
    <w:rsid w:val="00656176"/>
    <w:rsid w:val="00657808"/>
    <w:rsid w:val="00675063"/>
    <w:rsid w:val="00723333"/>
    <w:rsid w:val="00797D13"/>
    <w:rsid w:val="007B5745"/>
    <w:rsid w:val="007E1463"/>
    <w:rsid w:val="0080414F"/>
    <w:rsid w:val="008057E1"/>
    <w:rsid w:val="0083238E"/>
    <w:rsid w:val="0083247E"/>
    <w:rsid w:val="00874AD1"/>
    <w:rsid w:val="008D439D"/>
    <w:rsid w:val="008F493C"/>
    <w:rsid w:val="00A93DA0"/>
    <w:rsid w:val="00A95EF3"/>
    <w:rsid w:val="00A9773E"/>
    <w:rsid w:val="00AA1082"/>
    <w:rsid w:val="00B10717"/>
    <w:rsid w:val="00B118C9"/>
    <w:rsid w:val="00B66532"/>
    <w:rsid w:val="00B90F31"/>
    <w:rsid w:val="00BE1BCA"/>
    <w:rsid w:val="00BE7A2A"/>
    <w:rsid w:val="00C65A25"/>
    <w:rsid w:val="00C669A3"/>
    <w:rsid w:val="00CA3E33"/>
    <w:rsid w:val="00D139FF"/>
    <w:rsid w:val="00D15699"/>
    <w:rsid w:val="00D34438"/>
    <w:rsid w:val="00DC29EF"/>
    <w:rsid w:val="00DF6F94"/>
    <w:rsid w:val="00E11403"/>
    <w:rsid w:val="00E91859"/>
    <w:rsid w:val="00ED4D6C"/>
    <w:rsid w:val="00F56DD7"/>
    <w:rsid w:val="00F77332"/>
    <w:rsid w:val="00F803C9"/>
    <w:rsid w:val="00FC725F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F6ABEA"/>
  <w15:chartTrackingRefBased/>
  <w15:docId w15:val="{E96764A8-B3C7-4FE5-BE6F-132B1CC39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\Documents\&#1053;&#1072;&#1089;&#1090;&#1088;&#1072;&#1080;&#1074;&#1072;&#1077;&#1084;&#1099;&#1077;%20&#1096;&#1072;&#1073;&#1083;&#1086;&#1085;&#1099;%20Office\&#1064;&#1040;&#1041;&#1051;&#1054;&#1053;%20&#1044;&#1051;&#1071;%20&#1070;&#1056;&#1044;&#1054;&#1050;&#1059;&#1052;&#1045;&#1053;&#1058;&#1054;&#104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ДЛЯ ЮРДОКУМЕНТОВ.dotx</Template>
  <TotalTime>0</TotalTime>
  <Pages>2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</dc:creator>
  <cp:keywords>Типовой шаблон (образец) документа</cp:keywords>
  <dc:description/>
  <cp:lastModifiedBy>Evgeniy Mister</cp:lastModifiedBy>
  <cp:revision>2</cp:revision>
  <dcterms:created xsi:type="dcterms:W3CDTF">2026-07-14T09:19:00Z</dcterms:created>
  <dcterms:modified xsi:type="dcterms:W3CDTF">2026-07-14T09:19:00Z</dcterms:modified>
</cp:coreProperties>
</file>