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1A377" w14:textId="77777777" w:rsidR="0080471F" w:rsidRPr="0080471F" w:rsidRDefault="0080471F" w:rsidP="0080471F">
      <w:pPr>
        <w:jc w:val="left"/>
      </w:pPr>
      <w:r w:rsidRPr="0080471F">
        <w:t>В [наименование районного или городского суда]</w:t>
      </w:r>
      <w:r w:rsidRPr="0080471F">
        <w:br/>
        <w:t>Адрес: [адрес суда]</w:t>
      </w:r>
    </w:p>
    <w:p w14:paraId="6AA8E5B1" w14:textId="77777777" w:rsidR="0080471F" w:rsidRPr="0080471F" w:rsidRDefault="0080471F" w:rsidP="0080471F">
      <w:pPr>
        <w:jc w:val="left"/>
      </w:pPr>
      <w:r w:rsidRPr="0080471F">
        <w:rPr>
          <w:b/>
          <w:bCs/>
        </w:rPr>
        <w:t>Истец:</w:t>
      </w:r>
      <w:r w:rsidRPr="0080471F">
        <w:t xml:space="preserve"> [ФИО]</w:t>
      </w:r>
      <w:r w:rsidRPr="0080471F">
        <w:br/>
        <w:t>Адрес: [адрес]</w:t>
      </w:r>
      <w:r w:rsidRPr="0080471F">
        <w:br/>
        <w:t>Телефон: [номер телефона]</w:t>
      </w:r>
      <w:r w:rsidRPr="0080471F">
        <w:br/>
        <w:t>Электронная почта: [адрес электронной почты]</w:t>
      </w:r>
    </w:p>
    <w:p w14:paraId="6C80B2DB" w14:textId="77777777" w:rsidR="0080471F" w:rsidRPr="0080471F" w:rsidRDefault="0080471F" w:rsidP="0080471F">
      <w:pPr>
        <w:jc w:val="left"/>
      </w:pPr>
      <w:r w:rsidRPr="0080471F">
        <w:rPr>
          <w:b/>
          <w:bCs/>
        </w:rPr>
        <w:t>Ответчик:</w:t>
      </w:r>
      <w:r w:rsidRPr="0080471F">
        <w:t xml:space="preserve"> [ФИО второго собственника или другого участника спора]</w:t>
      </w:r>
      <w:r w:rsidRPr="0080471F">
        <w:br/>
        <w:t>Адрес: [адрес]</w:t>
      </w:r>
      <w:r w:rsidRPr="0080471F">
        <w:br/>
        <w:t>Телефон и электронная почта: [если известны]</w:t>
      </w:r>
    </w:p>
    <w:p w14:paraId="205A698E" w14:textId="77777777" w:rsidR="0080471F" w:rsidRPr="0080471F" w:rsidRDefault="0080471F" w:rsidP="0080471F">
      <w:pPr>
        <w:jc w:val="left"/>
      </w:pPr>
      <w:r w:rsidRPr="0080471F">
        <w:rPr>
          <w:b/>
          <w:bCs/>
        </w:rPr>
        <w:t>Третьи лица:</w:t>
      </w:r>
      <w:r w:rsidRPr="0080471F">
        <w:t xml:space="preserve"> [при наличии: орган регистрации прав, муниципальное образование, иное лицо]</w:t>
      </w:r>
      <w:r w:rsidRPr="0080471F">
        <w:br/>
        <w:t>Адрес: [адрес]</w:t>
      </w:r>
    </w:p>
    <w:p w14:paraId="479038F0" w14:textId="77777777" w:rsidR="0080471F" w:rsidRPr="0080471F" w:rsidRDefault="0080471F" w:rsidP="0080471F">
      <w:pPr>
        <w:jc w:val="center"/>
        <w:rPr>
          <w:b/>
          <w:bCs/>
        </w:rPr>
      </w:pPr>
      <w:r w:rsidRPr="0080471F">
        <w:rPr>
          <w:b/>
          <w:bCs/>
        </w:rPr>
        <w:t>Исковое заявление о разделе земельного участка в натуре</w:t>
      </w:r>
    </w:p>
    <w:p w14:paraId="02E52C8D" w14:textId="77777777" w:rsidR="0080471F" w:rsidRPr="0080471F" w:rsidRDefault="0080471F" w:rsidP="0080471F">
      <w:r w:rsidRPr="0080471F">
        <w:t>Я, [ФИО истца], являюсь собственником доли в праве общей собственности на земельный участок с кадастровым номером [кадастровый номер], площадью [площадь] кв. м, расположенный по адресу: [адрес или описание местоположения]. Размер моей доли составляет [размер доли]. Право подтверждается [выписка из ЕГРН, договор, свидетельство о наследстве или иной документ].</w:t>
      </w:r>
    </w:p>
    <w:p w14:paraId="2CEADD23" w14:textId="77777777" w:rsidR="0080471F" w:rsidRPr="0080471F" w:rsidRDefault="0080471F" w:rsidP="0080471F">
      <w:r w:rsidRPr="0080471F">
        <w:t>Ответчик, [ФИО], владеет долей в праве общей собственности на тот же земельный участок в размере [размер доли]. Сведения о правах сторон содержатся в [выписка из ЕГРН или другой документ].</w:t>
      </w:r>
    </w:p>
    <w:p w14:paraId="49325F3C" w14:textId="77777777" w:rsidR="0080471F" w:rsidRPr="0080471F" w:rsidRDefault="0080471F" w:rsidP="0080471F">
      <w:r w:rsidRPr="0080471F">
        <w:t>Общая собственность создает для меня затруднения при пользовании участком. Фактический порядок пользования сторонами не установлен либо не соответствует размеру долей. Добровольно согласовать раздел земельного участка не удалось.</w:t>
      </w:r>
    </w:p>
    <w:p w14:paraId="2C7C5145" w14:textId="77777777" w:rsidR="0080471F" w:rsidRPr="0080471F" w:rsidRDefault="0080471F" w:rsidP="0080471F">
      <w:r w:rsidRPr="0080471F">
        <w:t>«__» ________ 20__ г. я направил(а) ответчику предложение заключить соглашение о разделе земельного участка. Ответчик [отказался от предложения, не ответил, предложил вариант, который нарушает мои права]. Это подтверждается [копия предложения, почтовое уведомление, переписка, акт или иной документ].</w:t>
      </w:r>
    </w:p>
    <w:p w14:paraId="3846A10E" w14:textId="77777777" w:rsidR="0080471F" w:rsidRPr="0080471F" w:rsidRDefault="0080471F" w:rsidP="0080471F">
      <w:r w:rsidRPr="0080471F">
        <w:t>Для определения возможности раздела и вариантов расположения частей подготовлены [межевой план, заключение кадастрового инженера, схема раздела, заключение специалиста]. Согласно указанным материалам, участок может быть разделен на [количество] самостоятельных земельных участка с площадями [площади] кв. м. Образованные участки сохраняют допустимое использование и имеют возможность доступа к дороге или иному объекту общего пользования.</w:t>
      </w:r>
    </w:p>
    <w:p w14:paraId="089D5986" w14:textId="77777777" w:rsidR="0080471F" w:rsidRPr="0080471F" w:rsidRDefault="0080471F" w:rsidP="0080471F">
      <w:r w:rsidRPr="0080471F">
        <w:t>Вариант раздела приведен в [межевой план, заключение специалиста или схема]. Прошу учесть, что окончательные координаты границ должны соответствовать требованиям к кадастровым работам. При необходимости прошу назначить судебную землеустроительную экспертизу.</w:t>
      </w:r>
    </w:p>
    <w:p w14:paraId="17802F71" w14:textId="77777777" w:rsidR="0080471F" w:rsidRPr="0080471F" w:rsidRDefault="0080471F" w:rsidP="0080471F">
      <w:r w:rsidRPr="0080471F">
        <w:t xml:space="preserve">Согласно статье 252 Гражданского кодекса Российской Федерации участник общей собственности может требовать выдела своей доли. Если выдел невозможен или причиняет несоразмерный ущерб имуществу, суд оценивает другие способы прекращения общей собственности. Правила </w:t>
      </w:r>
      <w:r w:rsidRPr="0080471F">
        <w:lastRenderedPageBreak/>
        <w:t>образования земельных участков и требования к их использованию регулируются Земельным кодексом Российской Федерации.</w:t>
      </w:r>
    </w:p>
    <w:p w14:paraId="2BA8B9A6" w14:textId="77777777" w:rsidR="0080471F" w:rsidRPr="0080471F" w:rsidRDefault="0080471F" w:rsidP="0080471F">
      <w:r w:rsidRPr="0080471F">
        <w:t>Поскольку добровольное соглашение не достигнуто, а документы подтверждают возможность раздела, обращение в суд необходимо для определения границ самостоятельных земельных участков и прекращения общей собственности в соответствующей части.</w:t>
      </w:r>
    </w:p>
    <w:p w14:paraId="02E6E69B" w14:textId="77777777" w:rsidR="0080471F" w:rsidRPr="0080471F" w:rsidRDefault="0080471F" w:rsidP="0080471F">
      <w:r w:rsidRPr="0080471F">
        <w:t>На основании изложенного, руководствуясь статьями 131 и 132 Гражданского процессуального кодекса Российской Федерации, статьей 252 Гражданского кодекса Российской Федерации и нормами Земельного кодекса Российской Федерации,</w:t>
      </w:r>
    </w:p>
    <w:p w14:paraId="6F297EDB" w14:textId="77777777" w:rsidR="0080471F" w:rsidRPr="0080471F" w:rsidRDefault="0080471F" w:rsidP="0080471F">
      <w:r w:rsidRPr="0080471F">
        <w:rPr>
          <w:b/>
          <w:bCs/>
        </w:rPr>
        <w:t>ПРОШУ:</w:t>
      </w:r>
    </w:p>
    <w:p w14:paraId="25F47A65" w14:textId="77777777" w:rsidR="0080471F" w:rsidRPr="0080471F" w:rsidRDefault="0080471F" w:rsidP="0080471F">
      <w:pPr>
        <w:numPr>
          <w:ilvl w:val="0"/>
          <w:numId w:val="34"/>
        </w:numPr>
      </w:pPr>
      <w:r w:rsidRPr="0080471F">
        <w:t>разделить в натуре земельный участок с кадастровым номером [кадастровый номер], расположенный по адресу: [адрес], площадью [площадь] кв. м;</w:t>
      </w:r>
    </w:p>
    <w:p w14:paraId="2F082F36" w14:textId="77777777" w:rsidR="0080471F" w:rsidRPr="0080471F" w:rsidRDefault="0080471F" w:rsidP="0080471F">
      <w:pPr>
        <w:numPr>
          <w:ilvl w:val="0"/>
          <w:numId w:val="34"/>
        </w:numPr>
      </w:pPr>
      <w:r w:rsidRPr="0080471F">
        <w:t>образовать из указанного участка самостоятельные земельные участки согласно варианту, приведенному в [документ];</w:t>
      </w:r>
    </w:p>
    <w:p w14:paraId="6807FF22" w14:textId="77777777" w:rsidR="0080471F" w:rsidRPr="0080471F" w:rsidRDefault="0080471F" w:rsidP="0080471F">
      <w:pPr>
        <w:numPr>
          <w:ilvl w:val="0"/>
          <w:numId w:val="34"/>
        </w:numPr>
      </w:pPr>
      <w:r w:rsidRPr="0080471F">
        <w:t>признать за истцом право собственности на земельный участок площадью [площадь] кв. м, расположенный в границах, указанных в [межевой план или иной документ];</w:t>
      </w:r>
    </w:p>
    <w:p w14:paraId="15D3B75C" w14:textId="77777777" w:rsidR="0080471F" w:rsidRPr="0080471F" w:rsidRDefault="0080471F" w:rsidP="0080471F">
      <w:pPr>
        <w:numPr>
          <w:ilvl w:val="0"/>
          <w:numId w:val="34"/>
        </w:numPr>
      </w:pPr>
      <w:r w:rsidRPr="0080471F">
        <w:t>прекратить право общей долевой собственности истца на исходный земельный участок в соответствующей части;</w:t>
      </w:r>
    </w:p>
    <w:p w14:paraId="762E0F7F" w14:textId="77777777" w:rsidR="0080471F" w:rsidRPr="0080471F" w:rsidRDefault="0080471F" w:rsidP="0080471F">
      <w:pPr>
        <w:numPr>
          <w:ilvl w:val="0"/>
          <w:numId w:val="34"/>
        </w:numPr>
      </w:pPr>
      <w:r w:rsidRPr="0080471F">
        <w:t>при наличии оснований взыскать с ответчика понесенные судебные расходы.</w:t>
      </w:r>
    </w:p>
    <w:p w14:paraId="60157B7D" w14:textId="77777777" w:rsidR="0080471F" w:rsidRPr="0080471F" w:rsidRDefault="0080471F" w:rsidP="0080471F">
      <w:r w:rsidRPr="0080471F">
        <w:t>В случае если суд придет к выводу о необходимости специальных знаний, прошу назначить землеустроительную экспертизу для определения технической возможности раздела и вариантов расположения образуемых участков.</w:t>
      </w:r>
    </w:p>
    <w:p w14:paraId="332F4A18" w14:textId="77777777" w:rsidR="0080471F" w:rsidRPr="0080471F" w:rsidRDefault="0080471F" w:rsidP="0080471F">
      <w:r w:rsidRPr="0080471F">
        <w:rPr>
          <w:b/>
          <w:bCs/>
        </w:rPr>
        <w:t>Приложения:</w:t>
      </w:r>
    </w:p>
    <w:p w14:paraId="383A52D6" w14:textId="77777777" w:rsidR="0080471F" w:rsidRPr="0080471F" w:rsidRDefault="0080471F" w:rsidP="0080471F">
      <w:pPr>
        <w:numPr>
          <w:ilvl w:val="0"/>
          <w:numId w:val="35"/>
        </w:numPr>
      </w:pPr>
      <w:r w:rsidRPr="0080471F">
        <w:t>копии искового заявления для лиц, участвующих в деле;</w:t>
      </w:r>
    </w:p>
    <w:p w14:paraId="3088A699" w14:textId="77777777" w:rsidR="0080471F" w:rsidRPr="0080471F" w:rsidRDefault="0080471F" w:rsidP="0080471F">
      <w:pPr>
        <w:numPr>
          <w:ilvl w:val="0"/>
          <w:numId w:val="35"/>
        </w:numPr>
      </w:pPr>
      <w:r w:rsidRPr="0080471F">
        <w:t>документ, подтверждающий право собственности истца;</w:t>
      </w:r>
    </w:p>
    <w:p w14:paraId="056C00AB" w14:textId="77777777" w:rsidR="0080471F" w:rsidRPr="0080471F" w:rsidRDefault="0080471F" w:rsidP="0080471F">
      <w:pPr>
        <w:numPr>
          <w:ilvl w:val="0"/>
          <w:numId w:val="35"/>
        </w:numPr>
      </w:pPr>
      <w:r w:rsidRPr="0080471F">
        <w:t>выписка из ЕГРН на исходный земельный участок;</w:t>
      </w:r>
    </w:p>
    <w:p w14:paraId="1B6265BB" w14:textId="77777777" w:rsidR="0080471F" w:rsidRPr="0080471F" w:rsidRDefault="0080471F" w:rsidP="0080471F">
      <w:pPr>
        <w:numPr>
          <w:ilvl w:val="0"/>
          <w:numId w:val="35"/>
        </w:numPr>
      </w:pPr>
      <w:r w:rsidRPr="0080471F">
        <w:t>кадастровые документы, межевой план, схема раздела или заключение специалиста;</w:t>
      </w:r>
    </w:p>
    <w:p w14:paraId="28E586F5" w14:textId="77777777" w:rsidR="0080471F" w:rsidRPr="0080471F" w:rsidRDefault="0080471F" w:rsidP="0080471F">
      <w:pPr>
        <w:numPr>
          <w:ilvl w:val="0"/>
          <w:numId w:val="35"/>
        </w:numPr>
      </w:pPr>
      <w:r w:rsidRPr="0080471F">
        <w:t>документы о направлении предложения заключить соглашение о разделе;</w:t>
      </w:r>
    </w:p>
    <w:p w14:paraId="08773E8C" w14:textId="77777777" w:rsidR="0080471F" w:rsidRPr="0080471F" w:rsidRDefault="0080471F" w:rsidP="0080471F">
      <w:pPr>
        <w:numPr>
          <w:ilvl w:val="0"/>
          <w:numId w:val="35"/>
        </w:numPr>
      </w:pPr>
      <w:r w:rsidRPr="0080471F">
        <w:t>доказательства существующего порядка пользования участком;</w:t>
      </w:r>
    </w:p>
    <w:p w14:paraId="61A736A8" w14:textId="77777777" w:rsidR="0080471F" w:rsidRPr="0080471F" w:rsidRDefault="0080471F" w:rsidP="0080471F">
      <w:pPr>
        <w:numPr>
          <w:ilvl w:val="0"/>
          <w:numId w:val="35"/>
        </w:numPr>
      </w:pPr>
      <w:r w:rsidRPr="0080471F">
        <w:t>документ об уплате государственной пошлины либо документ о льготе или ходатайство;</w:t>
      </w:r>
    </w:p>
    <w:p w14:paraId="66E8B4E7" w14:textId="77777777" w:rsidR="0080471F" w:rsidRPr="0080471F" w:rsidRDefault="0080471F" w:rsidP="0080471F">
      <w:pPr>
        <w:numPr>
          <w:ilvl w:val="0"/>
          <w:numId w:val="35"/>
        </w:numPr>
      </w:pPr>
      <w:r w:rsidRPr="0080471F">
        <w:t>доверенность представителя, если иск подает представитель;</w:t>
      </w:r>
    </w:p>
    <w:p w14:paraId="0870F503" w14:textId="77777777" w:rsidR="0080471F" w:rsidRPr="0080471F" w:rsidRDefault="0080471F" w:rsidP="0080471F">
      <w:pPr>
        <w:numPr>
          <w:ilvl w:val="0"/>
          <w:numId w:val="35"/>
        </w:numPr>
      </w:pPr>
      <w:r w:rsidRPr="0080471F">
        <w:t>иные документы, подтверждающие заявленные требования.</w:t>
      </w:r>
    </w:p>
    <w:p w14:paraId="70742790" w14:textId="77777777" w:rsidR="0080471F" w:rsidRPr="0080471F" w:rsidRDefault="0080471F" w:rsidP="0080471F">
      <w:r w:rsidRPr="0080471F">
        <w:t>«__» ________ 20__ г.</w:t>
      </w:r>
    </w:p>
    <w:p w14:paraId="331EB759" w14:textId="77777777" w:rsidR="0080471F" w:rsidRPr="0080471F" w:rsidRDefault="0080471F" w:rsidP="0080471F">
      <w:r w:rsidRPr="0080471F">
        <w:t>________________ / [Фамилия И.О.]</w:t>
      </w:r>
    </w:p>
    <w:p w14:paraId="0C96273E" w14:textId="5DE2F438" w:rsidR="0083247E" w:rsidRPr="0080471F" w:rsidRDefault="0083247E" w:rsidP="0080471F"/>
    <w:sectPr w:rsidR="0083247E" w:rsidRPr="0080471F" w:rsidSect="004F2C3F">
      <w:headerReference w:type="default" r:id="rId7"/>
      <w:footerReference w:type="default" r:id="rId8"/>
      <w:pgSz w:w="11906" w:h="16838"/>
      <w:pgMar w:top="1134" w:right="851" w:bottom="1701" w:left="851" w:header="340" w:footer="1531" w:gutter="0"/>
      <w:pgBorders>
        <w:top w:val="single" w:sz="6" w:space="1" w:color="1A3B5C"/>
        <w:left w:val="single" w:sz="6" w:space="4" w:color="1A3B5C"/>
        <w:bottom w:val="single" w:sz="6" w:space="1" w:color="1A3B5C"/>
        <w:right w:val="single" w:sz="6" w:space="4" w:color="1A3B5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BA444" w14:textId="77777777" w:rsidR="00242DC6" w:rsidRDefault="00242DC6" w:rsidP="00AA1082">
      <w:pPr>
        <w:spacing w:after="0" w:line="240" w:lineRule="auto"/>
      </w:pPr>
      <w:r>
        <w:separator/>
      </w:r>
    </w:p>
  </w:endnote>
  <w:endnote w:type="continuationSeparator" w:id="0">
    <w:p w14:paraId="0D98B20C" w14:textId="77777777" w:rsidR="00242DC6" w:rsidRDefault="00242DC6" w:rsidP="00AA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E5A2" w14:textId="77777777" w:rsidR="00BE1BCA" w:rsidRPr="00BE1BCA" w:rsidRDefault="00BE1BCA" w:rsidP="00BE1BCA">
    <w:pPr>
      <w:rPr>
        <w:rFonts w:ascii="Times New Roman" w:hAnsi="Times New Roman" w:cs="Times New Roman"/>
        <w:color w:val="505E6B"/>
        <w:sz w:val="18"/>
        <w:szCs w:val="18"/>
      </w:rPr>
    </w:pPr>
    <w:r w:rsidRPr="00D139FF">
      <w:rPr>
        <w:rFonts w:ascii="Times New Roman" w:hAnsi="Times New Roman" w:cs="Times New Roman"/>
        <w:b/>
        <w:bCs/>
        <w:color w:val="505E6B"/>
        <w:sz w:val="18"/>
        <w:szCs w:val="18"/>
      </w:rPr>
      <w:t>ВАЖНО:</w:t>
    </w:r>
    <w:r w:rsidRPr="00D139FF">
      <w:rPr>
        <w:rFonts w:ascii="Times New Roman" w:hAnsi="Times New Roman" w:cs="Times New Roman"/>
        <w:color w:val="505E6B"/>
        <w:sz w:val="18"/>
        <w:szCs w:val="18"/>
      </w:rPr>
      <w:t xml:space="preserve"> Данный образец подготовлен исключительно в ознакомительных целях и является типовым. Каждая правовая ситуация уникальна, и данный шаблон не может учитывать индивидуальные особенности вашего дела. Используя данный документ, вы подтверждаете, что делаете это на свой страх и риск, а юрист не несет ответственности за результаты его применения. </w:t>
    </w:r>
  </w:p>
  <w:p w14:paraId="647E3EE2" w14:textId="77777777" w:rsidR="00BE1BCA" w:rsidRPr="00DF6F94" w:rsidRDefault="00BE1BCA" w:rsidP="00BE1BCA">
    <w:pPr>
      <w:rPr>
        <w:rFonts w:ascii="Times New Roman" w:hAnsi="Times New Roman" w:cs="Times New Roman"/>
        <w:color w:val="505E6B"/>
        <w:sz w:val="18"/>
        <w:szCs w:val="18"/>
      </w:rPr>
    </w:pPr>
    <w:r w:rsidRPr="00D139FF">
      <w:rPr>
        <w:rFonts w:ascii="Times New Roman" w:hAnsi="Times New Roman" w:cs="Times New Roman"/>
        <w:color w:val="505E6B"/>
        <w:sz w:val="18"/>
        <w:szCs w:val="18"/>
      </w:rPr>
      <w:t>Для подготовки документа именно под вашу ситуацию рекомендую заказать профессиональную помощь</w:t>
    </w:r>
    <w:r w:rsidRPr="0083247E">
      <w:rPr>
        <w:rFonts w:ascii="Times New Roman" w:hAnsi="Times New Roman" w:cs="Times New Roman"/>
        <w:color w:val="3B3838" w:themeColor="background2" w:themeShade="40"/>
        <w:sz w:val="18"/>
        <w:szCs w:val="18"/>
      </w:rPr>
      <w:t xml:space="preserve"> </w:t>
    </w:r>
    <w:r w:rsidRPr="0083247E">
      <w:rPr>
        <w:rFonts w:ascii="Times New Roman" w:hAnsi="Times New Roman" w:cs="Times New Roman"/>
        <w:color w:val="0070C0"/>
        <w:sz w:val="18"/>
        <w:szCs w:val="18"/>
      </w:rPr>
      <w:t>[</w:t>
    </w:r>
    <w:hyperlink r:id="rId1" w:history="1">
      <w:r w:rsidRPr="0083247E">
        <w:rPr>
          <w:rStyle w:val="af1"/>
          <w:rFonts w:ascii="Times New Roman" w:hAnsi="Times New Roman" w:cs="Times New Roman"/>
          <w:color w:val="0070C0"/>
          <w:sz w:val="18"/>
          <w:szCs w:val="18"/>
        </w:rPr>
        <w:t>по этой ссылке]</w:t>
      </w:r>
    </w:hyperlink>
    <w:r w:rsidRPr="0083247E">
      <w:rPr>
        <w:rFonts w:ascii="Times New Roman" w:hAnsi="Times New Roman" w:cs="Times New Roman"/>
        <w:color w:val="3B3838" w:themeColor="background2" w:themeShade="4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0C1F7" w14:textId="77777777" w:rsidR="00242DC6" w:rsidRDefault="00242DC6" w:rsidP="00AA1082">
      <w:pPr>
        <w:spacing w:after="0" w:line="240" w:lineRule="auto"/>
      </w:pPr>
      <w:r>
        <w:separator/>
      </w:r>
    </w:p>
  </w:footnote>
  <w:footnote w:type="continuationSeparator" w:id="0">
    <w:p w14:paraId="1A52F6B1" w14:textId="77777777" w:rsidR="00242DC6" w:rsidRDefault="00242DC6" w:rsidP="00AA1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1980"/>
    </w:tblGrid>
    <w:tr w:rsidR="000E186D" w:rsidRPr="008057E1" w14:paraId="1BA330B1" w14:textId="77777777" w:rsidTr="004F2C3F">
      <w:tc>
        <w:tcPr>
          <w:tcW w:w="988" w:type="dxa"/>
        </w:tcPr>
        <w:p w14:paraId="2C00DEEF" w14:textId="77777777" w:rsidR="000E186D" w:rsidRPr="000E186D" w:rsidRDefault="000E186D">
          <w:pPr>
            <w:pStyle w:val="ac"/>
          </w:pPr>
        </w:p>
      </w:tc>
      <w:tc>
        <w:tcPr>
          <w:tcW w:w="7229" w:type="dxa"/>
        </w:tcPr>
        <w:p w14:paraId="38753F95" w14:textId="77777777" w:rsidR="000E186D" w:rsidRPr="000C285E" w:rsidRDefault="000E186D" w:rsidP="00A95EF3">
          <w:pPr>
            <w:pStyle w:val="ac"/>
            <w:jc w:val="left"/>
            <w:rPr>
              <w:rFonts w:ascii="Arial" w:hAnsi="Arial" w:cs="Arial"/>
              <w:sz w:val="20"/>
              <w:szCs w:val="20"/>
            </w:rPr>
          </w:pPr>
        </w:p>
      </w:tc>
      <w:tc>
        <w:tcPr>
          <w:tcW w:w="1980" w:type="dxa"/>
        </w:tcPr>
        <w:p w14:paraId="0514F8EB" w14:textId="77777777" w:rsidR="000E186D" w:rsidRPr="008057E1" w:rsidRDefault="008057E1" w:rsidP="008057E1">
          <w:pPr>
            <w:pStyle w:val="ae"/>
            <w:jc w:val="center"/>
            <w:rPr>
              <w:sz w:val="16"/>
              <w:szCs w:val="16"/>
            </w:rPr>
          </w:pPr>
          <w:r w:rsidRPr="008057E1">
            <w:rPr>
              <w:sz w:val="16"/>
              <w:szCs w:val="16"/>
            </w:rPr>
            <w:t xml:space="preserve">Образец </w:t>
          </w:r>
          <w:proofErr w:type="gramStart"/>
          <w:r w:rsidRPr="008057E1">
            <w:rPr>
              <w:sz w:val="16"/>
              <w:szCs w:val="16"/>
            </w:rPr>
            <w:t>документа  загружен</w:t>
          </w:r>
          <w:proofErr w:type="gramEnd"/>
          <w:r w:rsidR="000E186D" w:rsidRPr="008057E1">
            <w:rPr>
              <w:sz w:val="16"/>
              <w:szCs w:val="16"/>
            </w:rPr>
            <w:t xml:space="preserve"> </w:t>
          </w:r>
          <w:r w:rsidRPr="008057E1">
            <w:rPr>
              <w:sz w:val="16"/>
              <w:szCs w:val="16"/>
            </w:rPr>
            <w:t xml:space="preserve">с сайта </w:t>
          </w:r>
          <w:hyperlink r:id="rId1" w:history="1">
            <w:r w:rsidRPr="00AE5AFE">
              <w:rPr>
                <w:rStyle w:val="af1"/>
                <w:sz w:val="16"/>
                <w:szCs w:val="16"/>
                <w:lang w:val="en-US"/>
              </w:rPr>
              <w:t>https</w:t>
            </w:r>
            <w:r w:rsidRPr="00AE5AFE">
              <w:rPr>
                <w:rStyle w:val="af1"/>
                <w:sz w:val="16"/>
                <w:szCs w:val="16"/>
              </w:rPr>
              <w:t>://</w:t>
            </w:r>
            <w:proofErr w:type="spellStart"/>
            <w:r w:rsidRPr="00AE5AFE">
              <w:rPr>
                <w:rStyle w:val="af1"/>
                <w:sz w:val="16"/>
                <w:szCs w:val="16"/>
                <w:lang w:val="en-US"/>
              </w:rPr>
              <w:t>evgeniyvolkov</w:t>
            </w:r>
            <w:proofErr w:type="spellEnd"/>
            <w:r w:rsidRPr="00AE5AFE">
              <w:rPr>
                <w:rStyle w:val="af1"/>
                <w:sz w:val="16"/>
                <w:szCs w:val="16"/>
              </w:rPr>
              <w:t>.</w:t>
            </w:r>
            <w:proofErr w:type="spellStart"/>
            <w:r w:rsidRPr="00AE5AFE">
              <w:rPr>
                <w:rStyle w:val="af1"/>
                <w:sz w:val="16"/>
                <w:szCs w:val="16"/>
                <w:lang w:val="en-US"/>
              </w:rPr>
              <w:t>ru</w:t>
            </w:r>
            <w:proofErr w:type="spellEnd"/>
          </w:hyperlink>
          <w:r w:rsidRPr="008057E1">
            <w:rPr>
              <w:noProof/>
              <w:sz w:val="16"/>
              <w:szCs w:val="16"/>
            </w:rPr>
            <w:t xml:space="preserve"> </w:t>
          </w:r>
        </w:p>
        <w:p w14:paraId="109E1548" w14:textId="77777777" w:rsidR="000E186D" w:rsidRPr="008057E1" w:rsidRDefault="000E186D" w:rsidP="008057E1">
          <w:pPr>
            <w:pStyle w:val="ac"/>
            <w:jc w:val="center"/>
            <w:rPr>
              <w:sz w:val="16"/>
              <w:szCs w:val="16"/>
            </w:rPr>
          </w:pPr>
        </w:p>
      </w:tc>
    </w:tr>
  </w:tbl>
  <w:p w14:paraId="5E8FBF5B" w14:textId="77777777" w:rsidR="00AA1082" w:rsidRDefault="00AA1082" w:rsidP="004F2C3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07E"/>
    <w:multiLevelType w:val="multilevel"/>
    <w:tmpl w:val="C83C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E6A04"/>
    <w:multiLevelType w:val="multilevel"/>
    <w:tmpl w:val="E138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42B88"/>
    <w:multiLevelType w:val="multilevel"/>
    <w:tmpl w:val="915E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C4722"/>
    <w:multiLevelType w:val="multilevel"/>
    <w:tmpl w:val="6978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A57E1A"/>
    <w:multiLevelType w:val="multilevel"/>
    <w:tmpl w:val="FAA0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4363B9"/>
    <w:multiLevelType w:val="multilevel"/>
    <w:tmpl w:val="F8EC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129E0"/>
    <w:multiLevelType w:val="multilevel"/>
    <w:tmpl w:val="886E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517121"/>
    <w:multiLevelType w:val="multilevel"/>
    <w:tmpl w:val="9716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8E11ED"/>
    <w:multiLevelType w:val="multilevel"/>
    <w:tmpl w:val="CE9C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855DDB"/>
    <w:multiLevelType w:val="multilevel"/>
    <w:tmpl w:val="C3AC5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D9067D"/>
    <w:multiLevelType w:val="multilevel"/>
    <w:tmpl w:val="45400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E62361"/>
    <w:multiLevelType w:val="hybridMultilevel"/>
    <w:tmpl w:val="0D583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EE3CE6"/>
    <w:multiLevelType w:val="multilevel"/>
    <w:tmpl w:val="0DCA5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2C7D76"/>
    <w:multiLevelType w:val="multilevel"/>
    <w:tmpl w:val="B694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D069AC"/>
    <w:multiLevelType w:val="multilevel"/>
    <w:tmpl w:val="5176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285DEE"/>
    <w:multiLevelType w:val="multilevel"/>
    <w:tmpl w:val="66B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707D3F"/>
    <w:multiLevelType w:val="multilevel"/>
    <w:tmpl w:val="44A24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AE5806"/>
    <w:multiLevelType w:val="multilevel"/>
    <w:tmpl w:val="5F40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764224"/>
    <w:multiLevelType w:val="multilevel"/>
    <w:tmpl w:val="512E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A43982"/>
    <w:multiLevelType w:val="multilevel"/>
    <w:tmpl w:val="BA10A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A25A91"/>
    <w:multiLevelType w:val="hybridMultilevel"/>
    <w:tmpl w:val="AB74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435E0A"/>
    <w:multiLevelType w:val="multilevel"/>
    <w:tmpl w:val="04DA7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961972"/>
    <w:multiLevelType w:val="multilevel"/>
    <w:tmpl w:val="B296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24783B"/>
    <w:multiLevelType w:val="multilevel"/>
    <w:tmpl w:val="70D8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EC44A2"/>
    <w:multiLevelType w:val="multilevel"/>
    <w:tmpl w:val="97343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FF326C"/>
    <w:multiLevelType w:val="multilevel"/>
    <w:tmpl w:val="34F2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792797"/>
    <w:multiLevelType w:val="multilevel"/>
    <w:tmpl w:val="EB56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1D0D61"/>
    <w:multiLevelType w:val="multilevel"/>
    <w:tmpl w:val="F0BE4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014476"/>
    <w:multiLevelType w:val="multilevel"/>
    <w:tmpl w:val="5EC2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536CFB"/>
    <w:multiLevelType w:val="multilevel"/>
    <w:tmpl w:val="5F1E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B64AC3"/>
    <w:multiLevelType w:val="multilevel"/>
    <w:tmpl w:val="98B27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FC4C97"/>
    <w:multiLevelType w:val="multilevel"/>
    <w:tmpl w:val="065C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983747"/>
    <w:multiLevelType w:val="multilevel"/>
    <w:tmpl w:val="B944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390AAC"/>
    <w:multiLevelType w:val="multilevel"/>
    <w:tmpl w:val="407C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4276F6"/>
    <w:multiLevelType w:val="multilevel"/>
    <w:tmpl w:val="21541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4183138">
    <w:abstractNumId w:val="20"/>
  </w:num>
  <w:num w:numId="2" w16cid:durableId="1452941838">
    <w:abstractNumId w:val="11"/>
  </w:num>
  <w:num w:numId="3" w16cid:durableId="973607643">
    <w:abstractNumId w:val="23"/>
  </w:num>
  <w:num w:numId="4" w16cid:durableId="311717642">
    <w:abstractNumId w:val="5"/>
  </w:num>
  <w:num w:numId="5" w16cid:durableId="1548955455">
    <w:abstractNumId w:val="6"/>
  </w:num>
  <w:num w:numId="6" w16cid:durableId="1895265005">
    <w:abstractNumId w:val="21"/>
  </w:num>
  <w:num w:numId="7" w16cid:durableId="1812361597">
    <w:abstractNumId w:val="4"/>
  </w:num>
  <w:num w:numId="8" w16cid:durableId="389576680">
    <w:abstractNumId w:val="15"/>
  </w:num>
  <w:num w:numId="9" w16cid:durableId="1339429729">
    <w:abstractNumId w:val="19"/>
  </w:num>
  <w:num w:numId="10" w16cid:durableId="174347891">
    <w:abstractNumId w:val="2"/>
  </w:num>
  <w:num w:numId="11" w16cid:durableId="1279028447">
    <w:abstractNumId w:val="16"/>
  </w:num>
  <w:num w:numId="12" w16cid:durableId="1706173077">
    <w:abstractNumId w:val="24"/>
  </w:num>
  <w:num w:numId="13" w16cid:durableId="330641445">
    <w:abstractNumId w:val="25"/>
  </w:num>
  <w:num w:numId="14" w16cid:durableId="597102246">
    <w:abstractNumId w:val="26"/>
  </w:num>
  <w:num w:numId="15" w16cid:durableId="247010532">
    <w:abstractNumId w:val="10"/>
  </w:num>
  <w:num w:numId="16" w16cid:durableId="498227888">
    <w:abstractNumId w:val="13"/>
  </w:num>
  <w:num w:numId="17" w16cid:durableId="39939590">
    <w:abstractNumId w:val="28"/>
  </w:num>
  <w:num w:numId="18" w16cid:durableId="458300837">
    <w:abstractNumId w:val="8"/>
  </w:num>
  <w:num w:numId="19" w16cid:durableId="1896044014">
    <w:abstractNumId w:val="17"/>
  </w:num>
  <w:num w:numId="20" w16cid:durableId="1551571222">
    <w:abstractNumId w:val="27"/>
  </w:num>
  <w:num w:numId="21" w16cid:durableId="2104303046">
    <w:abstractNumId w:val="12"/>
  </w:num>
  <w:num w:numId="22" w16cid:durableId="1630748321">
    <w:abstractNumId w:val="22"/>
  </w:num>
  <w:num w:numId="23" w16cid:durableId="1524517003">
    <w:abstractNumId w:val="33"/>
  </w:num>
  <w:num w:numId="24" w16cid:durableId="1340504884">
    <w:abstractNumId w:val="0"/>
  </w:num>
  <w:num w:numId="25" w16cid:durableId="1924953197">
    <w:abstractNumId w:val="14"/>
  </w:num>
  <w:num w:numId="26" w16cid:durableId="228735703">
    <w:abstractNumId w:val="1"/>
  </w:num>
  <w:num w:numId="27" w16cid:durableId="902758924">
    <w:abstractNumId w:val="3"/>
  </w:num>
  <w:num w:numId="28" w16cid:durableId="596446337">
    <w:abstractNumId w:val="18"/>
  </w:num>
  <w:num w:numId="29" w16cid:durableId="1747068485">
    <w:abstractNumId w:val="31"/>
  </w:num>
  <w:num w:numId="30" w16cid:durableId="1794130543">
    <w:abstractNumId w:val="9"/>
  </w:num>
  <w:num w:numId="31" w16cid:durableId="1076976053">
    <w:abstractNumId w:val="29"/>
  </w:num>
  <w:num w:numId="32" w16cid:durableId="1008362091">
    <w:abstractNumId w:val="30"/>
  </w:num>
  <w:num w:numId="33" w16cid:durableId="1551572600">
    <w:abstractNumId w:val="32"/>
  </w:num>
  <w:num w:numId="34" w16cid:durableId="940720069">
    <w:abstractNumId w:val="34"/>
  </w:num>
  <w:num w:numId="35" w16cid:durableId="18101727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F9"/>
    <w:rsid w:val="00046E3C"/>
    <w:rsid w:val="00050C30"/>
    <w:rsid w:val="000C285E"/>
    <w:rsid w:val="000D675F"/>
    <w:rsid w:val="000E186D"/>
    <w:rsid w:val="001134CC"/>
    <w:rsid w:val="00124C52"/>
    <w:rsid w:val="00136CBC"/>
    <w:rsid w:val="001E0377"/>
    <w:rsid w:val="002246DE"/>
    <w:rsid w:val="00227EAA"/>
    <w:rsid w:val="00242DC6"/>
    <w:rsid w:val="00262D34"/>
    <w:rsid w:val="0029453C"/>
    <w:rsid w:val="002C49A2"/>
    <w:rsid w:val="002E72FD"/>
    <w:rsid w:val="00313859"/>
    <w:rsid w:val="003D025F"/>
    <w:rsid w:val="00456FEF"/>
    <w:rsid w:val="00461B7D"/>
    <w:rsid w:val="00472E2F"/>
    <w:rsid w:val="00496319"/>
    <w:rsid w:val="004F2C3F"/>
    <w:rsid w:val="005C4260"/>
    <w:rsid w:val="005D164E"/>
    <w:rsid w:val="005E5BD6"/>
    <w:rsid w:val="00657808"/>
    <w:rsid w:val="00675063"/>
    <w:rsid w:val="006B4B8D"/>
    <w:rsid w:val="007129F9"/>
    <w:rsid w:val="00763038"/>
    <w:rsid w:val="007E1463"/>
    <w:rsid w:val="0080471F"/>
    <w:rsid w:val="008057E1"/>
    <w:rsid w:val="0083238E"/>
    <w:rsid w:val="0083247E"/>
    <w:rsid w:val="00851E79"/>
    <w:rsid w:val="008D439D"/>
    <w:rsid w:val="00901596"/>
    <w:rsid w:val="00911C81"/>
    <w:rsid w:val="00A50AB7"/>
    <w:rsid w:val="00A665AD"/>
    <w:rsid w:val="00A95EF3"/>
    <w:rsid w:val="00A9773E"/>
    <w:rsid w:val="00AA1082"/>
    <w:rsid w:val="00B10717"/>
    <w:rsid w:val="00B35316"/>
    <w:rsid w:val="00B612B5"/>
    <w:rsid w:val="00B66532"/>
    <w:rsid w:val="00B67013"/>
    <w:rsid w:val="00B70196"/>
    <w:rsid w:val="00B90F31"/>
    <w:rsid w:val="00B95C31"/>
    <w:rsid w:val="00BC6477"/>
    <w:rsid w:val="00BE1BCA"/>
    <w:rsid w:val="00C669A3"/>
    <w:rsid w:val="00C90091"/>
    <w:rsid w:val="00C916CE"/>
    <w:rsid w:val="00CA3E33"/>
    <w:rsid w:val="00CD35ED"/>
    <w:rsid w:val="00D0255E"/>
    <w:rsid w:val="00D03191"/>
    <w:rsid w:val="00D139FF"/>
    <w:rsid w:val="00D15699"/>
    <w:rsid w:val="00D76008"/>
    <w:rsid w:val="00D91AF0"/>
    <w:rsid w:val="00DC29EF"/>
    <w:rsid w:val="00DF693F"/>
    <w:rsid w:val="00DF6F94"/>
    <w:rsid w:val="00E11403"/>
    <w:rsid w:val="00E27EE6"/>
    <w:rsid w:val="00E6623A"/>
    <w:rsid w:val="00E91859"/>
    <w:rsid w:val="00EE6436"/>
    <w:rsid w:val="00EF50E6"/>
    <w:rsid w:val="00F47759"/>
    <w:rsid w:val="00F56DD7"/>
    <w:rsid w:val="00F803C9"/>
    <w:rsid w:val="00FB315C"/>
    <w:rsid w:val="00FC6645"/>
    <w:rsid w:val="00FF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00D96"/>
  <w15:chartTrackingRefBased/>
  <w15:docId w15:val="{BBCDB86C-54CD-4307-A184-E0759422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C3F"/>
    <w:pPr>
      <w:spacing w:line="276" w:lineRule="auto"/>
      <w:jc w:val="both"/>
    </w:pPr>
    <w:rPr>
      <w:rFonts w:ascii="Georgia" w:hAnsi="Georgia"/>
    </w:rPr>
  </w:style>
  <w:style w:type="paragraph" w:styleId="1">
    <w:name w:val="heading 1"/>
    <w:basedOn w:val="a"/>
    <w:next w:val="a"/>
    <w:link w:val="10"/>
    <w:uiPriority w:val="9"/>
    <w:qFormat/>
    <w:rsid w:val="00AA10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10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10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10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10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1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1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1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1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0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10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10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10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10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1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1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AA1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1082"/>
    <w:rPr>
      <w:rFonts w:eastAsiaTheme="majorEastAsia" w:cstheme="majorBidi"/>
      <w:color w:val="272727" w:themeColor="text1" w:themeTint="D8"/>
    </w:rPr>
  </w:style>
  <w:style w:type="paragraph" w:styleId="a3">
    <w:name w:val="Title"/>
    <w:basedOn w:val="a"/>
    <w:next w:val="a"/>
    <w:link w:val="a4"/>
    <w:uiPriority w:val="10"/>
    <w:qFormat/>
    <w:rsid w:val="00AA1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1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0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1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1082"/>
    <w:pPr>
      <w:spacing w:before="160"/>
      <w:jc w:val="center"/>
    </w:pPr>
    <w:rPr>
      <w:i/>
      <w:iCs/>
      <w:color w:val="404040" w:themeColor="text1" w:themeTint="BF"/>
    </w:rPr>
  </w:style>
  <w:style w:type="character" w:customStyle="1" w:styleId="22">
    <w:name w:val="Цитата 2 Знак"/>
    <w:basedOn w:val="a0"/>
    <w:link w:val="21"/>
    <w:uiPriority w:val="29"/>
    <w:rsid w:val="00AA1082"/>
    <w:rPr>
      <w:i/>
      <w:iCs/>
      <w:color w:val="404040" w:themeColor="text1" w:themeTint="BF"/>
    </w:rPr>
  </w:style>
  <w:style w:type="paragraph" w:styleId="a7">
    <w:name w:val="List Paragraph"/>
    <w:basedOn w:val="a"/>
    <w:uiPriority w:val="34"/>
    <w:qFormat/>
    <w:rsid w:val="00AA1082"/>
    <w:pPr>
      <w:ind w:left="720"/>
      <w:contextualSpacing/>
    </w:pPr>
  </w:style>
  <w:style w:type="character" w:styleId="a8">
    <w:name w:val="Intense Emphasis"/>
    <w:basedOn w:val="a0"/>
    <w:uiPriority w:val="21"/>
    <w:qFormat/>
    <w:rsid w:val="00AA1082"/>
    <w:rPr>
      <w:i/>
      <w:iCs/>
      <w:color w:val="2F5496" w:themeColor="accent1" w:themeShade="BF"/>
    </w:rPr>
  </w:style>
  <w:style w:type="paragraph" w:styleId="a9">
    <w:name w:val="Intense Quote"/>
    <w:basedOn w:val="a"/>
    <w:next w:val="a"/>
    <w:link w:val="aa"/>
    <w:uiPriority w:val="30"/>
    <w:qFormat/>
    <w:rsid w:val="00AA10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1082"/>
    <w:rPr>
      <w:i/>
      <w:iCs/>
      <w:color w:val="2F5496" w:themeColor="accent1" w:themeShade="BF"/>
    </w:rPr>
  </w:style>
  <w:style w:type="character" w:styleId="ab">
    <w:name w:val="Intense Reference"/>
    <w:basedOn w:val="a0"/>
    <w:uiPriority w:val="32"/>
    <w:qFormat/>
    <w:rsid w:val="00AA1082"/>
    <w:rPr>
      <w:b/>
      <w:bCs/>
      <w:smallCaps/>
      <w:color w:val="2F5496" w:themeColor="accent1" w:themeShade="BF"/>
      <w:spacing w:val="5"/>
    </w:rPr>
  </w:style>
  <w:style w:type="paragraph" w:styleId="ac">
    <w:name w:val="header"/>
    <w:basedOn w:val="a"/>
    <w:link w:val="ad"/>
    <w:uiPriority w:val="99"/>
    <w:unhideWhenUsed/>
    <w:rsid w:val="00AA108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1082"/>
  </w:style>
  <w:style w:type="paragraph" w:styleId="ae">
    <w:name w:val="footer"/>
    <w:basedOn w:val="a"/>
    <w:link w:val="af"/>
    <w:uiPriority w:val="99"/>
    <w:unhideWhenUsed/>
    <w:rsid w:val="00AA10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1082"/>
  </w:style>
  <w:style w:type="table" w:styleId="af0">
    <w:name w:val="Table Grid"/>
    <w:basedOn w:val="a1"/>
    <w:uiPriority w:val="39"/>
    <w:rsid w:val="000E1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3247E"/>
    <w:rPr>
      <w:color w:val="0563C1" w:themeColor="hyperlink"/>
      <w:u w:val="single"/>
    </w:rPr>
  </w:style>
  <w:style w:type="character" w:styleId="af2">
    <w:name w:val="Unresolved Mention"/>
    <w:basedOn w:val="a0"/>
    <w:uiPriority w:val="99"/>
    <w:semiHidden/>
    <w:unhideWhenUsed/>
    <w:rsid w:val="00832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vgeniyvolkov.ru/moi-uslugi/yuridicheskie-uslugi-dlya-fizicheskih-lits/podgotovka-i-ekspertiza-yuridicheskih-dokument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vgeniyvolkov.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geniy%20V\Documents\&#1053;&#1072;&#1089;&#1090;&#1088;&#1072;&#1080;&#1074;&#1072;&#1077;&#1084;&#1099;&#1077;%20&#1096;&#1072;&#1073;&#1083;&#1086;&#1085;&#1099;%20Office\&#1064;&#1040;&#1041;&#1051;&#1054;&#1053;%20&#1070;&#1056;&#1044;&#1054;&#1050;&#1059;&#1052;&#1045;&#1053;&#1058;&#1040;%20&#1053;&#1040;%20&#1057;&#1040;&#1049;&#105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ЮРДОКУМЕНТА НА САЙТ.dotx</Template>
  <TotalTime>1</TotalTime>
  <Pages>3</Pages>
  <Words>672</Words>
  <Characters>3831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Manager>Волков Евгений Дмитриевич</Manager>
  <Company>https://evgeniyvolkov.ru</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Типовой образец</dc:subject>
  <dc:creator>Evgeniy V</dc:creator>
  <cp:keywords>Типовой шаблон (образец) документа</cp:keywords>
  <dc:description/>
  <cp:lastModifiedBy>Evgeniy Mister</cp:lastModifiedBy>
  <cp:revision>2</cp:revision>
  <dcterms:created xsi:type="dcterms:W3CDTF">2026-07-14T18:26:00Z</dcterms:created>
  <dcterms:modified xsi:type="dcterms:W3CDTF">2026-07-14T18:26:00Z</dcterms:modified>
</cp:coreProperties>
</file>