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4B65" w14:textId="77777777" w:rsidR="00851290" w:rsidRPr="00851290" w:rsidRDefault="00851290" w:rsidP="00851290">
      <w:pPr>
        <w:jc w:val="left"/>
      </w:pPr>
      <w:r w:rsidRPr="00851290">
        <w:t>В [наименование суда] районный суд</w:t>
      </w:r>
      <w:r w:rsidRPr="00851290">
        <w:br/>
        <w:t>Адрес: [адрес суда]</w:t>
      </w:r>
    </w:p>
    <w:p w14:paraId="14E20D3A" w14:textId="77777777" w:rsidR="00851290" w:rsidRPr="00851290" w:rsidRDefault="00851290" w:rsidP="00851290">
      <w:pPr>
        <w:jc w:val="left"/>
      </w:pPr>
      <w:r w:rsidRPr="00851290">
        <w:rPr>
          <w:b/>
          <w:bCs/>
        </w:rPr>
        <w:t>Истец:</w:t>
      </w:r>
      <w:r w:rsidRPr="00851290">
        <w:t xml:space="preserve"> [ФИО собственника имущества]</w:t>
      </w:r>
      <w:r w:rsidRPr="00851290">
        <w:br/>
        <w:t>Адрес: [адрес проживания]</w:t>
      </w:r>
      <w:r w:rsidRPr="00851290">
        <w:br/>
        <w:t>Телефон: [номер телефона]</w:t>
      </w:r>
      <w:r w:rsidRPr="00851290">
        <w:br/>
        <w:t xml:space="preserve">Электронная почта: [адрес </w:t>
      </w:r>
      <w:proofErr w:type="spellStart"/>
      <w:r w:rsidRPr="00851290">
        <w:t>email</w:t>
      </w:r>
      <w:proofErr w:type="spellEnd"/>
      <w:r w:rsidRPr="00851290">
        <w:t>]</w:t>
      </w:r>
    </w:p>
    <w:p w14:paraId="3F223200" w14:textId="77777777" w:rsidR="00851290" w:rsidRPr="00851290" w:rsidRDefault="00851290" w:rsidP="00851290">
      <w:pPr>
        <w:jc w:val="left"/>
      </w:pPr>
      <w:r w:rsidRPr="00851290">
        <w:rPr>
          <w:b/>
          <w:bCs/>
        </w:rPr>
        <w:t>Ответчик 1 (Должник):</w:t>
      </w:r>
      <w:r w:rsidRPr="00851290">
        <w:t xml:space="preserve"> [ФИО должника]</w:t>
      </w:r>
      <w:r w:rsidRPr="00851290">
        <w:br/>
        <w:t>Адрес: [адрес проживания]</w:t>
      </w:r>
      <w:r w:rsidRPr="00851290">
        <w:br/>
        <w:t>Телефон: [номер телефона]</w:t>
      </w:r>
    </w:p>
    <w:p w14:paraId="1DE5123A" w14:textId="77777777" w:rsidR="00851290" w:rsidRPr="00851290" w:rsidRDefault="00851290" w:rsidP="00851290">
      <w:pPr>
        <w:jc w:val="left"/>
      </w:pPr>
      <w:r w:rsidRPr="00851290">
        <w:rPr>
          <w:b/>
          <w:bCs/>
        </w:rPr>
        <w:t>Ответчик 2 (Взыскатель):</w:t>
      </w:r>
      <w:r w:rsidRPr="00851290">
        <w:t xml:space="preserve"> [ФИО или наименование взыскателя]</w:t>
      </w:r>
      <w:r w:rsidRPr="00851290">
        <w:br/>
        <w:t>Адрес: [адрес взыскателя]</w:t>
      </w:r>
      <w:r w:rsidRPr="00851290">
        <w:br/>
        <w:t>Телефон: [номер телефона]</w:t>
      </w:r>
    </w:p>
    <w:p w14:paraId="77F907F2" w14:textId="77777777" w:rsidR="00851290" w:rsidRPr="00851290" w:rsidRDefault="00851290" w:rsidP="00851290">
      <w:pPr>
        <w:jc w:val="left"/>
      </w:pPr>
      <w:r w:rsidRPr="00851290">
        <w:rPr>
          <w:b/>
          <w:bCs/>
        </w:rPr>
        <w:t>Третье лицо:</w:t>
      </w:r>
      <w:r w:rsidRPr="00851290">
        <w:t xml:space="preserve"> Судебный пристав-исполнитель [ФИО пристава]</w:t>
      </w:r>
      <w:r w:rsidRPr="00851290">
        <w:br/>
        <w:t>[Наименование отделения ФССП]</w:t>
      </w:r>
      <w:r w:rsidRPr="00851290">
        <w:br/>
        <w:t>Адрес: [адрес отделения ФССП]</w:t>
      </w:r>
    </w:p>
    <w:p w14:paraId="27B2B6B1" w14:textId="77777777" w:rsidR="00851290" w:rsidRPr="00851290" w:rsidRDefault="00851290" w:rsidP="00851290">
      <w:pPr>
        <w:jc w:val="left"/>
      </w:pPr>
      <w:r w:rsidRPr="00851290">
        <w:t>Госпошлина: [сумма в рублях] руб.</w:t>
      </w:r>
    </w:p>
    <w:p w14:paraId="0E176DCF" w14:textId="77777777" w:rsidR="00851290" w:rsidRPr="00851290" w:rsidRDefault="00851290" w:rsidP="00851290">
      <w:pPr>
        <w:jc w:val="center"/>
        <w:rPr>
          <w:b/>
          <w:bCs/>
        </w:rPr>
      </w:pPr>
      <w:r w:rsidRPr="00851290">
        <w:rPr>
          <w:b/>
          <w:bCs/>
        </w:rPr>
        <w:t>Исковое заявление</w:t>
      </w:r>
      <w:r w:rsidRPr="00851290">
        <w:rPr>
          <w:b/>
          <w:bCs/>
        </w:rPr>
        <w:br/>
        <w:t>об исключении имущества из описи (освобождении от ареста)</w:t>
      </w:r>
    </w:p>
    <w:p w14:paraId="33DC58F2" w14:textId="77777777" w:rsidR="00851290" w:rsidRPr="00851290" w:rsidRDefault="00851290" w:rsidP="00851290">
      <w:r w:rsidRPr="00851290">
        <w:t>На исполнении в [наименование отделения ФССП] находится исполнительное производство № [номер] от «__» ________ 20__ г., возбужденное на основании исполнительного документа [наименование документа] в отношении должника [ФИО должника] в пользу взыскателя [ФИО или наименование взыскателя].</w:t>
      </w:r>
    </w:p>
    <w:p w14:paraId="274CFEFA" w14:textId="77777777" w:rsidR="00851290" w:rsidRPr="00851290" w:rsidRDefault="00851290" w:rsidP="00851290">
      <w:r w:rsidRPr="00851290">
        <w:t>«__» ________ 20__ г. судебным приставом-исполнителем [ФИО пристава] в рамках указанного исполнительного производства составлен акт о наложении ареста (опись имущества) по адресу: [адрес проведения ареста].</w:t>
      </w:r>
    </w:p>
    <w:p w14:paraId="4FDE8619" w14:textId="77777777" w:rsidR="00851290" w:rsidRPr="00851290" w:rsidRDefault="00851290" w:rsidP="00851290">
      <w:r w:rsidRPr="00851290">
        <w:t>В опись и акт ареста включено следующее имущество: [перечень имущества с указанием наименований, марок, моделей и серийных номеров].</w:t>
      </w:r>
    </w:p>
    <w:p w14:paraId="26CB5FA6" w14:textId="77777777" w:rsidR="00851290" w:rsidRPr="00851290" w:rsidRDefault="00851290" w:rsidP="00851290">
      <w:r w:rsidRPr="00851290">
        <w:t>Включение данного имущества в опись является незаконным, поскольку оно не принадлежит должнику [ФИО должника], а находится в собственности Истца [ФИО истца].</w:t>
      </w:r>
    </w:p>
    <w:p w14:paraId="632132BA" w14:textId="77777777" w:rsidR="00851290" w:rsidRPr="00851290" w:rsidRDefault="00851290" w:rsidP="00851290">
      <w:r w:rsidRPr="00851290">
        <w:t>Право собственности Истца на указанное имущество подтверждается следующими доказательствами: [указать чеки, договоры купли-продажи, гарантийные талоны, кредитные договоры, выписки по банковскому счету].</w:t>
      </w:r>
    </w:p>
    <w:p w14:paraId="0BA3F818" w14:textId="77777777" w:rsidR="00851290" w:rsidRPr="00851290" w:rsidRDefault="00851290" w:rsidP="00851290">
      <w:r w:rsidRPr="00851290">
        <w:t>Должник [ФИО должника] права собственности на спорное имущество не имеет, денежные средства на его приобретение не выделял. Нахождение имущества по месту проведения ареста объясняется [указать причины: совместное проживание, договор найма, временное пользование].</w:t>
      </w:r>
    </w:p>
    <w:p w14:paraId="2C716120" w14:textId="77777777" w:rsidR="00851290" w:rsidRPr="00851290" w:rsidRDefault="00851290" w:rsidP="00851290">
      <w:r w:rsidRPr="00851290">
        <w:t xml:space="preserve">В соответствии со статьей 119 Федерального закона от 02.10.2007 № 229-ФЗ «Об исполнительном производстве», в случае возникновения спора, связанного с принадлежностью имущества, на </w:t>
      </w:r>
      <w:r w:rsidRPr="00851290">
        <w:lastRenderedPageBreak/>
        <w:t>которое обращается взыскание, стороны исполнительного производства или иные заинтересованные лица вправе обратиться в суд с иском об освобождении имущества от ареста или исключении его из описи.</w:t>
      </w:r>
    </w:p>
    <w:p w14:paraId="14A7C924" w14:textId="77777777" w:rsidR="00851290" w:rsidRPr="00851290" w:rsidRDefault="00851290" w:rsidP="00851290">
      <w:r w:rsidRPr="00851290">
        <w:t>Согласно статье 209 Гражданского кодекса Российской Федерации, собственнику принадлежат права владения, пользования и распоряжения своим имуществом. Полномочия пристава по обращению взыскания распространяются только на имущество, принадлежащее непосредственно должнику.</w:t>
      </w:r>
    </w:p>
    <w:p w14:paraId="03DC2C9E" w14:textId="77777777" w:rsidR="00851290" w:rsidRPr="00851290" w:rsidRDefault="00851290" w:rsidP="00851290">
      <w:r w:rsidRPr="00851290">
        <w:t>На основании изложенного, руководствуясь статьей 119 Закона «Об исполнительном производстве», статьей 209 Гражданского кодекса РФ, статьями 131–132 Гражданского процессуального кодекса РФ,</w:t>
      </w:r>
    </w:p>
    <w:p w14:paraId="30A86844" w14:textId="77777777" w:rsidR="00851290" w:rsidRPr="00851290" w:rsidRDefault="00851290" w:rsidP="00851290">
      <w:pPr>
        <w:jc w:val="center"/>
      </w:pPr>
      <w:r w:rsidRPr="00851290">
        <w:rPr>
          <w:b/>
          <w:bCs/>
        </w:rPr>
        <w:t>ПРОШУ:</w:t>
      </w:r>
    </w:p>
    <w:p w14:paraId="47B4BB64" w14:textId="77777777" w:rsidR="00851290" w:rsidRPr="00851290" w:rsidRDefault="00851290" w:rsidP="00851290">
      <w:r w:rsidRPr="00851290">
        <w:t>Исключить из акта о наложении ареста (описи имущества) от «__» ________ 20__ г., составленного судебным приставом-исполнителем [ФИО пристава] в рамках исполнительного производства № [номер], и освободить от ареста следующее имущество: [детальный перечень спорного имущества с характеристиками и стоимостью].</w:t>
      </w:r>
    </w:p>
    <w:p w14:paraId="7B85B820" w14:textId="77777777" w:rsidR="00851290" w:rsidRPr="00851290" w:rsidRDefault="00851290" w:rsidP="00851290">
      <w:r w:rsidRPr="00851290">
        <w:t>Приложение:</w:t>
      </w:r>
    </w:p>
    <w:p w14:paraId="53F5AACB" w14:textId="77777777" w:rsidR="00851290" w:rsidRPr="00851290" w:rsidRDefault="00851290" w:rsidP="00851290">
      <w:pPr>
        <w:numPr>
          <w:ilvl w:val="0"/>
          <w:numId w:val="45"/>
        </w:numPr>
      </w:pPr>
      <w:r w:rsidRPr="00851290">
        <w:t>копия искового заявления и документов, подтверждающих его вручение (направление) сторонам;</w:t>
      </w:r>
    </w:p>
    <w:p w14:paraId="12A621AA" w14:textId="77777777" w:rsidR="00851290" w:rsidRPr="00851290" w:rsidRDefault="00851290" w:rsidP="00851290">
      <w:pPr>
        <w:numPr>
          <w:ilvl w:val="0"/>
          <w:numId w:val="45"/>
        </w:numPr>
      </w:pPr>
      <w:r w:rsidRPr="00851290">
        <w:t>документ, подтверждающий уплату государственной пошлины;</w:t>
      </w:r>
    </w:p>
    <w:p w14:paraId="0A662A2A" w14:textId="77777777" w:rsidR="00851290" w:rsidRPr="00851290" w:rsidRDefault="00851290" w:rsidP="00851290">
      <w:pPr>
        <w:numPr>
          <w:ilvl w:val="0"/>
          <w:numId w:val="45"/>
        </w:numPr>
      </w:pPr>
      <w:r w:rsidRPr="00851290">
        <w:t>копия акта о наложении ареста (описи имущества) от «__» ________ 20__ г.;</w:t>
      </w:r>
    </w:p>
    <w:p w14:paraId="0C6C319A" w14:textId="77777777" w:rsidR="00851290" w:rsidRPr="00851290" w:rsidRDefault="00851290" w:rsidP="00851290">
      <w:pPr>
        <w:numPr>
          <w:ilvl w:val="0"/>
          <w:numId w:val="45"/>
        </w:numPr>
      </w:pPr>
      <w:r w:rsidRPr="00851290">
        <w:t>копии документов, подтверждающих право собственности Истца на спорное имущество;</w:t>
      </w:r>
    </w:p>
    <w:p w14:paraId="2DB79818" w14:textId="77777777" w:rsidR="00851290" w:rsidRPr="00851290" w:rsidRDefault="00851290" w:rsidP="00851290">
      <w:pPr>
        <w:numPr>
          <w:ilvl w:val="0"/>
          <w:numId w:val="45"/>
        </w:numPr>
      </w:pPr>
      <w:r w:rsidRPr="00851290">
        <w:t>копии иных документов, подтверждающих обстоятельства, на которых Истец базирует свои требования.</w:t>
      </w:r>
    </w:p>
    <w:p w14:paraId="77529E91" w14:textId="77777777" w:rsidR="00851290" w:rsidRPr="00851290" w:rsidRDefault="00851290" w:rsidP="00851290">
      <w:r w:rsidRPr="00851290">
        <w:t>«__» ________ 20__ г.</w:t>
      </w:r>
    </w:p>
    <w:p w14:paraId="379A1650" w14:textId="77777777" w:rsidR="00851290" w:rsidRPr="00851290" w:rsidRDefault="00851290" w:rsidP="00851290">
      <w:r w:rsidRPr="00851290">
        <w:t>________________ / [Фамилия И.О.]</w:t>
      </w:r>
    </w:p>
    <w:p w14:paraId="0C96273E" w14:textId="5B885FE2" w:rsidR="0083247E" w:rsidRPr="00851290" w:rsidRDefault="0083247E" w:rsidP="00851290"/>
    <w:sectPr w:rsidR="0083247E" w:rsidRPr="0085129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BE5A" w14:textId="77777777" w:rsidR="00A17AA3" w:rsidRDefault="00A17AA3" w:rsidP="00AA1082">
      <w:pPr>
        <w:spacing w:after="0" w:line="240" w:lineRule="auto"/>
      </w:pPr>
      <w:r>
        <w:separator/>
      </w:r>
    </w:p>
  </w:endnote>
  <w:endnote w:type="continuationSeparator" w:id="0">
    <w:p w14:paraId="022893DC" w14:textId="77777777" w:rsidR="00A17AA3" w:rsidRDefault="00A17AA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965B3" w14:textId="77777777" w:rsidR="00A17AA3" w:rsidRDefault="00A17AA3" w:rsidP="00AA1082">
      <w:pPr>
        <w:spacing w:after="0" w:line="240" w:lineRule="auto"/>
      </w:pPr>
      <w:r>
        <w:separator/>
      </w:r>
    </w:p>
  </w:footnote>
  <w:footnote w:type="continuationSeparator" w:id="0">
    <w:p w14:paraId="6555B29B" w14:textId="77777777" w:rsidR="00A17AA3" w:rsidRDefault="00A17AA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63240B"/>
    <w:multiLevelType w:val="multilevel"/>
    <w:tmpl w:val="F85E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A039F6"/>
    <w:multiLevelType w:val="multilevel"/>
    <w:tmpl w:val="7F2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5D5FE8"/>
    <w:multiLevelType w:val="multilevel"/>
    <w:tmpl w:val="358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5336EE"/>
    <w:multiLevelType w:val="multilevel"/>
    <w:tmpl w:val="F4AA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7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8"/>
  </w:num>
  <w:num w:numId="13" w16cid:durableId="330641445">
    <w:abstractNumId w:val="31"/>
  </w:num>
  <w:num w:numId="14" w16cid:durableId="597102246">
    <w:abstractNumId w:val="32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5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4"/>
  </w:num>
  <w:num w:numId="21" w16cid:durableId="2104303046">
    <w:abstractNumId w:val="14"/>
  </w:num>
  <w:num w:numId="22" w16cid:durableId="1630748321">
    <w:abstractNumId w:val="26"/>
  </w:num>
  <w:num w:numId="23" w16cid:durableId="1524517003">
    <w:abstractNumId w:val="43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41"/>
  </w:num>
  <w:num w:numId="30" w16cid:durableId="1794130543">
    <w:abstractNumId w:val="11"/>
  </w:num>
  <w:num w:numId="31" w16cid:durableId="1076976053">
    <w:abstractNumId w:val="38"/>
  </w:num>
  <w:num w:numId="32" w16cid:durableId="1008362091">
    <w:abstractNumId w:val="39"/>
  </w:num>
  <w:num w:numId="33" w16cid:durableId="1551572600">
    <w:abstractNumId w:val="42"/>
  </w:num>
  <w:num w:numId="34" w16cid:durableId="940720069">
    <w:abstractNumId w:val="44"/>
  </w:num>
  <w:num w:numId="35" w16cid:durableId="1810172758">
    <w:abstractNumId w:val="8"/>
  </w:num>
  <w:num w:numId="36" w16cid:durableId="1334409542">
    <w:abstractNumId w:val="40"/>
  </w:num>
  <w:num w:numId="37" w16cid:durableId="336421129">
    <w:abstractNumId w:val="29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7"/>
  </w:num>
  <w:num w:numId="42" w16cid:durableId="1792090656">
    <w:abstractNumId w:val="36"/>
  </w:num>
  <w:num w:numId="43" w16cid:durableId="974606433">
    <w:abstractNumId w:val="33"/>
  </w:num>
  <w:num w:numId="44" w16cid:durableId="1721400378">
    <w:abstractNumId w:val="30"/>
  </w:num>
  <w:num w:numId="45" w16cid:durableId="13209621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81AAE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290"/>
    <w:rsid w:val="00851E79"/>
    <w:rsid w:val="008D439D"/>
    <w:rsid w:val="00901596"/>
    <w:rsid w:val="00911C81"/>
    <w:rsid w:val="00A17AA3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A75C7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008E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2026-08-02T18:15:00Z</dcterms:created>
  <dcterms:modified xsi:type="dcterms:W3CDTF">2026-08-02T18:15:00Z</dcterms:modified>
</cp:coreProperties>
</file>