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62B1" w14:textId="77777777" w:rsidR="007C21A6" w:rsidRPr="007C21A6" w:rsidRDefault="007C21A6" w:rsidP="007C21A6">
      <w:pPr>
        <w:jc w:val="left"/>
      </w:pPr>
      <w:r w:rsidRPr="007C21A6">
        <w:t>В [Наименование районного суда]</w:t>
      </w:r>
      <w:r w:rsidRPr="007C21A6">
        <w:br/>
        <w:t>Адрес: [Индекс, адрес суда]</w:t>
      </w:r>
    </w:p>
    <w:p w14:paraId="441BDE91" w14:textId="77777777" w:rsidR="007C21A6" w:rsidRPr="007C21A6" w:rsidRDefault="007C21A6" w:rsidP="007C21A6">
      <w:pPr>
        <w:jc w:val="left"/>
      </w:pPr>
      <w:r w:rsidRPr="007C21A6">
        <w:rPr>
          <w:b/>
          <w:bCs/>
        </w:rPr>
        <w:t>Административный истец:</w:t>
      </w:r>
      <w:r w:rsidRPr="007C21A6">
        <w:t xml:space="preserve"> [ФИО взыскателя]</w:t>
      </w:r>
      <w:r w:rsidRPr="007C21A6">
        <w:br/>
        <w:t>Адрес: [Адрес проживания/регистрации]</w:t>
      </w:r>
      <w:r w:rsidRPr="007C21A6">
        <w:br/>
        <w:t>Телефон: [Номер телефона]</w:t>
      </w:r>
      <w:r w:rsidRPr="007C21A6">
        <w:br/>
        <w:t>Электронная почта: [Адрес электронной почты]</w:t>
      </w:r>
    </w:p>
    <w:p w14:paraId="7C363857" w14:textId="77777777" w:rsidR="007C21A6" w:rsidRPr="007C21A6" w:rsidRDefault="007C21A6" w:rsidP="007C21A6">
      <w:pPr>
        <w:jc w:val="left"/>
      </w:pPr>
      <w:r w:rsidRPr="007C21A6">
        <w:rPr>
          <w:b/>
          <w:bCs/>
        </w:rPr>
        <w:t>Административный ответчик:</w:t>
      </w:r>
      <w:r w:rsidRPr="007C21A6">
        <w:br/>
        <w:t>Судебный пристав-исполнитель [ФИО пристава]</w:t>
      </w:r>
      <w:r w:rsidRPr="007C21A6">
        <w:br/>
        <w:t>[Наименование РОСП/ОСП УФССП]</w:t>
      </w:r>
      <w:r w:rsidRPr="007C21A6">
        <w:br/>
        <w:t>Адрес: [Адрес подразделения пристава]</w:t>
      </w:r>
    </w:p>
    <w:p w14:paraId="471C4F60" w14:textId="77777777" w:rsidR="007C21A6" w:rsidRPr="007C21A6" w:rsidRDefault="007C21A6" w:rsidP="007C21A6">
      <w:pPr>
        <w:jc w:val="left"/>
      </w:pPr>
      <w:r w:rsidRPr="007C21A6">
        <w:rPr>
          <w:b/>
          <w:bCs/>
        </w:rPr>
        <w:t>Заинтересованное лицо:</w:t>
      </w:r>
      <w:r w:rsidRPr="007C21A6">
        <w:br/>
        <w:t>[ФИО или наименование должника]</w:t>
      </w:r>
      <w:r w:rsidRPr="007C21A6">
        <w:br/>
        <w:t>Адрес: [Адрес должника]</w:t>
      </w:r>
    </w:p>
    <w:p w14:paraId="241DF3C3" w14:textId="77777777" w:rsidR="007C21A6" w:rsidRPr="007C21A6" w:rsidRDefault="007C21A6" w:rsidP="007C21A6">
      <w:r w:rsidRPr="007C21A6">
        <w:t>Госпошлина: освобожден на основании подп. 7 п. 1 ст. 333.36 НК РФ</w:t>
      </w:r>
    </w:p>
    <w:p w14:paraId="2C1D4A2C" w14:textId="77777777" w:rsidR="007C21A6" w:rsidRPr="007C21A6" w:rsidRDefault="007C21A6" w:rsidP="007C21A6">
      <w:pPr>
        <w:jc w:val="center"/>
        <w:rPr>
          <w:b/>
          <w:bCs/>
        </w:rPr>
      </w:pPr>
      <w:r w:rsidRPr="007C21A6">
        <w:rPr>
          <w:b/>
          <w:bCs/>
        </w:rPr>
        <w:t>Административное исковое заявление</w:t>
      </w:r>
      <w:r w:rsidRPr="007C21A6">
        <w:rPr>
          <w:b/>
          <w:bCs/>
        </w:rPr>
        <w:br/>
        <w:t>о признании незаконным бездействия судебного пристава-исполнителя</w:t>
      </w:r>
    </w:p>
    <w:p w14:paraId="7AB334A6" w14:textId="77777777" w:rsidR="007C21A6" w:rsidRPr="007C21A6" w:rsidRDefault="007C21A6" w:rsidP="007C21A6">
      <w:r w:rsidRPr="007C21A6">
        <w:t>В производстве [наименование РОСП/ОСП] находится исполнительное производство № [номер производства], возбужденное «__» ________ 20__ г. на основании исполнительного листа № [номер] от «__» ________ 20__ г., выданного [наименование суда], о взыскании с [ФИО/наименование должника] в пользу [ФИО истца] денежных средств в размере [СУММА] рублей.</w:t>
      </w:r>
    </w:p>
    <w:p w14:paraId="47F7CD20" w14:textId="77777777" w:rsidR="007C21A6" w:rsidRPr="007C21A6" w:rsidRDefault="007C21A6" w:rsidP="007C21A6">
      <w:r w:rsidRPr="007C21A6">
        <w:t>С момента возбуждения исполнительного производства административным ответчиком не приняты исчерпывающие меры, предусмотренные Федеральным законом от 02.10.2007 № 229-ФЗ «Об исполнительном производстве», направленные на своевременное и полное исполнение требований исполнительного документа.</w:t>
      </w:r>
    </w:p>
    <w:p w14:paraId="0885122E" w14:textId="77777777" w:rsidR="007C21A6" w:rsidRPr="007C21A6" w:rsidRDefault="007C21A6" w:rsidP="007C21A6">
      <w:r w:rsidRPr="007C21A6">
        <w:t>В частности, до настоящего времени судебным приставом-исполнителем не совершены следующие обязательные исполнительные действия:</w:t>
      </w:r>
    </w:p>
    <w:p w14:paraId="7417221C" w14:textId="77777777" w:rsidR="007C21A6" w:rsidRPr="007C21A6" w:rsidRDefault="007C21A6" w:rsidP="007C21A6">
      <w:pPr>
        <w:numPr>
          <w:ilvl w:val="0"/>
          <w:numId w:val="42"/>
        </w:numPr>
      </w:pPr>
      <w:r w:rsidRPr="007C21A6">
        <w:t>не направлены повторные запросы в кредитные организации для выявления счетов должника;</w:t>
      </w:r>
    </w:p>
    <w:p w14:paraId="36847D3D" w14:textId="77777777" w:rsidR="007C21A6" w:rsidRPr="007C21A6" w:rsidRDefault="007C21A6" w:rsidP="007C21A6">
      <w:pPr>
        <w:numPr>
          <w:ilvl w:val="0"/>
          <w:numId w:val="42"/>
        </w:numPr>
      </w:pPr>
      <w:r w:rsidRPr="007C21A6">
        <w:t>не вынесено постановление о запрете на совершение регистрационных действий в отношении имущества должника;</w:t>
      </w:r>
    </w:p>
    <w:p w14:paraId="13C56AC0" w14:textId="77777777" w:rsidR="007C21A6" w:rsidRPr="007C21A6" w:rsidRDefault="007C21A6" w:rsidP="007C21A6">
      <w:pPr>
        <w:numPr>
          <w:ilvl w:val="0"/>
          <w:numId w:val="42"/>
        </w:numPr>
      </w:pPr>
      <w:r w:rsidRPr="007C21A6">
        <w:t>не осуществлен выход по месту жительства (нахождения) должника с целью ареста имущества.</w:t>
      </w:r>
    </w:p>
    <w:p w14:paraId="179CF635" w14:textId="77777777" w:rsidR="007C21A6" w:rsidRPr="007C21A6" w:rsidRDefault="007C21A6" w:rsidP="007C21A6">
      <w:r w:rsidRPr="007C21A6">
        <w:t>«__» ________ 20__ г. административный истец направил в адрес административного ответчика ходатайство о совершении исполнительных действий. Указанное ходатайство получено «__» ________ 20__ г., однако в установленный ст. 64.1 Закона № 229-ФЗ срок процессуальное решение по нему не вынесено, копии процессуальных документов истцу не направлены.</w:t>
      </w:r>
    </w:p>
    <w:p w14:paraId="7B9E1A67" w14:textId="77777777" w:rsidR="007C21A6" w:rsidRPr="007C21A6" w:rsidRDefault="007C21A6" w:rsidP="007C21A6">
      <w:r w:rsidRPr="007C21A6">
        <w:lastRenderedPageBreak/>
        <w:t>О наличии указанного бездействия административному истцу стало известно «__» ________ 20__ г. после ознакомления с материалами исполнительного производства.</w:t>
      </w:r>
    </w:p>
    <w:p w14:paraId="7B67E8BC" w14:textId="77777777" w:rsidR="007C21A6" w:rsidRPr="007C21A6" w:rsidRDefault="007C21A6" w:rsidP="007C21A6">
      <w:r w:rsidRPr="007C21A6">
        <w:t>Подобное бездействие административного ответчика нарушает права и законные интересы административного истца на судебную защиту и своевременное исполнение судебного акта, гарантированные ст. 46 Конституции РФ и ст. 2 Закона № 229-ФЗ.</w:t>
      </w:r>
    </w:p>
    <w:p w14:paraId="5C58764C" w14:textId="77777777" w:rsidR="007C21A6" w:rsidRPr="007C21A6" w:rsidRDefault="007C21A6" w:rsidP="007C21A6">
      <w:r w:rsidRPr="007C21A6">
        <w:t>На основании изложенного, руководствуясь ст. 121, 128 Федерального закона «Об исполнительном производстве», ст. 218, 220 Кодекса административного судопроизводства РФ,</w:t>
      </w:r>
    </w:p>
    <w:p w14:paraId="48BF2125" w14:textId="77777777" w:rsidR="007C21A6" w:rsidRPr="007C21A6" w:rsidRDefault="007C21A6" w:rsidP="007C21A6">
      <w:pPr>
        <w:jc w:val="center"/>
        <w:rPr>
          <w:b/>
          <w:bCs/>
        </w:rPr>
      </w:pPr>
      <w:r w:rsidRPr="007C21A6">
        <w:rPr>
          <w:b/>
          <w:bCs/>
        </w:rPr>
        <w:t>ПРОШУ:</w:t>
      </w:r>
    </w:p>
    <w:p w14:paraId="6767529E" w14:textId="77777777" w:rsidR="007C21A6" w:rsidRPr="007C21A6" w:rsidRDefault="007C21A6" w:rsidP="007C21A6">
      <w:pPr>
        <w:numPr>
          <w:ilvl w:val="0"/>
          <w:numId w:val="43"/>
        </w:numPr>
      </w:pPr>
      <w:r w:rsidRPr="007C21A6">
        <w:t>Признать незаконным бездействие судебного пристава-исполнителя [наименование РОСП/ОСП, ФИО], выразившееся в несовершении исполнительных действий по исполнительному производству № [номер] и нерассмотрении ходатайства от «__» ________ 20__ г.</w:t>
      </w:r>
    </w:p>
    <w:p w14:paraId="01D970DC" w14:textId="77777777" w:rsidR="007C21A6" w:rsidRPr="007C21A6" w:rsidRDefault="007C21A6" w:rsidP="007C21A6">
      <w:pPr>
        <w:numPr>
          <w:ilvl w:val="0"/>
          <w:numId w:val="43"/>
        </w:numPr>
      </w:pPr>
      <w:r w:rsidRPr="007C21A6">
        <w:t>Обязать судебного пристава-исполнителя [наименование РОСП/ОСП, ФИО] устранить допущенные нарушения и совершить необходимые исполнительные действия, направленные на взыскание задолженности, в течение [число] дней со дня вступления решения суда в законную силу.</w:t>
      </w:r>
    </w:p>
    <w:p w14:paraId="0DCB6C43" w14:textId="77777777" w:rsidR="007C21A6" w:rsidRPr="007C21A6" w:rsidRDefault="007C21A6" w:rsidP="007C21A6">
      <w:r w:rsidRPr="007C21A6">
        <w:t>Приложения:</w:t>
      </w:r>
    </w:p>
    <w:p w14:paraId="5004ECA1" w14:textId="77777777" w:rsidR="007C21A6" w:rsidRPr="007C21A6" w:rsidRDefault="007C21A6" w:rsidP="007C21A6">
      <w:pPr>
        <w:numPr>
          <w:ilvl w:val="0"/>
          <w:numId w:val="44"/>
        </w:numPr>
      </w:pPr>
      <w:r w:rsidRPr="007C21A6">
        <w:t>копия искового заявления с приложениями для участников процесса;</w:t>
      </w:r>
    </w:p>
    <w:p w14:paraId="67F6C65C" w14:textId="77777777" w:rsidR="007C21A6" w:rsidRPr="007C21A6" w:rsidRDefault="007C21A6" w:rsidP="007C21A6">
      <w:pPr>
        <w:numPr>
          <w:ilvl w:val="0"/>
          <w:numId w:val="44"/>
        </w:numPr>
      </w:pPr>
      <w:r w:rsidRPr="007C21A6">
        <w:t>копия постановления о возбуждении исполнительного производства;</w:t>
      </w:r>
    </w:p>
    <w:p w14:paraId="0124AA84" w14:textId="77777777" w:rsidR="007C21A6" w:rsidRPr="007C21A6" w:rsidRDefault="007C21A6" w:rsidP="007C21A6">
      <w:pPr>
        <w:numPr>
          <w:ilvl w:val="0"/>
          <w:numId w:val="44"/>
        </w:numPr>
      </w:pPr>
      <w:r w:rsidRPr="007C21A6">
        <w:t>копия ходатайства о совершении исполнительных действий с отметкой о вручении;</w:t>
      </w:r>
    </w:p>
    <w:p w14:paraId="76AE3D6D" w14:textId="77777777" w:rsidR="007C21A6" w:rsidRPr="007C21A6" w:rsidRDefault="007C21A6" w:rsidP="007C21A6">
      <w:pPr>
        <w:numPr>
          <w:ilvl w:val="0"/>
          <w:numId w:val="44"/>
        </w:numPr>
      </w:pPr>
      <w:r w:rsidRPr="007C21A6">
        <w:t>копия заявления об ознакомлении с материалами исполнительного производства;</w:t>
      </w:r>
    </w:p>
    <w:p w14:paraId="157776A3" w14:textId="77777777" w:rsidR="007C21A6" w:rsidRPr="007C21A6" w:rsidRDefault="007C21A6" w:rsidP="007C21A6">
      <w:pPr>
        <w:numPr>
          <w:ilvl w:val="0"/>
          <w:numId w:val="44"/>
        </w:numPr>
      </w:pPr>
      <w:r w:rsidRPr="007C21A6">
        <w:t>документы, подтверждающие вручение копий иска сторонам.</w:t>
      </w:r>
    </w:p>
    <w:p w14:paraId="230F09C8" w14:textId="77777777" w:rsidR="007C21A6" w:rsidRPr="007C21A6" w:rsidRDefault="007C21A6" w:rsidP="007C21A6">
      <w:r w:rsidRPr="007C21A6">
        <w:t>«__» ________ 20__ г.</w:t>
      </w:r>
    </w:p>
    <w:p w14:paraId="12F70AD6" w14:textId="77777777" w:rsidR="007C21A6" w:rsidRPr="007C21A6" w:rsidRDefault="007C21A6" w:rsidP="007C21A6">
      <w:r w:rsidRPr="007C21A6">
        <w:t>________________ / [Фамилия И.О.]</w:t>
      </w:r>
    </w:p>
    <w:p w14:paraId="0C96273E" w14:textId="5B885FE2" w:rsidR="0083247E" w:rsidRPr="007C21A6" w:rsidRDefault="0083247E" w:rsidP="007C21A6"/>
    <w:sectPr w:rsidR="0083247E" w:rsidRPr="007C21A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F9E7" w14:textId="77777777" w:rsidR="003B298E" w:rsidRDefault="003B298E" w:rsidP="00AA1082">
      <w:pPr>
        <w:spacing w:after="0" w:line="240" w:lineRule="auto"/>
      </w:pPr>
      <w:r>
        <w:separator/>
      </w:r>
    </w:p>
  </w:endnote>
  <w:endnote w:type="continuationSeparator" w:id="0">
    <w:p w14:paraId="752C07B8" w14:textId="77777777" w:rsidR="003B298E" w:rsidRDefault="003B298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88191" w14:textId="77777777" w:rsidR="003B298E" w:rsidRDefault="003B298E" w:rsidP="00AA1082">
      <w:pPr>
        <w:spacing w:after="0" w:line="240" w:lineRule="auto"/>
      </w:pPr>
      <w:r>
        <w:separator/>
      </w:r>
    </w:p>
  </w:footnote>
  <w:footnote w:type="continuationSeparator" w:id="0">
    <w:p w14:paraId="0120FFE8" w14:textId="77777777" w:rsidR="003B298E" w:rsidRDefault="003B298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CF623E"/>
    <w:multiLevelType w:val="multilevel"/>
    <w:tmpl w:val="737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964D6C"/>
    <w:multiLevelType w:val="multilevel"/>
    <w:tmpl w:val="FC96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B5044B"/>
    <w:multiLevelType w:val="multilevel"/>
    <w:tmpl w:val="A0D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4"/>
  </w:num>
  <w:num w:numId="2" w16cid:durableId="1452941838">
    <w:abstractNumId w:val="13"/>
  </w:num>
  <w:num w:numId="3" w16cid:durableId="973607643">
    <w:abstractNumId w:val="27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5"/>
  </w:num>
  <w:num w:numId="7" w16cid:durableId="1812361597">
    <w:abstractNumId w:val="5"/>
  </w:num>
  <w:num w:numId="8" w16cid:durableId="389576680">
    <w:abstractNumId w:val="18"/>
  </w:num>
  <w:num w:numId="9" w16cid:durableId="1339429729">
    <w:abstractNumId w:val="23"/>
  </w:num>
  <w:num w:numId="10" w16cid:durableId="174347891">
    <w:abstractNumId w:val="2"/>
  </w:num>
  <w:num w:numId="11" w16cid:durableId="1279028447">
    <w:abstractNumId w:val="19"/>
  </w:num>
  <w:num w:numId="12" w16cid:durableId="1706173077">
    <w:abstractNumId w:val="28"/>
  </w:num>
  <w:num w:numId="13" w16cid:durableId="330641445">
    <w:abstractNumId w:val="31"/>
  </w:num>
  <w:num w:numId="14" w16cid:durableId="597102246">
    <w:abstractNumId w:val="32"/>
  </w:num>
  <w:num w:numId="15" w16cid:durableId="247010532">
    <w:abstractNumId w:val="12"/>
  </w:num>
  <w:num w:numId="16" w16cid:durableId="498227888">
    <w:abstractNumId w:val="16"/>
  </w:num>
  <w:num w:numId="17" w16cid:durableId="39939590">
    <w:abstractNumId w:val="34"/>
  </w:num>
  <w:num w:numId="18" w16cid:durableId="458300837">
    <w:abstractNumId w:val="9"/>
  </w:num>
  <w:num w:numId="19" w16cid:durableId="1896044014">
    <w:abstractNumId w:val="21"/>
  </w:num>
  <w:num w:numId="20" w16cid:durableId="1551571222">
    <w:abstractNumId w:val="33"/>
  </w:num>
  <w:num w:numId="21" w16cid:durableId="2104303046">
    <w:abstractNumId w:val="14"/>
  </w:num>
  <w:num w:numId="22" w16cid:durableId="1630748321">
    <w:abstractNumId w:val="26"/>
  </w:num>
  <w:num w:numId="23" w16cid:durableId="1524517003">
    <w:abstractNumId w:val="42"/>
  </w:num>
  <w:num w:numId="24" w16cid:durableId="1340504884">
    <w:abstractNumId w:val="0"/>
  </w:num>
  <w:num w:numId="25" w16cid:durableId="1924953197">
    <w:abstractNumId w:val="17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2"/>
  </w:num>
  <w:num w:numId="29" w16cid:durableId="1747068485">
    <w:abstractNumId w:val="40"/>
  </w:num>
  <w:num w:numId="30" w16cid:durableId="1794130543">
    <w:abstractNumId w:val="11"/>
  </w:num>
  <w:num w:numId="31" w16cid:durableId="1076976053">
    <w:abstractNumId w:val="36"/>
  </w:num>
  <w:num w:numId="32" w16cid:durableId="1008362091">
    <w:abstractNumId w:val="37"/>
  </w:num>
  <w:num w:numId="33" w16cid:durableId="1551572600">
    <w:abstractNumId w:val="41"/>
  </w:num>
  <w:num w:numId="34" w16cid:durableId="940720069">
    <w:abstractNumId w:val="43"/>
  </w:num>
  <w:num w:numId="35" w16cid:durableId="1810172758">
    <w:abstractNumId w:val="8"/>
  </w:num>
  <w:num w:numId="36" w16cid:durableId="1334409542">
    <w:abstractNumId w:val="39"/>
  </w:num>
  <w:num w:numId="37" w16cid:durableId="336421129">
    <w:abstractNumId w:val="30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20"/>
  </w:num>
  <w:num w:numId="41" w16cid:durableId="456678130">
    <w:abstractNumId w:val="35"/>
  </w:num>
  <w:num w:numId="42" w16cid:durableId="1729955778">
    <w:abstractNumId w:val="15"/>
  </w:num>
  <w:num w:numId="43" w16cid:durableId="1486822337">
    <w:abstractNumId w:val="29"/>
  </w:num>
  <w:num w:numId="44" w16cid:durableId="5894591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B298E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C21A6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2026-08-09T18:03:00Z</dcterms:created>
  <dcterms:modified xsi:type="dcterms:W3CDTF">2026-08-09T18:03:00Z</dcterms:modified>
</cp:coreProperties>
</file>