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E058" w14:textId="77777777" w:rsidR="00A53B10" w:rsidRPr="00A53B10" w:rsidRDefault="00A53B10" w:rsidP="00A53B10">
      <w:pPr>
        <w:jc w:val="left"/>
      </w:pPr>
      <w:r w:rsidRPr="00A53B10">
        <w:t>В [Название суда] суд</w:t>
      </w:r>
      <w:r w:rsidRPr="00A53B10">
        <w:br/>
        <w:t>Адрес: [Адрес суда]</w:t>
      </w:r>
    </w:p>
    <w:p w14:paraId="40C97173" w14:textId="77777777" w:rsidR="00A53B10" w:rsidRPr="00A53B10" w:rsidRDefault="00A53B10" w:rsidP="00A53B10">
      <w:pPr>
        <w:jc w:val="left"/>
      </w:pPr>
      <w:r w:rsidRPr="00A53B10">
        <w:rPr>
          <w:b/>
          <w:bCs/>
        </w:rPr>
        <w:t>Истец:</w:t>
      </w:r>
      <w:r w:rsidRPr="00A53B10">
        <w:t xml:space="preserve"> [ФИО полностью]</w:t>
      </w:r>
      <w:r w:rsidRPr="00A53B10">
        <w:br/>
        <w:t>Адрес: [Ваш адрес регистрации]</w:t>
      </w:r>
      <w:r w:rsidRPr="00A53B10">
        <w:br/>
        <w:t>Телефон: [Ваш номер телефона]</w:t>
      </w:r>
      <w:r w:rsidRPr="00A53B10">
        <w:br/>
        <w:t xml:space="preserve">Электронная почта: [Ваш </w:t>
      </w:r>
      <w:proofErr w:type="spellStart"/>
      <w:r w:rsidRPr="00A53B10">
        <w:t>e-mail</w:t>
      </w:r>
      <w:proofErr w:type="spellEnd"/>
      <w:r w:rsidRPr="00A53B10">
        <w:t>]</w:t>
      </w:r>
    </w:p>
    <w:p w14:paraId="0B122EAF" w14:textId="77777777" w:rsidR="00A53B10" w:rsidRPr="00A53B10" w:rsidRDefault="00A53B10" w:rsidP="00A53B10">
      <w:pPr>
        <w:jc w:val="left"/>
      </w:pPr>
      <w:r w:rsidRPr="00A53B10">
        <w:rPr>
          <w:b/>
          <w:bCs/>
        </w:rPr>
        <w:t>Ответчик:</w:t>
      </w:r>
      <w:r w:rsidRPr="00A53B10">
        <w:t xml:space="preserve"> [Наименование туроператора]</w:t>
      </w:r>
      <w:r w:rsidRPr="00A53B10">
        <w:br/>
        <w:t>Адрес: [Юридический адрес фирмы]</w:t>
      </w:r>
      <w:r w:rsidRPr="00A53B10">
        <w:br/>
        <w:t>ИНН: [ИНН туроператора (необязательно)]</w:t>
      </w:r>
    </w:p>
    <w:p w14:paraId="5395A43F" w14:textId="77777777" w:rsidR="00A53B10" w:rsidRPr="00A53B10" w:rsidRDefault="00A53B10" w:rsidP="00A53B10">
      <w:pPr>
        <w:jc w:val="left"/>
      </w:pPr>
      <w:r w:rsidRPr="00A53B10">
        <w:rPr>
          <w:b/>
          <w:bCs/>
        </w:rPr>
        <w:t>Цена иска:</w:t>
      </w:r>
      <w:r w:rsidRPr="00A53B10">
        <w:t xml:space="preserve"> [СУММА] руб.</w:t>
      </w:r>
    </w:p>
    <w:p w14:paraId="2ECAF954" w14:textId="77777777" w:rsidR="00A53B10" w:rsidRPr="00A53B10" w:rsidRDefault="00A53B10" w:rsidP="00A53B10">
      <w:pPr>
        <w:jc w:val="center"/>
        <w:rPr>
          <w:b/>
          <w:bCs/>
        </w:rPr>
      </w:pPr>
      <w:r w:rsidRPr="00A53B10">
        <w:rPr>
          <w:b/>
          <w:bCs/>
        </w:rPr>
        <w:t>Исковое заявление о возврате денежных средств за туристский продукт</w:t>
      </w:r>
    </w:p>
    <w:p w14:paraId="3BCBC955" w14:textId="77777777" w:rsidR="00A53B10" w:rsidRPr="00A53B10" w:rsidRDefault="00A53B10" w:rsidP="00A53B10">
      <w:r w:rsidRPr="00A53B10">
        <w:t>«__» ________ 20__ г. между мной и [Наименование турагента/туроператора] был заключен договор № [Номер договора] о реализации туристского продукта (далее — Договор). По условиям договора туроператор обязался организовать туристическую поездку в [Страна/город] в период с «__» ________ 20__ г. по «__» ________ 20__ г.</w:t>
      </w:r>
    </w:p>
    <w:p w14:paraId="13F7961A" w14:textId="77777777" w:rsidR="00A53B10" w:rsidRPr="00A53B10" w:rsidRDefault="00A53B10" w:rsidP="00A53B10">
      <w:r w:rsidRPr="00A53B10">
        <w:t>Обязательства по оплате услуг истцом исполнены в полном объеме, что подтверждается [указать документ: чек, квитанция] на сумму [СУММА] руб. Однако поездка не состоялась по причине [указать причину: отмена рейса, отказ в визе не по вине туриста, существенное изменение условий].</w:t>
      </w:r>
    </w:p>
    <w:p w14:paraId="1C461D38" w14:textId="77777777" w:rsidR="00A53B10" w:rsidRPr="00A53B10" w:rsidRDefault="00A53B10" w:rsidP="00A53B10">
      <w:r w:rsidRPr="00A53B10">
        <w:t>«__» ________ 20__ г. в адрес ответчика была направлена досудебная претензия с требованием о расторжении договора и возврате денежных средств. В установленный законом срок ответчик требования не удовлетворил, мотивируя это [указать причину отказа или написать, что ответ не получен].</w:t>
      </w:r>
    </w:p>
    <w:p w14:paraId="48DBA28B" w14:textId="77777777" w:rsidR="00A53B10" w:rsidRPr="00A53B10" w:rsidRDefault="00A53B10" w:rsidP="00A53B10">
      <w:r w:rsidRPr="00A53B10">
        <w:t>На основании ст. 10 Закона об основах туристской деятельности и ст. 32 Закона о защите прав потребителей потребитель имеет право на возврат стоимости услуг. За нарушение сроков возврата денег ст. 28 и 31 Закона о защите прав потребителей предусматривают неустойку в размере 3% за каждый день просрочки.</w:t>
      </w:r>
    </w:p>
    <w:p w14:paraId="2CF786FD" w14:textId="77777777" w:rsidR="00A53B10" w:rsidRPr="00A53B10" w:rsidRDefault="00A53B10" w:rsidP="00A53B10">
      <w:pPr>
        <w:jc w:val="center"/>
        <w:rPr>
          <w:b/>
          <w:bCs/>
        </w:rPr>
      </w:pPr>
      <w:r w:rsidRPr="00A53B10">
        <w:rPr>
          <w:b/>
          <w:bCs/>
        </w:rPr>
        <w:t>Прошу суд:</w:t>
      </w:r>
    </w:p>
    <w:p w14:paraId="2F025F3E" w14:textId="77777777" w:rsidR="00A53B10" w:rsidRPr="00A53B10" w:rsidRDefault="00A53B10" w:rsidP="00A53B10">
      <w:pPr>
        <w:numPr>
          <w:ilvl w:val="0"/>
          <w:numId w:val="23"/>
        </w:numPr>
      </w:pPr>
      <w:r w:rsidRPr="00A53B10">
        <w:t>расторгнуть договор № [Номер] от «__» ________ 20__ г.;</w:t>
      </w:r>
    </w:p>
    <w:p w14:paraId="090CA45E" w14:textId="77777777" w:rsidR="00A53B10" w:rsidRPr="00A53B10" w:rsidRDefault="00A53B10" w:rsidP="00A53B10">
      <w:pPr>
        <w:numPr>
          <w:ilvl w:val="0"/>
          <w:numId w:val="23"/>
        </w:numPr>
      </w:pPr>
      <w:r w:rsidRPr="00A53B10">
        <w:t>взыскать с ответчика стоимость тура в размере [СУММА] руб.;</w:t>
      </w:r>
    </w:p>
    <w:p w14:paraId="450A71A1" w14:textId="77777777" w:rsidR="00A53B10" w:rsidRPr="00A53B10" w:rsidRDefault="00A53B10" w:rsidP="00A53B10">
      <w:pPr>
        <w:numPr>
          <w:ilvl w:val="0"/>
          <w:numId w:val="23"/>
        </w:numPr>
      </w:pPr>
      <w:r w:rsidRPr="00A53B10">
        <w:t>взыскать неустойку за период с [Дата] по [Дата] в размере [СУММА] руб.;</w:t>
      </w:r>
    </w:p>
    <w:p w14:paraId="3CB61244" w14:textId="77777777" w:rsidR="00A53B10" w:rsidRPr="00A53B10" w:rsidRDefault="00A53B10" w:rsidP="00A53B10">
      <w:pPr>
        <w:numPr>
          <w:ilvl w:val="0"/>
          <w:numId w:val="23"/>
        </w:numPr>
      </w:pPr>
      <w:r w:rsidRPr="00A53B10">
        <w:t>взыскать компенсацию морального вреда в размере [СУММА] руб.;</w:t>
      </w:r>
    </w:p>
    <w:p w14:paraId="2FE7A04F" w14:textId="77777777" w:rsidR="00A53B10" w:rsidRPr="00A53B10" w:rsidRDefault="00A53B10" w:rsidP="00A53B10">
      <w:pPr>
        <w:numPr>
          <w:ilvl w:val="0"/>
          <w:numId w:val="23"/>
        </w:numPr>
      </w:pPr>
      <w:r w:rsidRPr="00A53B10">
        <w:t>взыскать штраф в размере 50% от суммы, присужденной судом.</w:t>
      </w:r>
    </w:p>
    <w:p w14:paraId="63FDB5DD" w14:textId="77777777" w:rsidR="00A53B10" w:rsidRPr="00A53B10" w:rsidRDefault="00A53B10" w:rsidP="00A53B10">
      <w:r w:rsidRPr="00A53B10">
        <w:t>Приложение:</w:t>
      </w:r>
    </w:p>
    <w:p w14:paraId="1736BDD9" w14:textId="77777777" w:rsidR="00A53B10" w:rsidRPr="00A53B10" w:rsidRDefault="00A53B10" w:rsidP="00A53B10">
      <w:pPr>
        <w:numPr>
          <w:ilvl w:val="0"/>
          <w:numId w:val="24"/>
        </w:numPr>
      </w:pPr>
      <w:r w:rsidRPr="00A53B10">
        <w:t>копия договора о реализации турпродукта;</w:t>
      </w:r>
    </w:p>
    <w:p w14:paraId="2A1DEA27" w14:textId="77777777" w:rsidR="00A53B10" w:rsidRPr="00A53B10" w:rsidRDefault="00A53B10" w:rsidP="00A53B10">
      <w:pPr>
        <w:numPr>
          <w:ilvl w:val="0"/>
          <w:numId w:val="24"/>
        </w:numPr>
      </w:pPr>
      <w:r w:rsidRPr="00A53B10">
        <w:lastRenderedPageBreak/>
        <w:t>копии платежных документов;</w:t>
      </w:r>
    </w:p>
    <w:p w14:paraId="58AC961C" w14:textId="77777777" w:rsidR="00A53B10" w:rsidRPr="00A53B10" w:rsidRDefault="00A53B10" w:rsidP="00A53B10">
      <w:pPr>
        <w:numPr>
          <w:ilvl w:val="0"/>
          <w:numId w:val="24"/>
        </w:numPr>
      </w:pPr>
      <w:r w:rsidRPr="00A53B10">
        <w:t>копия досудебной претензии с подтверждением отправки;</w:t>
      </w:r>
    </w:p>
    <w:p w14:paraId="700795FF" w14:textId="77777777" w:rsidR="00A53B10" w:rsidRPr="00A53B10" w:rsidRDefault="00A53B10" w:rsidP="00A53B10">
      <w:pPr>
        <w:numPr>
          <w:ilvl w:val="0"/>
          <w:numId w:val="24"/>
        </w:numPr>
      </w:pPr>
      <w:r w:rsidRPr="00A53B10">
        <w:t>расчет исковых требований;</w:t>
      </w:r>
    </w:p>
    <w:p w14:paraId="6E125211" w14:textId="77777777" w:rsidR="00A53B10" w:rsidRPr="00A53B10" w:rsidRDefault="00A53B10" w:rsidP="00A53B10">
      <w:pPr>
        <w:numPr>
          <w:ilvl w:val="0"/>
          <w:numId w:val="24"/>
        </w:numPr>
      </w:pPr>
      <w:r w:rsidRPr="00A53B10">
        <w:t>уведомление о вручении иска ответчику.</w:t>
      </w:r>
    </w:p>
    <w:p w14:paraId="4FE34EE2" w14:textId="77777777" w:rsidR="00A53B10" w:rsidRPr="00A53B10" w:rsidRDefault="00A53B10" w:rsidP="00A53B10">
      <w:pPr>
        <w:jc w:val="left"/>
      </w:pPr>
      <w:r w:rsidRPr="00A53B10">
        <w:t>«__» ________ 20__ г.</w:t>
      </w:r>
    </w:p>
    <w:p w14:paraId="5E5625EB" w14:textId="77777777" w:rsidR="00A53B10" w:rsidRPr="00A53B10" w:rsidRDefault="00A53B10" w:rsidP="00A53B10">
      <w:pPr>
        <w:jc w:val="left"/>
      </w:pPr>
      <w:r w:rsidRPr="00A53B10">
        <w:t>________________ / [Фамилия И.О.]</w:t>
      </w:r>
    </w:p>
    <w:p w14:paraId="0C96273E" w14:textId="5FAF7726" w:rsidR="0083247E" w:rsidRPr="00A53B10" w:rsidRDefault="0083247E" w:rsidP="00A53B10"/>
    <w:sectPr w:rsidR="0083247E" w:rsidRPr="00A53B1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8759" w14:textId="77777777" w:rsidR="003D6377" w:rsidRDefault="003D6377" w:rsidP="00AA1082">
      <w:pPr>
        <w:spacing w:after="0" w:line="240" w:lineRule="auto"/>
      </w:pPr>
      <w:r>
        <w:separator/>
      </w:r>
    </w:p>
  </w:endnote>
  <w:endnote w:type="continuationSeparator" w:id="0">
    <w:p w14:paraId="7B2419D5" w14:textId="77777777" w:rsidR="003D6377" w:rsidRDefault="003D637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CCCB1" w14:textId="77777777" w:rsidR="003D6377" w:rsidRDefault="003D6377" w:rsidP="00AA1082">
      <w:pPr>
        <w:spacing w:after="0" w:line="240" w:lineRule="auto"/>
      </w:pPr>
      <w:r>
        <w:separator/>
      </w:r>
    </w:p>
  </w:footnote>
  <w:footnote w:type="continuationSeparator" w:id="0">
    <w:p w14:paraId="07741501" w14:textId="77777777" w:rsidR="003D6377" w:rsidRDefault="003D637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3268"/>
    <w:multiLevelType w:val="multilevel"/>
    <w:tmpl w:val="15E2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0AB"/>
    <w:multiLevelType w:val="multilevel"/>
    <w:tmpl w:val="81E4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D417D"/>
    <w:multiLevelType w:val="multilevel"/>
    <w:tmpl w:val="1464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E47DF"/>
    <w:multiLevelType w:val="multilevel"/>
    <w:tmpl w:val="0F70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5"/>
  </w:num>
  <w:num w:numId="2" w16cid:durableId="1452941838">
    <w:abstractNumId w:val="9"/>
  </w:num>
  <w:num w:numId="3" w16cid:durableId="973607643">
    <w:abstractNumId w:val="17"/>
  </w:num>
  <w:num w:numId="4" w16cid:durableId="311717642">
    <w:abstractNumId w:val="4"/>
  </w:num>
  <w:num w:numId="5" w16cid:durableId="1548955455">
    <w:abstractNumId w:val="5"/>
  </w:num>
  <w:num w:numId="6" w16cid:durableId="1895265005">
    <w:abstractNumId w:val="16"/>
  </w:num>
  <w:num w:numId="7" w16cid:durableId="1812361597">
    <w:abstractNumId w:val="3"/>
  </w:num>
  <w:num w:numId="8" w16cid:durableId="389576680">
    <w:abstractNumId w:val="11"/>
  </w:num>
  <w:num w:numId="9" w16cid:durableId="1339429729">
    <w:abstractNumId w:val="14"/>
  </w:num>
  <w:num w:numId="10" w16cid:durableId="174347891">
    <w:abstractNumId w:val="2"/>
  </w:num>
  <w:num w:numId="11" w16cid:durableId="1279028447">
    <w:abstractNumId w:val="12"/>
  </w:num>
  <w:num w:numId="12" w16cid:durableId="1706173077">
    <w:abstractNumId w:val="18"/>
  </w:num>
  <w:num w:numId="13" w16cid:durableId="330641445">
    <w:abstractNumId w:val="20"/>
  </w:num>
  <w:num w:numId="14" w16cid:durableId="597102246">
    <w:abstractNumId w:val="21"/>
  </w:num>
  <w:num w:numId="15" w16cid:durableId="247010532">
    <w:abstractNumId w:val="8"/>
  </w:num>
  <w:num w:numId="16" w16cid:durableId="498227888">
    <w:abstractNumId w:val="10"/>
  </w:num>
  <w:num w:numId="17" w16cid:durableId="39939590">
    <w:abstractNumId w:val="23"/>
  </w:num>
  <w:num w:numId="18" w16cid:durableId="458300837">
    <w:abstractNumId w:val="6"/>
  </w:num>
  <w:num w:numId="19" w16cid:durableId="1896044014">
    <w:abstractNumId w:val="13"/>
  </w:num>
  <w:num w:numId="20" w16cid:durableId="1551571222">
    <w:abstractNumId w:val="22"/>
  </w:num>
  <w:num w:numId="21" w16cid:durableId="912544423">
    <w:abstractNumId w:val="19"/>
  </w:num>
  <w:num w:numId="22" w16cid:durableId="845946000">
    <w:abstractNumId w:val="7"/>
  </w:num>
  <w:num w:numId="23" w16cid:durableId="1369767988">
    <w:abstractNumId w:val="0"/>
  </w:num>
  <w:num w:numId="24" w16cid:durableId="51442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3D6377"/>
    <w:rsid w:val="00456FEF"/>
    <w:rsid w:val="00461B7D"/>
    <w:rsid w:val="00472E2F"/>
    <w:rsid w:val="004F2C3F"/>
    <w:rsid w:val="00657808"/>
    <w:rsid w:val="00675063"/>
    <w:rsid w:val="00702D3C"/>
    <w:rsid w:val="007123FA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53B10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96AC4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2026-07-05T19:02:00Z</dcterms:created>
  <dcterms:modified xsi:type="dcterms:W3CDTF">2026-07-05T19:02:00Z</dcterms:modified>
</cp:coreProperties>
</file>