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1552D" w14:textId="77777777" w:rsidR="008D040A" w:rsidRPr="008D040A" w:rsidRDefault="008D040A" w:rsidP="008D040A">
      <w:pPr>
        <w:jc w:val="left"/>
      </w:pPr>
      <w:r w:rsidRPr="008D040A">
        <w:t>В [Наименование вышестоящего суда]</w:t>
      </w:r>
      <w:r w:rsidRPr="008D040A">
        <w:br/>
        <w:t>Областной / Краевой / Республиканский / Городской суд</w:t>
      </w:r>
    </w:p>
    <w:p w14:paraId="67CD6C26" w14:textId="77777777" w:rsidR="008D040A" w:rsidRPr="008D040A" w:rsidRDefault="008D040A" w:rsidP="008D040A">
      <w:pPr>
        <w:jc w:val="left"/>
      </w:pPr>
      <w:r w:rsidRPr="008D040A">
        <w:t>Через: [Наименование суда первой инстанции, вынесшего определение]</w:t>
      </w:r>
      <w:r w:rsidRPr="008D040A">
        <w:br/>
        <w:t>Адрес: [Индекс, адрес суда первой инстанции]</w:t>
      </w:r>
    </w:p>
    <w:p w14:paraId="4EBACE9D" w14:textId="77777777" w:rsidR="008D040A" w:rsidRPr="008D040A" w:rsidRDefault="008D040A" w:rsidP="008D040A">
      <w:pPr>
        <w:jc w:val="left"/>
      </w:pPr>
      <w:r w:rsidRPr="008D040A">
        <w:rPr>
          <w:b/>
          <w:bCs/>
        </w:rPr>
        <w:t>Заявитель (Истец / Ответчик / Третье лицо):</w:t>
      </w:r>
      <w:r w:rsidRPr="008D040A">
        <w:t xml:space="preserve"> [ФИО или наименование]</w:t>
      </w:r>
      <w:r w:rsidRPr="008D040A">
        <w:br/>
        <w:t>Адрес: [Адрес проживания или регистрации]</w:t>
      </w:r>
      <w:r w:rsidRPr="008D040A">
        <w:br/>
        <w:t>Телефон: [Номер телефона]</w:t>
      </w:r>
      <w:r w:rsidRPr="008D040A">
        <w:br/>
        <w:t>Электронная почта: [E-mail]</w:t>
      </w:r>
    </w:p>
    <w:p w14:paraId="6F952A95" w14:textId="77777777" w:rsidR="008D040A" w:rsidRPr="008D040A" w:rsidRDefault="008D040A" w:rsidP="008D040A">
      <w:pPr>
        <w:jc w:val="left"/>
      </w:pPr>
      <w:r w:rsidRPr="008D040A">
        <w:rPr>
          <w:b/>
          <w:bCs/>
        </w:rPr>
        <w:t>Другие участники процесса:</w:t>
      </w:r>
      <w:r w:rsidRPr="008D040A">
        <w:t xml:space="preserve"> [ФИО или наименования процессуальных оппонентов]</w:t>
      </w:r>
      <w:r w:rsidRPr="008D040A">
        <w:br/>
        <w:t>Адрес: [Адрес участников]</w:t>
      </w:r>
    </w:p>
    <w:p w14:paraId="488F9642" w14:textId="77777777" w:rsidR="008D040A" w:rsidRPr="008D040A" w:rsidRDefault="008D040A" w:rsidP="008D040A">
      <w:pPr>
        <w:jc w:val="left"/>
      </w:pPr>
      <w:r w:rsidRPr="008D040A">
        <w:t>Дело № [Номер дела в суде первой инстанции]</w:t>
      </w:r>
    </w:p>
    <w:p w14:paraId="47842CD4" w14:textId="77777777" w:rsidR="008D040A" w:rsidRPr="008D040A" w:rsidRDefault="008D040A" w:rsidP="008D040A">
      <w:pPr>
        <w:jc w:val="center"/>
        <w:rPr>
          <w:b/>
          <w:bCs/>
        </w:rPr>
      </w:pPr>
      <w:r w:rsidRPr="008D040A">
        <w:rPr>
          <w:b/>
          <w:bCs/>
        </w:rPr>
        <w:t>Частная жалоба</w:t>
      </w:r>
      <w:r w:rsidRPr="008D040A">
        <w:rPr>
          <w:b/>
          <w:bCs/>
        </w:rPr>
        <w:br/>
        <w:t>на определение [Наименование суда] от «__» ________ 20__ г.</w:t>
      </w:r>
    </w:p>
    <w:p w14:paraId="34B8AC77" w14:textId="77777777" w:rsidR="008D040A" w:rsidRPr="008D040A" w:rsidRDefault="008D040A" w:rsidP="008D040A">
      <w:r w:rsidRPr="008D040A">
        <w:t>Определением [Наименование суда первой инстанции] от «__» ________ 20__ г. по гражданскому делу № [Номер дела] по иску [ФИО/Наименование истца] к [ФИО/Наименование ответчика] о [Предмет иска] было постановлено: [Указать суть принятого определения, например: «возвратить исковое заявление», «оставить заявление без движения», «отказать в восстановлении процессуального срока»].</w:t>
      </w:r>
    </w:p>
    <w:p w14:paraId="2BBD16D7" w14:textId="77777777" w:rsidR="008D040A" w:rsidRPr="008D040A" w:rsidRDefault="008D040A" w:rsidP="008D040A">
      <w:r w:rsidRPr="008D040A">
        <w:t>С указанным определением суда Заявитель не согласен, считает его незаконным, необоснованным и нарушающим процессуальные права по следующим основаниям.</w:t>
      </w:r>
    </w:p>
    <w:p w14:paraId="10220622" w14:textId="77777777" w:rsidR="008D040A" w:rsidRPr="008D040A" w:rsidRDefault="008D040A" w:rsidP="008D040A">
      <w:r w:rsidRPr="008D040A">
        <w:t>Вынося оспариваемое определение, суд первой инстанции указал, что [Кратко изложить мотивы и аргументы суда, приведенные в определении].</w:t>
      </w:r>
    </w:p>
    <w:p w14:paraId="0451F988" w14:textId="77777777" w:rsidR="008D040A" w:rsidRPr="008D040A" w:rsidRDefault="008D040A" w:rsidP="008D040A">
      <w:r w:rsidRPr="008D040A">
        <w:t>Однако данные выводы суда не соответствуют фактическим обстоятельствам дела и основаны на неправильном применении норм процессуального права.</w:t>
      </w:r>
    </w:p>
    <w:p w14:paraId="57DE8C34" w14:textId="77777777" w:rsidR="008D040A" w:rsidRPr="008D040A" w:rsidRDefault="008D040A" w:rsidP="008D040A">
      <w:r w:rsidRPr="008D040A">
        <w:t>В соответствии со статьей [Номер статьи] Гражданского процессуального кодекса РФ [Привести содержание нормы права, которую нарушил суд]. В материалах дела имеются доказательства, подтверждающие, что [Указать конкретные обстоятельства и доказательства, которые суд не учел или оценил неверно].</w:t>
      </w:r>
    </w:p>
    <w:p w14:paraId="0FB590C4" w14:textId="77777777" w:rsidR="008D040A" w:rsidRPr="008D040A" w:rsidRDefault="008D040A" w:rsidP="008D040A">
      <w:r w:rsidRPr="008D040A">
        <w:t>Таким образом, у суда первой инстанции отсутствовали законные основания для [Указать процессуальное действие суда, например: «возвращения искового заявления»], поскольку Заявителем в полном объеме были выполнены требования законодательства.</w:t>
      </w:r>
    </w:p>
    <w:p w14:paraId="437F7BEE" w14:textId="77777777" w:rsidR="008D040A" w:rsidRPr="008D040A" w:rsidRDefault="008D040A" w:rsidP="008D040A">
      <w:r w:rsidRPr="008D040A">
        <w:t>На основании изложенного, руководствуясь статьями 331, 332, 333, 334 Гражданского процессуального кодекса РФ,</w:t>
      </w:r>
    </w:p>
    <w:p w14:paraId="0CC2334E" w14:textId="77777777" w:rsidR="008D040A" w:rsidRPr="008D040A" w:rsidRDefault="008D040A" w:rsidP="008D040A">
      <w:pPr>
        <w:jc w:val="center"/>
      </w:pPr>
      <w:r w:rsidRPr="008D040A">
        <w:rPr>
          <w:b/>
          <w:bCs/>
        </w:rPr>
        <w:t>ПРОШУ:</w:t>
      </w:r>
    </w:p>
    <w:p w14:paraId="1136E2A6" w14:textId="77777777" w:rsidR="008D040A" w:rsidRPr="008D040A" w:rsidRDefault="008D040A" w:rsidP="008D040A">
      <w:r w:rsidRPr="008D040A">
        <w:t>1. Определение [Наименование суда первой инстанции] от «__» ________ 20__ г. по делу № [Номер] отменить полностью.</w:t>
      </w:r>
    </w:p>
    <w:p w14:paraId="01A1AD56" w14:textId="77777777" w:rsidR="008D040A" w:rsidRPr="008D040A" w:rsidRDefault="008D040A" w:rsidP="008D040A">
      <w:r w:rsidRPr="008D040A">
        <w:lastRenderedPageBreak/>
        <w:t>2. Разрешить вопрос по существу [или: «направить вопрос на новое рассмотрение в суд первой инстанции» / «передать исковое заявление в суд первой инстанции для принятия к производству»].</w:t>
      </w:r>
    </w:p>
    <w:p w14:paraId="3283641B" w14:textId="77777777" w:rsidR="008D040A" w:rsidRPr="008D040A" w:rsidRDefault="008D040A" w:rsidP="008D040A">
      <w:r w:rsidRPr="008D040A">
        <w:rPr>
          <w:b/>
          <w:bCs/>
        </w:rPr>
        <w:t>Приложения:</w:t>
      </w:r>
    </w:p>
    <w:p w14:paraId="75A42B8F" w14:textId="77777777" w:rsidR="008D040A" w:rsidRPr="008D040A" w:rsidRDefault="008D040A" w:rsidP="008D040A">
      <w:r w:rsidRPr="008D040A">
        <w:t>1. Копия оспариваемого определения суда от «__» ________ 20__ г.;</w:t>
      </w:r>
    </w:p>
    <w:p w14:paraId="36280ACB" w14:textId="77777777" w:rsidR="008D040A" w:rsidRPr="008D040A" w:rsidRDefault="008D040A" w:rsidP="008D040A">
      <w:r w:rsidRPr="008D040A">
        <w:t>2. Документы, подтверждающие правовую позицию Заявителя и обоснованность жалобы;</w:t>
      </w:r>
    </w:p>
    <w:p w14:paraId="3932D6F4" w14:textId="77777777" w:rsidR="008D040A" w:rsidRPr="008D040A" w:rsidRDefault="008D040A" w:rsidP="008D040A">
      <w:r w:rsidRPr="008D040A">
        <w:t>3. Документ, подтверждающий отправку копий частной жалобы и приложенных к ней документов другим участникам процесса;</w:t>
      </w:r>
    </w:p>
    <w:p w14:paraId="6E6D13DF" w14:textId="77777777" w:rsidR="008D040A" w:rsidRPr="008D040A" w:rsidRDefault="008D040A" w:rsidP="008D040A">
      <w:r w:rsidRPr="008D040A">
        <w:t>4. Доверенность или иной документ, подтверждающий полномочия представителя (если жалоба подписывается представителем).</w:t>
      </w:r>
    </w:p>
    <w:p w14:paraId="69A04BEB" w14:textId="77777777" w:rsidR="008D040A" w:rsidRPr="008D040A" w:rsidRDefault="008D040A" w:rsidP="008D040A">
      <w:r w:rsidRPr="008D040A">
        <w:t>«__» ________ 20__ г.</w:t>
      </w:r>
    </w:p>
    <w:p w14:paraId="458D6497" w14:textId="77777777" w:rsidR="008D040A" w:rsidRPr="008D040A" w:rsidRDefault="008D040A" w:rsidP="008D040A">
      <w:r w:rsidRPr="008D040A">
        <w:t>________________ / [Фамилия И.О.]</w:t>
      </w:r>
    </w:p>
    <w:p w14:paraId="040E965B" w14:textId="77777777" w:rsidR="0083247E" w:rsidRPr="008D040A" w:rsidRDefault="0083247E" w:rsidP="008D040A"/>
    <w:sectPr w:rsidR="0083247E" w:rsidRPr="008D040A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AFC40" w14:textId="77777777" w:rsidR="00F268E4" w:rsidRDefault="00F268E4" w:rsidP="00AA1082">
      <w:pPr>
        <w:spacing w:after="0" w:line="240" w:lineRule="auto"/>
      </w:pPr>
      <w:r>
        <w:separator/>
      </w:r>
    </w:p>
  </w:endnote>
  <w:endnote w:type="continuationSeparator" w:id="0">
    <w:p w14:paraId="7958280A" w14:textId="77777777" w:rsidR="00F268E4" w:rsidRDefault="00F268E4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3FD81" w14:textId="77777777" w:rsidR="00F268E4" w:rsidRDefault="00F268E4" w:rsidP="00AA1082">
      <w:pPr>
        <w:spacing w:after="0" w:line="240" w:lineRule="auto"/>
      </w:pPr>
      <w:r>
        <w:separator/>
      </w:r>
    </w:p>
  </w:footnote>
  <w:footnote w:type="continuationSeparator" w:id="0">
    <w:p w14:paraId="1AC6DF99" w14:textId="77777777" w:rsidR="00F268E4" w:rsidRDefault="00F268E4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90C20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67103"/>
    <w:rsid w:val="003756C8"/>
    <w:rsid w:val="0039714D"/>
    <w:rsid w:val="003D025F"/>
    <w:rsid w:val="003E6878"/>
    <w:rsid w:val="0044556A"/>
    <w:rsid w:val="00456FEF"/>
    <w:rsid w:val="00461B7D"/>
    <w:rsid w:val="00472E2F"/>
    <w:rsid w:val="0049039F"/>
    <w:rsid w:val="004F2C3F"/>
    <w:rsid w:val="00504D90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040A"/>
    <w:rsid w:val="008D439D"/>
    <w:rsid w:val="008D6FA0"/>
    <w:rsid w:val="008E1D79"/>
    <w:rsid w:val="008E5828"/>
    <w:rsid w:val="008F5BDE"/>
    <w:rsid w:val="00912571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85BF0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91859"/>
    <w:rsid w:val="00EA54C0"/>
    <w:rsid w:val="00EB518F"/>
    <w:rsid w:val="00F268E4"/>
    <w:rsid w:val="00F43595"/>
    <w:rsid w:val="00F56DD7"/>
    <w:rsid w:val="00F667EA"/>
    <w:rsid w:val="00F803C9"/>
    <w:rsid w:val="00F859F1"/>
    <w:rsid w:val="00F85CD5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2026-08-25T04:22:00Z</dcterms:created>
  <dcterms:modified xsi:type="dcterms:W3CDTF">2026-08-25T04:22:00Z</dcterms:modified>
</cp:coreProperties>
</file>