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CD6DC" w14:textId="77777777" w:rsidR="00A65771" w:rsidRPr="00A65771" w:rsidRDefault="00A65771" w:rsidP="00A65771">
      <w:pPr>
        <w:jc w:val="left"/>
      </w:pPr>
      <w:r w:rsidRPr="00A65771">
        <w:t>В Прокуратуру [наименование района / города]</w:t>
      </w:r>
      <w:r w:rsidRPr="00A65771">
        <w:br/>
        <w:t>Адрес: [индекс, адрес прокуратуры]</w:t>
      </w:r>
    </w:p>
    <w:p w14:paraId="32AB62BB" w14:textId="77777777" w:rsidR="00A65771" w:rsidRPr="00A65771" w:rsidRDefault="00A65771" w:rsidP="00A65771">
      <w:pPr>
        <w:jc w:val="left"/>
      </w:pPr>
      <w:r w:rsidRPr="00A65771">
        <w:rPr>
          <w:b/>
          <w:bCs/>
        </w:rPr>
        <w:t>Заявитель:</w:t>
      </w:r>
      <w:r w:rsidRPr="00A65771">
        <w:t xml:space="preserve"> [Фамилия, Имя, Отчество]</w:t>
      </w:r>
      <w:r w:rsidRPr="00A65771">
        <w:br/>
        <w:t>Адрес проживания: [индекс, адрес]</w:t>
      </w:r>
      <w:r w:rsidRPr="00A65771">
        <w:br/>
        <w:t>Телефон: [номер телефона]</w:t>
      </w:r>
      <w:r w:rsidRPr="00A65771">
        <w:br/>
        <w:t xml:space="preserve">Электронная почта: [адрес </w:t>
      </w:r>
      <w:proofErr w:type="spellStart"/>
      <w:r w:rsidRPr="00A65771">
        <w:t>e-mail</w:t>
      </w:r>
      <w:proofErr w:type="spellEnd"/>
      <w:r w:rsidRPr="00A65771">
        <w:t>]</w:t>
      </w:r>
    </w:p>
    <w:p w14:paraId="73F76B3C" w14:textId="77777777" w:rsidR="00A65771" w:rsidRPr="00A65771" w:rsidRDefault="00A65771" w:rsidP="00A65771">
      <w:pPr>
        <w:jc w:val="left"/>
      </w:pPr>
      <w:r w:rsidRPr="00A65771">
        <w:rPr>
          <w:b/>
          <w:bCs/>
        </w:rPr>
        <w:t>Организация, нарушившая права:</w:t>
      </w:r>
      <w:r w:rsidRPr="00A65771">
        <w:br/>
        <w:t>[Полное наименование образовательной организации]</w:t>
      </w:r>
      <w:r w:rsidRPr="00A65771">
        <w:br/>
        <w:t>Адрес: [юридический и фактический адрес вуза/колледжа]</w:t>
      </w:r>
    </w:p>
    <w:p w14:paraId="75D9CBB0" w14:textId="77777777" w:rsidR="00A65771" w:rsidRPr="00A65771" w:rsidRDefault="00A65771" w:rsidP="00A65771">
      <w:pPr>
        <w:jc w:val="center"/>
        <w:rPr>
          <w:b/>
          <w:bCs/>
        </w:rPr>
      </w:pPr>
      <w:r w:rsidRPr="00A65771">
        <w:rPr>
          <w:b/>
          <w:bCs/>
        </w:rPr>
        <w:t>ЖАЛОБА</w:t>
      </w:r>
      <w:r w:rsidRPr="00A65771">
        <w:rPr>
          <w:b/>
          <w:bCs/>
        </w:rPr>
        <w:br/>
        <w:t>на нарушения прав студента образовательной организацией</w:t>
      </w:r>
    </w:p>
    <w:p w14:paraId="3F68188C" w14:textId="77777777" w:rsidR="00A65771" w:rsidRPr="00A65771" w:rsidRDefault="00A65771" w:rsidP="00A65771">
      <w:r w:rsidRPr="00A65771">
        <w:t>Я, [Фамилия, Имя, Отчество], являюсь студентом [номер] курса [наименование факультета / института] [наименование образовательной организации] (далее — Образовательная организация), обучающимся по специальности/направлению подготовки [код и наименование специальности] на [очной / заочной / очно-заочной] форме обучения (студенческий билет № [номер]).</w:t>
      </w:r>
    </w:p>
    <w:p w14:paraId="17828535" w14:textId="77777777" w:rsidR="00A65771" w:rsidRPr="00A65771" w:rsidRDefault="00A65771" w:rsidP="00A65771">
      <w:r w:rsidRPr="00A65771">
        <w:t>Считаю, что руководство и должностные лица Образовательной организации допускают грубые нарушения законодательства Российской Федерации об образовании и моих законных прав как обучающегося.</w:t>
      </w:r>
    </w:p>
    <w:p w14:paraId="053D0DA3" w14:textId="77777777" w:rsidR="00A65771" w:rsidRPr="00A65771" w:rsidRDefault="00A65771" w:rsidP="00A65771">
      <w:r w:rsidRPr="00A65771">
        <w:t>Нарушения выразились в следующих обстоятельствах: [подробно изложите суть ситуации, например: незаконное отчисление, предвзятая оценка знаний, выселение из общежития, отказано в предоставлении академического отпуска, принуждение к выполнению работ, не предусмотренных учебным планом].</w:t>
      </w:r>
    </w:p>
    <w:p w14:paraId="1240CF5B" w14:textId="77777777" w:rsidR="00A65771" w:rsidRPr="00A65771" w:rsidRDefault="00A65771" w:rsidP="00A65771">
      <w:r w:rsidRPr="00A65771">
        <w:t>«__» ________ 20__ г. мной в адрес ректора (директора) Образовательной организации было направлено письменное заявление (обращение) с требованием устранить указанные нарушения. Однако до настоящего времени ответ на обращение не получен (либо: получен мотивированный отказ № [номер] от «__» ________ 20__ г., который противоречит действующему законодательству).</w:t>
      </w:r>
    </w:p>
    <w:p w14:paraId="5B5F7ED1" w14:textId="77777777" w:rsidR="00A65771" w:rsidRPr="00A65771" w:rsidRDefault="00A65771" w:rsidP="00A65771">
      <w:r w:rsidRPr="00A65771">
        <w:t>Действия администрации Образовательной организации нарушают ч. 1 ст. 34 Федерального закона от 29.12.2012 № 273-ФЗ «Об образовании в Российской Федерации», а также [укажите иные нормы законов, локальных актов или подпункты устава вуза].</w:t>
      </w:r>
    </w:p>
    <w:p w14:paraId="799110EF" w14:textId="77777777" w:rsidR="00A65771" w:rsidRPr="00A65771" w:rsidRDefault="00A65771" w:rsidP="00A65771">
      <w:r w:rsidRPr="00A65771">
        <w:t>На основании вышеизложенного, руководствуясь Федеральным законом от 17.01.1992 № 2202-1 «О прокуратуре Российской Федерации»,</w:t>
      </w:r>
    </w:p>
    <w:p w14:paraId="4D438813" w14:textId="77777777" w:rsidR="00A65771" w:rsidRPr="00A65771" w:rsidRDefault="00A65771" w:rsidP="00A65771">
      <w:pPr>
        <w:jc w:val="center"/>
      </w:pPr>
      <w:r w:rsidRPr="00A65771">
        <w:rPr>
          <w:b/>
          <w:bCs/>
        </w:rPr>
        <w:t>ПРОШУ:</w:t>
      </w:r>
    </w:p>
    <w:p w14:paraId="32C8266E" w14:textId="77777777" w:rsidR="00A65771" w:rsidRPr="00A65771" w:rsidRDefault="00A65771">
      <w:pPr>
        <w:numPr>
          <w:ilvl w:val="0"/>
          <w:numId w:val="1"/>
        </w:numPr>
      </w:pPr>
      <w:r w:rsidRPr="00A65771">
        <w:t>Провести прокурорскую проверку по факту нарушения законодательства об образовании и моих прав со стороны [наименование образовательной организации].</w:t>
      </w:r>
    </w:p>
    <w:p w14:paraId="43772885" w14:textId="77777777" w:rsidR="00A65771" w:rsidRPr="00A65771" w:rsidRDefault="00A65771">
      <w:pPr>
        <w:numPr>
          <w:ilvl w:val="0"/>
          <w:numId w:val="1"/>
        </w:numPr>
      </w:pPr>
      <w:r w:rsidRPr="00A65771">
        <w:lastRenderedPageBreak/>
        <w:t>Внести представление об устранении выявленных нарушений закона в адрес руководителя Образовательной организации.</w:t>
      </w:r>
    </w:p>
    <w:p w14:paraId="4D5A58FF" w14:textId="77777777" w:rsidR="00A65771" w:rsidRPr="00A65771" w:rsidRDefault="00A65771">
      <w:pPr>
        <w:numPr>
          <w:ilvl w:val="0"/>
          <w:numId w:val="1"/>
        </w:numPr>
      </w:pPr>
      <w:r w:rsidRPr="00A65771">
        <w:t>Принять меры прокурорского реагирования для восстановления моих нарушенных прав [укажите конкретную цель: восстановить в числе студентов, предоставить жилое помещение в общежитии, выдать документы и т.д.].</w:t>
      </w:r>
    </w:p>
    <w:p w14:paraId="1E1510F2" w14:textId="77777777" w:rsidR="00A65771" w:rsidRPr="00A65771" w:rsidRDefault="00A65771">
      <w:pPr>
        <w:numPr>
          <w:ilvl w:val="0"/>
          <w:numId w:val="1"/>
        </w:numPr>
      </w:pPr>
      <w:r w:rsidRPr="00A65771">
        <w:t>О результатах проверки и принятых мерах сообщить в установленный законом срок по указанному адресу электронной почты.</w:t>
      </w:r>
    </w:p>
    <w:p w14:paraId="2937D361" w14:textId="77777777" w:rsidR="00A65771" w:rsidRPr="00A65771" w:rsidRDefault="00A65771" w:rsidP="00A65771">
      <w:r w:rsidRPr="00A65771">
        <w:t>Приложения:</w:t>
      </w:r>
    </w:p>
    <w:p w14:paraId="5DB5044E" w14:textId="77777777" w:rsidR="00A65771" w:rsidRPr="00A65771" w:rsidRDefault="00A65771">
      <w:pPr>
        <w:numPr>
          <w:ilvl w:val="0"/>
          <w:numId w:val="2"/>
        </w:numPr>
      </w:pPr>
      <w:r w:rsidRPr="00A65771">
        <w:t>копия студенческого билета (или справка об обучении);</w:t>
      </w:r>
    </w:p>
    <w:p w14:paraId="04731CE6" w14:textId="77777777" w:rsidR="00A65771" w:rsidRPr="00A65771" w:rsidRDefault="00A65771">
      <w:pPr>
        <w:numPr>
          <w:ilvl w:val="0"/>
          <w:numId w:val="2"/>
        </w:numPr>
      </w:pPr>
      <w:r w:rsidRPr="00A65771">
        <w:t>копия договора об оказании платных образовательных услуг (при наличии);</w:t>
      </w:r>
    </w:p>
    <w:p w14:paraId="4F2860FF" w14:textId="77777777" w:rsidR="00A65771" w:rsidRPr="00A65771" w:rsidRDefault="00A65771">
      <w:pPr>
        <w:numPr>
          <w:ilvl w:val="0"/>
          <w:numId w:val="2"/>
        </w:numPr>
      </w:pPr>
      <w:r w:rsidRPr="00A65771">
        <w:t>копия обращения к руководству образовательной организации;</w:t>
      </w:r>
    </w:p>
    <w:p w14:paraId="5B1DEE60" w14:textId="77777777" w:rsidR="00A65771" w:rsidRPr="00A65771" w:rsidRDefault="00A65771">
      <w:pPr>
        <w:numPr>
          <w:ilvl w:val="0"/>
          <w:numId w:val="2"/>
        </w:numPr>
      </w:pPr>
      <w:r w:rsidRPr="00A65771">
        <w:t>копия ответа из образовательной организации (при наличии);</w:t>
      </w:r>
    </w:p>
    <w:p w14:paraId="264ECD9D" w14:textId="77777777" w:rsidR="00A65771" w:rsidRPr="00A65771" w:rsidRDefault="00A65771">
      <w:pPr>
        <w:numPr>
          <w:ilvl w:val="0"/>
          <w:numId w:val="2"/>
        </w:numPr>
      </w:pPr>
      <w:r w:rsidRPr="00A65771">
        <w:t>документы и письменные доказательства, подтверждающие доводы жалобы.</w:t>
      </w:r>
    </w:p>
    <w:p w14:paraId="3832D9BA" w14:textId="77777777" w:rsidR="00A65771" w:rsidRPr="00A65771" w:rsidRDefault="00A65771" w:rsidP="00A65771">
      <w:r w:rsidRPr="00A65771">
        <w:t>«__» ________ 20__ г.</w:t>
      </w:r>
    </w:p>
    <w:p w14:paraId="11D7784F" w14:textId="77777777" w:rsidR="00A65771" w:rsidRPr="00A65771" w:rsidRDefault="00A65771" w:rsidP="00A65771">
      <w:r w:rsidRPr="00A65771">
        <w:t>________________ / [Фамилия И.О.]</w:t>
      </w:r>
    </w:p>
    <w:p w14:paraId="0C96273E" w14:textId="5B885FE2" w:rsidR="0083247E" w:rsidRPr="00A65771" w:rsidRDefault="0083247E" w:rsidP="00A65771"/>
    <w:sectPr w:rsidR="0083247E" w:rsidRPr="00A65771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1686" w14:textId="77777777" w:rsidR="000863C3" w:rsidRDefault="000863C3" w:rsidP="00AA1082">
      <w:pPr>
        <w:spacing w:after="0" w:line="240" w:lineRule="auto"/>
      </w:pPr>
      <w:r>
        <w:separator/>
      </w:r>
    </w:p>
  </w:endnote>
  <w:endnote w:type="continuationSeparator" w:id="0">
    <w:p w14:paraId="4334C6C8" w14:textId="77777777" w:rsidR="000863C3" w:rsidRDefault="000863C3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3EDE8" w14:textId="77777777" w:rsidR="000863C3" w:rsidRDefault="000863C3" w:rsidP="00AA1082">
      <w:pPr>
        <w:spacing w:after="0" w:line="240" w:lineRule="auto"/>
      </w:pPr>
      <w:r>
        <w:separator/>
      </w:r>
    </w:p>
  </w:footnote>
  <w:footnote w:type="continuationSeparator" w:id="0">
    <w:p w14:paraId="57C64D69" w14:textId="77777777" w:rsidR="000863C3" w:rsidRDefault="000863C3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0F2A"/>
    <w:multiLevelType w:val="multilevel"/>
    <w:tmpl w:val="E1E8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F70F9"/>
    <w:multiLevelType w:val="multilevel"/>
    <w:tmpl w:val="8BFA8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3404386">
    <w:abstractNumId w:val="1"/>
  </w:num>
  <w:num w:numId="2" w16cid:durableId="59810403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863C3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25FDD"/>
    <w:rsid w:val="003D025F"/>
    <w:rsid w:val="00415D01"/>
    <w:rsid w:val="00456FEF"/>
    <w:rsid w:val="00461B7D"/>
    <w:rsid w:val="00472E2F"/>
    <w:rsid w:val="00496319"/>
    <w:rsid w:val="004F2C3F"/>
    <w:rsid w:val="005A0FD9"/>
    <w:rsid w:val="005C4260"/>
    <w:rsid w:val="005D164E"/>
    <w:rsid w:val="005E5BD6"/>
    <w:rsid w:val="00614014"/>
    <w:rsid w:val="00657808"/>
    <w:rsid w:val="00675063"/>
    <w:rsid w:val="006B4B8D"/>
    <w:rsid w:val="007129F9"/>
    <w:rsid w:val="00763038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02D2C"/>
    <w:rsid w:val="00911C81"/>
    <w:rsid w:val="00981876"/>
    <w:rsid w:val="00A50AB7"/>
    <w:rsid w:val="00A65771"/>
    <w:rsid w:val="00A665AD"/>
    <w:rsid w:val="00A95EF3"/>
    <w:rsid w:val="00A9773E"/>
    <w:rsid w:val="00AA026D"/>
    <w:rsid w:val="00AA1082"/>
    <w:rsid w:val="00AD0422"/>
    <w:rsid w:val="00AF633A"/>
    <w:rsid w:val="00B10717"/>
    <w:rsid w:val="00B35316"/>
    <w:rsid w:val="00B44567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F94"/>
    <w:rsid w:val="00E11403"/>
    <w:rsid w:val="00E27EE6"/>
    <w:rsid w:val="00E6623A"/>
    <w:rsid w:val="00E91859"/>
    <w:rsid w:val="00EB1B82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2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2026-08-23T18:31:00Z</dcterms:created>
  <dcterms:modified xsi:type="dcterms:W3CDTF">2026-08-23T18:31:00Z</dcterms:modified>
</cp:coreProperties>
</file>