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792E" w14:textId="77777777" w:rsidR="00120DE9" w:rsidRPr="00120DE9" w:rsidRDefault="00120DE9" w:rsidP="00120DE9">
      <w:pPr>
        <w:jc w:val="left"/>
      </w:pPr>
      <w:r w:rsidRPr="00120DE9">
        <w:t>В Управление Федеральной налоговой службы</w:t>
      </w:r>
      <w:r w:rsidRPr="00120DE9">
        <w:br/>
        <w:t>по [название субъекта РФ]</w:t>
      </w:r>
      <w:r w:rsidRPr="00120DE9">
        <w:br/>
        <w:t>Адрес: [адрес УФНС]</w:t>
      </w:r>
    </w:p>
    <w:p w14:paraId="156DA3D1" w14:textId="77777777" w:rsidR="00120DE9" w:rsidRPr="00120DE9" w:rsidRDefault="00120DE9" w:rsidP="00120DE9">
      <w:pPr>
        <w:jc w:val="left"/>
      </w:pPr>
      <w:r w:rsidRPr="00120DE9">
        <w:t>Через: Инспекцию ФНС России № [номер]</w:t>
      </w:r>
      <w:r w:rsidRPr="00120DE9">
        <w:br/>
        <w:t>по [наименование города/района]</w:t>
      </w:r>
      <w:r w:rsidRPr="00120DE9">
        <w:br/>
        <w:t>Адрес: [адрес ИФНС]</w:t>
      </w:r>
    </w:p>
    <w:p w14:paraId="2A32550E" w14:textId="77777777" w:rsidR="00120DE9" w:rsidRPr="00120DE9" w:rsidRDefault="00120DE9" w:rsidP="00120DE9">
      <w:pPr>
        <w:jc w:val="left"/>
      </w:pPr>
      <w:r w:rsidRPr="00120DE9">
        <w:rPr>
          <w:b/>
          <w:bCs/>
        </w:rPr>
        <w:t>Заявитель:</w:t>
      </w:r>
      <w:r w:rsidRPr="00120DE9">
        <w:t xml:space="preserve"> [Наименование организации / ФИО ИП]</w:t>
      </w:r>
      <w:r w:rsidRPr="00120DE9">
        <w:br/>
        <w:t>ИНН: [номер], ОГРН/ОГРНИП: [номер]</w:t>
      </w:r>
      <w:r w:rsidRPr="00120DE9">
        <w:br/>
        <w:t>Адрес: [юридический или адрес регистрации]</w:t>
      </w:r>
      <w:r w:rsidRPr="00120DE9">
        <w:br/>
        <w:t>Телефон: [номер телефона]</w:t>
      </w:r>
      <w:r w:rsidRPr="00120DE9">
        <w:br/>
        <w:t>Электронная почта: [</w:t>
      </w:r>
      <w:proofErr w:type="spellStart"/>
      <w:r w:rsidRPr="00120DE9">
        <w:t>email</w:t>
      </w:r>
      <w:proofErr w:type="spellEnd"/>
      <w:r w:rsidRPr="00120DE9">
        <w:t>]</w:t>
      </w:r>
    </w:p>
    <w:p w14:paraId="67F5C28A" w14:textId="36A5192D" w:rsidR="00120DE9" w:rsidRPr="00120DE9" w:rsidRDefault="00120DE9" w:rsidP="00120DE9">
      <w:pPr>
        <w:jc w:val="center"/>
        <w:rPr>
          <w:b/>
          <w:bCs/>
        </w:rPr>
      </w:pPr>
      <w:r w:rsidRPr="00120DE9">
        <w:rPr>
          <w:b/>
          <w:bCs/>
        </w:rPr>
        <w:t>ЖАЛОБА</w:t>
      </w:r>
      <w:r w:rsidRPr="00120DE9">
        <w:rPr>
          <w:b/>
          <w:bCs/>
        </w:rPr>
        <w:br/>
        <w:t>на решение о</w:t>
      </w:r>
      <w:r>
        <w:rPr>
          <w:b/>
          <w:bCs/>
        </w:rPr>
        <w:t>б отказе</w:t>
      </w:r>
      <w:r w:rsidRPr="00120DE9">
        <w:rPr>
          <w:b/>
          <w:bCs/>
        </w:rPr>
        <w:t xml:space="preserve"> в возмещении налога на добавленную стоимость</w:t>
      </w:r>
    </w:p>
    <w:p w14:paraId="5A351AC6" w14:textId="77777777" w:rsidR="00120DE9" w:rsidRPr="00120DE9" w:rsidRDefault="00120DE9" w:rsidP="00120DE9">
      <w:r w:rsidRPr="00120DE9">
        <w:t>«__» ________ 20__ г. [Наименование организации / ИП] (далее — Налогоплательщик) подана налоговая декларация по налогу на добавленную стоимость за [указать квартал] 20__ года, в которой заявлена сумма НДС к возмещению из бюджета в размере [СУММА] рублей.</w:t>
      </w:r>
    </w:p>
    <w:p w14:paraId="4250F452" w14:textId="77777777" w:rsidR="00120DE9" w:rsidRPr="00120DE9" w:rsidRDefault="00120DE9" w:rsidP="00120DE9">
      <w:r w:rsidRPr="00120DE9">
        <w:t>По результатам камеральной налоговой проверки Инспекцией ФНС России № [номер] вынесено решение № [номер] от «__» ________ 20__ г. об отказе в привлечении (или о привлечении) к ответственности за совершение налогового правонарушения, а также решение № [номер] от «__» ________ 20__ г. об отказе в возмещении полностью (или частично) суммы налога на добавленную стоимость, заявленной к возмещению, в размере [СУММА] рублей.</w:t>
      </w:r>
    </w:p>
    <w:p w14:paraId="36B9D830" w14:textId="77777777" w:rsidR="00120DE9" w:rsidRPr="00120DE9" w:rsidRDefault="00120DE9" w:rsidP="00120DE9">
      <w:r w:rsidRPr="00120DE9">
        <w:t>Заявитель считает указанные решения налогового органа незаконными, необоснованными и нарушающими права и законные интересы Налогоплательщика по следующим основаниям.</w:t>
      </w:r>
    </w:p>
    <w:p w14:paraId="12A78095" w14:textId="77777777" w:rsidR="00120DE9" w:rsidRPr="00120DE9" w:rsidRDefault="00120DE9" w:rsidP="00120DE9">
      <w:r w:rsidRPr="00120DE9">
        <w:t>1. Выводы налогового органа о нереальности хозяйственных операций с контрагентом [Наименование контрагента] не соответствуют фактическим обстоятельствам. Реальность поставки товара (выполнения работ, оказания услуг) подтверждается первичными учетными документами: договором № [номер] от «__» ________ 20__ г., товарными накладными (УПД) № [номера] от [даты], транспортными накладными № [номера], а также актами сверки взаимных расчетов. Товар принят к учету, что подтверждается карточками счетов [номер счета] и оприходован в полном объеме.</w:t>
      </w:r>
    </w:p>
    <w:p w14:paraId="3EFC911F" w14:textId="77777777" w:rsidR="00120DE9" w:rsidRPr="00120DE9" w:rsidRDefault="00120DE9" w:rsidP="00120DE9">
      <w:r w:rsidRPr="00120DE9">
        <w:t>2. Налогоплательщик проявил необходимую степень осмотрительности при выборе контрагента. До заключения договора проверена деловая репутация [Наименование контрагента], запрошены учредительные документы, выписка из ЕГРЮЛ, а также подтверждены полномочия лица, подписывавшего договор. Контрагент на момент совершения сделки являлся действующим юридическим лицом и не имел признаков технической компании.</w:t>
      </w:r>
    </w:p>
    <w:p w14:paraId="7A58268E" w14:textId="77777777" w:rsidR="00120DE9" w:rsidRPr="00120DE9" w:rsidRDefault="00120DE9" w:rsidP="00120DE9">
      <w:r w:rsidRPr="00120DE9">
        <w:t xml:space="preserve">3. Вычеты по НДС применены Налогоплательщиком в строгом соответствии со статьями 169, 171, 172 Налогового кодекса РФ. Все счета-фактуры оформлены без нарушений и содержат необходимые реквизиты. Ссылка проверяющих на отсутствие у контрагента достаточных трудовых </w:t>
      </w:r>
      <w:r w:rsidRPr="00120DE9">
        <w:lastRenderedPageBreak/>
        <w:t>или материальных ресурсов сама по себе не свидетельствует о недобросовестности Заявителя, что соответствует правовой позиции Верховного Суда РФ.</w:t>
      </w:r>
    </w:p>
    <w:p w14:paraId="22CBFCB0" w14:textId="77777777" w:rsidR="00120DE9" w:rsidRPr="00120DE9" w:rsidRDefault="00120DE9" w:rsidP="00120DE9">
      <w:r w:rsidRPr="00120DE9">
        <w:t>На основании изложенного, руководствуясь статьями 137, 138, 139, 139.1, 139.2 Налогового кодекса РФ,</w:t>
      </w:r>
    </w:p>
    <w:p w14:paraId="06A9C362" w14:textId="77777777" w:rsidR="00120DE9" w:rsidRPr="00120DE9" w:rsidRDefault="00120DE9" w:rsidP="00120DE9">
      <w:pPr>
        <w:jc w:val="center"/>
      </w:pPr>
      <w:r w:rsidRPr="00120DE9">
        <w:rPr>
          <w:b/>
          <w:bCs/>
        </w:rPr>
        <w:t>ПРОШУ:</w:t>
      </w:r>
    </w:p>
    <w:p w14:paraId="39B9391B" w14:textId="77777777" w:rsidR="00120DE9" w:rsidRPr="00120DE9" w:rsidRDefault="00120DE9" w:rsidP="00120DE9">
      <w:r w:rsidRPr="00120DE9">
        <w:t>1. Отменить решение Инспекции ФНС России № [номер] от «__» ________ 20__ г. об отказе в возмещении суммы НДС в полном объеме (или в части суммы [СУММА] рублей).</w:t>
      </w:r>
      <w:r w:rsidRPr="00120DE9">
        <w:br/>
        <w:t>2. Признать право [Наименование организации / ИП] на возмещение из бюджета налога на добавленную стоимость в размере [СУММА] рублей за [указать квартал] 20__ года.</w:t>
      </w:r>
    </w:p>
    <w:p w14:paraId="11D0849F" w14:textId="77777777" w:rsidR="00120DE9" w:rsidRPr="00120DE9" w:rsidRDefault="00120DE9" w:rsidP="00120DE9">
      <w:r w:rsidRPr="00120DE9">
        <w:t>Приложения:</w:t>
      </w:r>
    </w:p>
    <w:p w14:paraId="077C8A01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копия решения ИФНС об отказе в возмещении НДС;</w:t>
      </w:r>
    </w:p>
    <w:p w14:paraId="4FC6EB5B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копия договора с контрагентом и спецификаций;</w:t>
      </w:r>
    </w:p>
    <w:p w14:paraId="1D3FD53B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копии первичных документов (УПД, накладные, акты);</w:t>
      </w:r>
    </w:p>
    <w:p w14:paraId="34E403BD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копии документов, подтверждающих транспортировку и приемку товара;</w:t>
      </w:r>
    </w:p>
    <w:p w14:paraId="2A703231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документы, подтверждающие проявление осмотрительности при выборе контрагента;</w:t>
      </w:r>
    </w:p>
    <w:p w14:paraId="2D42550C" w14:textId="77777777" w:rsidR="00120DE9" w:rsidRPr="00120DE9" w:rsidRDefault="00120DE9" w:rsidP="00120DE9">
      <w:pPr>
        <w:numPr>
          <w:ilvl w:val="0"/>
          <w:numId w:val="12"/>
        </w:numPr>
      </w:pPr>
      <w:r w:rsidRPr="00120DE9">
        <w:t>доверенность или документ, подтверждающий полномочия лица, подписавшего жалобу.</w:t>
      </w:r>
    </w:p>
    <w:p w14:paraId="64C57FA1" w14:textId="77777777" w:rsidR="00120DE9" w:rsidRPr="00120DE9" w:rsidRDefault="00120DE9" w:rsidP="00120DE9">
      <w:r w:rsidRPr="00120DE9">
        <w:t>«__» ________ 20__ г.</w:t>
      </w:r>
    </w:p>
    <w:p w14:paraId="07BE2E44" w14:textId="77777777" w:rsidR="00120DE9" w:rsidRPr="00120DE9" w:rsidRDefault="00120DE9" w:rsidP="00120DE9">
      <w:r w:rsidRPr="00120DE9">
        <w:t>Руководитель / Представитель по доверенности ________________ / [Фамилия И.О.]</w:t>
      </w:r>
    </w:p>
    <w:p w14:paraId="040E965B" w14:textId="77777777" w:rsidR="0083247E" w:rsidRPr="00120DE9" w:rsidRDefault="0083247E" w:rsidP="00120DE9"/>
    <w:sectPr w:rsidR="0083247E" w:rsidRPr="00120DE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6828" w14:textId="77777777" w:rsidR="00237F77" w:rsidRDefault="00237F77" w:rsidP="00AA1082">
      <w:pPr>
        <w:spacing w:after="0" w:line="240" w:lineRule="auto"/>
      </w:pPr>
      <w:r>
        <w:separator/>
      </w:r>
    </w:p>
  </w:endnote>
  <w:endnote w:type="continuationSeparator" w:id="0">
    <w:p w14:paraId="1C809096" w14:textId="77777777" w:rsidR="00237F77" w:rsidRDefault="00237F7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4DE0D" w14:textId="77777777" w:rsidR="00237F77" w:rsidRDefault="00237F77" w:rsidP="00AA1082">
      <w:pPr>
        <w:spacing w:after="0" w:line="240" w:lineRule="auto"/>
      </w:pPr>
      <w:r>
        <w:separator/>
      </w:r>
    </w:p>
  </w:footnote>
  <w:footnote w:type="continuationSeparator" w:id="0">
    <w:p w14:paraId="6666AEC3" w14:textId="77777777" w:rsidR="00237F77" w:rsidRDefault="00237F7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0"/>
  </w:num>
  <w:num w:numId="4" w16cid:durableId="127937033">
    <w:abstractNumId w:val="8"/>
  </w:num>
  <w:num w:numId="5" w16cid:durableId="531455332">
    <w:abstractNumId w:val="11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77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57808"/>
    <w:rsid w:val="00663857"/>
    <w:rsid w:val="00675063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2026-08-12T04:46:00Z</dcterms:created>
  <dcterms:modified xsi:type="dcterms:W3CDTF">2026-08-12T04:46:00Z</dcterms:modified>
</cp:coreProperties>
</file>