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69CF5" w14:textId="77777777" w:rsidR="00CC73D4" w:rsidRPr="00CC73D4" w:rsidRDefault="00CC73D4" w:rsidP="00CC73D4">
      <w:pPr>
        <w:jc w:val="left"/>
      </w:pPr>
      <w:r w:rsidRPr="00CC73D4">
        <w:t>Руководителю Территориального органа Росздравнадзора</w:t>
      </w:r>
      <w:r w:rsidRPr="00CC73D4">
        <w:br/>
        <w:t>по [Наименование субъекта РФ]</w:t>
      </w:r>
      <w:r w:rsidRPr="00CC73D4">
        <w:br/>
        <w:t>Адрес: [Индекс, адрес органа]</w:t>
      </w:r>
    </w:p>
    <w:p w14:paraId="02202911" w14:textId="77777777" w:rsidR="00CC73D4" w:rsidRPr="00CC73D4" w:rsidRDefault="00CC73D4" w:rsidP="00CC73D4">
      <w:pPr>
        <w:jc w:val="left"/>
      </w:pPr>
      <w:r w:rsidRPr="00CC73D4">
        <w:t>От: [ФИО заявителя полностью]</w:t>
      </w:r>
      <w:r w:rsidRPr="00CC73D4">
        <w:br/>
        <w:t>Адрес проживания: [Индекс, адрес]</w:t>
      </w:r>
      <w:r w:rsidRPr="00CC73D4">
        <w:br/>
        <w:t>Телефон: [Номер телефона]</w:t>
      </w:r>
      <w:r w:rsidRPr="00CC73D4">
        <w:br/>
        <w:t>Электронная почта: [E-mail]</w:t>
      </w:r>
    </w:p>
    <w:p w14:paraId="26D41E49" w14:textId="77777777" w:rsidR="00CC73D4" w:rsidRPr="00CC73D4" w:rsidRDefault="00CC73D4" w:rsidP="00CC73D4">
      <w:pPr>
        <w:jc w:val="center"/>
        <w:rPr>
          <w:b/>
          <w:bCs/>
        </w:rPr>
      </w:pPr>
      <w:r w:rsidRPr="00CC73D4">
        <w:rPr>
          <w:b/>
          <w:bCs/>
        </w:rPr>
        <w:t>ЖАЛОБА</w:t>
      </w:r>
      <w:r w:rsidRPr="00CC73D4">
        <w:rPr>
          <w:b/>
          <w:bCs/>
        </w:rPr>
        <w:br/>
        <w:t>на нарушения при оказании психиатрической помощи</w:t>
      </w:r>
    </w:p>
    <w:p w14:paraId="329A9756" w14:textId="77777777" w:rsidR="00CC73D4" w:rsidRPr="00CC73D4" w:rsidRDefault="00CC73D4" w:rsidP="00CC73D4">
      <w:r w:rsidRPr="00CC73D4">
        <w:t>«__» ________ 20__ г. я, [ФИО заявителя], обратился(</w:t>
      </w:r>
      <w:proofErr w:type="spellStart"/>
      <w:r w:rsidRPr="00CC73D4">
        <w:t>лась</w:t>
      </w:r>
      <w:proofErr w:type="spellEnd"/>
      <w:r w:rsidRPr="00CC73D4">
        <w:t>) в [Наименование медицинского учреждения] (далее — медицинская организация) к врачу-психиатру [ФИО врача при наличии данных] для [указать цель обращения: прохождение освидетельствования, получение справки, консультация, лечение].</w:t>
      </w:r>
    </w:p>
    <w:p w14:paraId="6FAC8D4A" w14:textId="77777777" w:rsidR="00CC73D4" w:rsidRPr="00CC73D4" w:rsidRDefault="00CC73D4" w:rsidP="00CC73D4">
      <w:r w:rsidRPr="00CC73D4">
        <w:t>В ходе приема и последующего взаимодействия врачом-психиатром были допущены следующие нарушения законодательства Российской Федерации:</w:t>
      </w:r>
    </w:p>
    <w:p w14:paraId="49B541EC" w14:textId="77777777" w:rsidR="00CC73D4" w:rsidRPr="00CC73D4" w:rsidRDefault="00CC73D4" w:rsidP="00CC73D4">
      <w:r w:rsidRPr="00CC73D4">
        <w:t>1. [Подробно опишите первое нарушение, например: проведение психиатрического освидетельствования без моего письменного информированного добровольного согласия при отсутствии решений суда или иных законных оснований].</w:t>
      </w:r>
    </w:p>
    <w:p w14:paraId="49AEE642" w14:textId="77777777" w:rsidR="00CC73D4" w:rsidRPr="00CC73D4" w:rsidRDefault="00CC73D4" w:rsidP="00CC73D4">
      <w:r w:rsidRPr="00CC73D4">
        <w:t>2. [Подробно опишите второе нарушение, например: отказ в предоставлении медицинских документов, выписок и копий медицинской карты на основании письменного заявления от «__» ________ 20__ г.].</w:t>
      </w:r>
    </w:p>
    <w:p w14:paraId="55C43E8D" w14:textId="77777777" w:rsidR="00CC73D4" w:rsidRPr="00CC73D4" w:rsidRDefault="00CC73D4" w:rsidP="00CC73D4">
      <w:r w:rsidRPr="00CC73D4">
        <w:t>3. [Подробно опишите третье нарушение, например: разглашение сведений, составляющих врачебную тайну, третьим лицам без моего письменного согласия].</w:t>
      </w:r>
    </w:p>
    <w:p w14:paraId="64A0997D" w14:textId="77777777" w:rsidR="00CC73D4" w:rsidRPr="00CC73D4" w:rsidRDefault="00CC73D4" w:rsidP="00CC73D4">
      <w:r w:rsidRPr="00CC73D4">
        <w:t>Указанные действия (бездействие) врача-психиатра нарушают мои права как пациента, предусмотренные Законом РФ от 02.07.1992 № 3185-1 «О психиатрической помощи и гарантиях прав граждан при ее оказании», а также Федеральным законом от 21.11.2011 № 323-ФЗ «Об основах охраны здоровья граждан в Российской Федерации».</w:t>
      </w:r>
    </w:p>
    <w:p w14:paraId="002D2A54" w14:textId="77777777" w:rsidR="00CC73D4" w:rsidRPr="00CC73D4" w:rsidRDefault="00CC73D4" w:rsidP="00CC73D4">
      <w:r w:rsidRPr="00CC73D4">
        <w:t>Согласно ст. 5 Закона № 3185-1 лица, страдающие психическими расстройствами, обладают всеми правами и свободами граждан, предусмотренными Конституцией РФ. Ограничение прав и свобод граждан, связанное с психическим расстройством, допустимо только в случаях, предусмотренных законами РФ.</w:t>
      </w:r>
    </w:p>
    <w:p w14:paraId="5FBD8ACA" w14:textId="77777777" w:rsidR="00CC73D4" w:rsidRPr="00CC73D4" w:rsidRDefault="00CC73D4" w:rsidP="00CC73D4">
      <w:r w:rsidRPr="00CC73D4">
        <w:t>На основании вышеизложенного, руководствуясь Федеральным законом от 02.05.2006 № 59-ФЗ «О порядке рассмотрения обращений граждан Российской Федерации»,</w:t>
      </w:r>
    </w:p>
    <w:p w14:paraId="05826305" w14:textId="77777777" w:rsidR="00CC73D4" w:rsidRPr="00CC73D4" w:rsidRDefault="00CC73D4" w:rsidP="00CC73D4">
      <w:pPr>
        <w:jc w:val="center"/>
      </w:pPr>
      <w:r w:rsidRPr="00CC73D4">
        <w:t>ПРОШУ:</w:t>
      </w:r>
    </w:p>
    <w:p w14:paraId="761D6D70" w14:textId="77777777" w:rsidR="00CC73D4" w:rsidRPr="00CC73D4" w:rsidRDefault="00CC73D4" w:rsidP="00CC73D4">
      <w:pPr>
        <w:jc w:val="left"/>
      </w:pPr>
      <w:r w:rsidRPr="00CC73D4">
        <w:t>1. Провести проверку по фактам нарушений, допущенных врачом-психиатром [ФИО врача] [Наименование медицинского учреждения];</w:t>
      </w:r>
      <w:r w:rsidRPr="00CC73D4">
        <w:br/>
        <w:t xml:space="preserve">2. Принять меры реагирования в пределах предоставленных полномочий по устранению </w:t>
      </w:r>
      <w:r w:rsidRPr="00CC73D4">
        <w:lastRenderedPageBreak/>
        <w:t>выявленных нарушений;</w:t>
      </w:r>
      <w:r w:rsidRPr="00CC73D4">
        <w:br/>
        <w:t>3. Выдать предписание медицинской организации об устранении нарушений прав пациента, в том числе [например: о предоставлении копий медицинских документов];</w:t>
      </w:r>
      <w:r w:rsidRPr="00CC73D4">
        <w:br/>
        <w:t>4. О результатах рассмотрения настоящей жалобы и принятых мерах сообщить в письменной форме по адресу электронной почты (или почтовому адресу), указанному в обращении, в установленный законом срок.</w:t>
      </w:r>
    </w:p>
    <w:p w14:paraId="61FC4B7C" w14:textId="77777777" w:rsidR="00CC73D4" w:rsidRPr="00CC73D4" w:rsidRDefault="00CC73D4" w:rsidP="00CC73D4">
      <w:r w:rsidRPr="00CC73D4">
        <w:t>Приложения:</w:t>
      </w:r>
    </w:p>
    <w:p w14:paraId="26E8C02C" w14:textId="77777777" w:rsidR="00CC73D4" w:rsidRPr="00CC73D4" w:rsidRDefault="00CC73D4" w:rsidP="00CC73D4">
      <w:pPr>
        <w:jc w:val="left"/>
      </w:pPr>
      <w:r w:rsidRPr="00CC73D4">
        <w:t>1. Копия паспорта заявителя;</w:t>
      </w:r>
      <w:r w:rsidRPr="00CC73D4">
        <w:br/>
        <w:t>2. Копии обращения к главному врачу и ответа (при наличии);</w:t>
      </w:r>
      <w:r w:rsidRPr="00CC73D4">
        <w:br/>
        <w:t>3. Копии медицинских документов, чеков, квитанций, подтверждающих факт обращения;</w:t>
      </w:r>
      <w:r w:rsidRPr="00CC73D4">
        <w:br/>
        <w:t>4. Доказательства, подтверждающие доводы жалобы (письменные доказательства, детализация звонков, аудиозаписи на носителе).</w:t>
      </w:r>
    </w:p>
    <w:p w14:paraId="4A210F95" w14:textId="77777777" w:rsidR="00CC73D4" w:rsidRPr="00CC73D4" w:rsidRDefault="00CC73D4" w:rsidP="00CC73D4">
      <w:pPr>
        <w:jc w:val="left"/>
      </w:pPr>
      <w:r w:rsidRPr="00CC73D4">
        <w:t>«__» ________ 20__ г.</w:t>
      </w:r>
    </w:p>
    <w:p w14:paraId="715F986C" w14:textId="77777777" w:rsidR="00CC73D4" w:rsidRPr="00CC73D4" w:rsidRDefault="00CC73D4" w:rsidP="00CC73D4">
      <w:pPr>
        <w:jc w:val="left"/>
      </w:pPr>
      <w:r w:rsidRPr="00CC73D4">
        <w:t>________________ / [Фамилия И.О.]</w:t>
      </w:r>
    </w:p>
    <w:p w14:paraId="040E965B" w14:textId="77777777" w:rsidR="0083247E" w:rsidRPr="00CC73D4" w:rsidRDefault="0083247E" w:rsidP="00CC73D4"/>
    <w:sectPr w:rsidR="0083247E" w:rsidRPr="00CC73D4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14A82" w14:textId="77777777" w:rsidR="00663857" w:rsidRDefault="00663857" w:rsidP="00AA1082">
      <w:pPr>
        <w:spacing w:after="0" w:line="240" w:lineRule="auto"/>
      </w:pPr>
      <w:r>
        <w:separator/>
      </w:r>
    </w:p>
  </w:endnote>
  <w:endnote w:type="continuationSeparator" w:id="0">
    <w:p w14:paraId="6B35826B" w14:textId="77777777" w:rsidR="00663857" w:rsidRDefault="00663857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B850D" w14:textId="77777777" w:rsidR="00663857" w:rsidRDefault="00663857" w:rsidP="00AA1082">
      <w:pPr>
        <w:spacing w:after="0" w:line="240" w:lineRule="auto"/>
      </w:pPr>
      <w:r>
        <w:separator/>
      </w:r>
    </w:p>
  </w:footnote>
  <w:footnote w:type="continuationSeparator" w:id="0">
    <w:p w14:paraId="2B8BC686" w14:textId="77777777" w:rsidR="00663857" w:rsidRDefault="00663857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183138">
    <w:abstractNumId w:val="1"/>
  </w:num>
  <w:num w:numId="2" w16cid:durableId="1452941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50C30"/>
    <w:rsid w:val="000C285E"/>
    <w:rsid w:val="000D675F"/>
    <w:rsid w:val="000E186D"/>
    <w:rsid w:val="00124C52"/>
    <w:rsid w:val="00136CBC"/>
    <w:rsid w:val="002246DE"/>
    <w:rsid w:val="00227EAA"/>
    <w:rsid w:val="002766D0"/>
    <w:rsid w:val="0029453C"/>
    <w:rsid w:val="00313859"/>
    <w:rsid w:val="00353A0B"/>
    <w:rsid w:val="003D025F"/>
    <w:rsid w:val="00456FEF"/>
    <w:rsid w:val="00461B7D"/>
    <w:rsid w:val="00472E2F"/>
    <w:rsid w:val="004F2C3F"/>
    <w:rsid w:val="00657808"/>
    <w:rsid w:val="00663857"/>
    <w:rsid w:val="00675063"/>
    <w:rsid w:val="007E1463"/>
    <w:rsid w:val="008057E1"/>
    <w:rsid w:val="0083238E"/>
    <w:rsid w:val="0083247E"/>
    <w:rsid w:val="008D439D"/>
    <w:rsid w:val="00A93DA0"/>
    <w:rsid w:val="00A95EF3"/>
    <w:rsid w:val="00A9773E"/>
    <w:rsid w:val="00AA1082"/>
    <w:rsid w:val="00B10717"/>
    <w:rsid w:val="00B66532"/>
    <w:rsid w:val="00B90F31"/>
    <w:rsid w:val="00BE1BCA"/>
    <w:rsid w:val="00BF4602"/>
    <w:rsid w:val="00C65A25"/>
    <w:rsid w:val="00C669A3"/>
    <w:rsid w:val="00CA3E33"/>
    <w:rsid w:val="00CC73D4"/>
    <w:rsid w:val="00D139FF"/>
    <w:rsid w:val="00D15699"/>
    <w:rsid w:val="00DC29EF"/>
    <w:rsid w:val="00DF6F94"/>
    <w:rsid w:val="00E11403"/>
    <w:rsid w:val="00E91859"/>
    <w:rsid w:val="00F56DD7"/>
    <w:rsid w:val="00F803C9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2026-08-11T10:57:00Z</dcterms:created>
  <dcterms:modified xsi:type="dcterms:W3CDTF">2026-08-11T10:57:00Z</dcterms:modified>
</cp:coreProperties>
</file>