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B0970" w14:textId="77777777" w:rsidR="00302C15" w:rsidRPr="00302C15" w:rsidRDefault="00302C15" w:rsidP="00302C15">
      <w:pPr>
        <w:jc w:val="left"/>
      </w:pPr>
      <w:r w:rsidRPr="00302C15">
        <w:t>В прокуратуру [наименование района/города]</w:t>
      </w:r>
      <w:r w:rsidRPr="00302C15">
        <w:br/>
        <w:t>Адрес: [индекс, адрес прокуратуры]</w:t>
      </w:r>
    </w:p>
    <w:p w14:paraId="41D5EF78" w14:textId="77777777" w:rsidR="00302C15" w:rsidRPr="00302C15" w:rsidRDefault="00302C15" w:rsidP="00302C15">
      <w:pPr>
        <w:jc w:val="left"/>
      </w:pPr>
      <w:r w:rsidRPr="00302C15">
        <w:rPr>
          <w:b/>
          <w:bCs/>
        </w:rPr>
        <w:t>Заявитель:</w:t>
      </w:r>
      <w:r w:rsidRPr="00302C15">
        <w:t xml:space="preserve"> [ФИО или наименование организации]</w:t>
      </w:r>
      <w:r w:rsidRPr="00302C15">
        <w:br/>
        <w:t>Адрес: [индекс, адрес проживания или регистрации]</w:t>
      </w:r>
      <w:r w:rsidRPr="00302C15">
        <w:br/>
        <w:t>Телефон: [номер телефона]</w:t>
      </w:r>
      <w:r w:rsidRPr="00302C15">
        <w:br/>
        <w:t xml:space="preserve">Электронная почта: [адрес </w:t>
      </w:r>
      <w:proofErr w:type="spellStart"/>
      <w:r w:rsidRPr="00302C15">
        <w:t>email</w:t>
      </w:r>
      <w:proofErr w:type="spellEnd"/>
      <w:r w:rsidRPr="00302C15">
        <w:t>]</w:t>
      </w:r>
    </w:p>
    <w:p w14:paraId="4750AA02" w14:textId="77777777" w:rsidR="00302C15" w:rsidRPr="00302C15" w:rsidRDefault="00302C15" w:rsidP="00302C15">
      <w:pPr>
        <w:jc w:val="left"/>
      </w:pPr>
      <w:r w:rsidRPr="00302C15">
        <w:rPr>
          <w:b/>
          <w:bCs/>
        </w:rPr>
        <w:t>В отношении:</w:t>
      </w:r>
      <w:r w:rsidRPr="00302C15">
        <w:t xml:space="preserve"> судебного пристава-исполнителя</w:t>
      </w:r>
      <w:r w:rsidRPr="00302C15">
        <w:br/>
        <w:t>[наименование районного отдела ФССП]</w:t>
      </w:r>
      <w:r w:rsidRPr="00302C15">
        <w:br/>
        <w:t>[ФИО судебного пристава-исполнителя]</w:t>
      </w:r>
      <w:r w:rsidRPr="00302C15">
        <w:br/>
        <w:t>Адрес РОСП: [индекс, адрес отдела ФССП]</w:t>
      </w:r>
    </w:p>
    <w:p w14:paraId="7C96D947" w14:textId="77777777" w:rsidR="00302C15" w:rsidRPr="00302C15" w:rsidRDefault="00302C15" w:rsidP="00302C15">
      <w:pPr>
        <w:jc w:val="center"/>
        <w:rPr>
          <w:b/>
          <w:bCs/>
        </w:rPr>
      </w:pPr>
      <w:r w:rsidRPr="00302C15">
        <w:rPr>
          <w:b/>
          <w:bCs/>
        </w:rPr>
        <w:t>Жалоба</w:t>
      </w:r>
      <w:r w:rsidRPr="00302C15">
        <w:rPr>
          <w:b/>
          <w:bCs/>
        </w:rPr>
        <w:br/>
        <w:t>на действия (бездействие) судебного пристава-исполнителя</w:t>
      </w:r>
    </w:p>
    <w:p w14:paraId="421A6EBB" w14:textId="77777777" w:rsidR="00302C15" w:rsidRPr="00302C15" w:rsidRDefault="00302C15" w:rsidP="00302C15">
      <w:r w:rsidRPr="00302C15">
        <w:t>В производстве [наименование РОСП] находится исполнительное производство № [номер производства]-ИП, возбужденное «__» ________ 20__ г. на основании исполнительного документа [наименование документа, номер, дата выдачи и выдавший орган] о взыскании с [ФИО или наименование должника] в пользу [ФИО или наименование заявителя] денежных средств в размере [СУММА] руб.</w:t>
      </w:r>
    </w:p>
    <w:p w14:paraId="0B16D22E" w14:textId="77777777" w:rsidR="00302C15" w:rsidRPr="00302C15" w:rsidRDefault="00302C15" w:rsidP="00302C15">
      <w:r w:rsidRPr="00302C15">
        <w:t>Я являюсь [сторона исполнительного производства: взыскатель или должник] по указанному исполнительному производству.</w:t>
      </w:r>
    </w:p>
    <w:p w14:paraId="0589E4D0" w14:textId="77777777" w:rsidR="00302C15" w:rsidRPr="00302C15" w:rsidRDefault="00302C15" w:rsidP="00302C15">
      <w:r w:rsidRPr="00302C15">
        <w:t>В соответствии со статьей 12 Федерального закона от 02.10.2007 № 229-ФЗ «Об исполнительном производстве» судебный пристав-исполнитель обязан принимать меры по своевременному, полному и правильному исполнению исполнительных документов.</w:t>
      </w:r>
    </w:p>
    <w:p w14:paraId="161BB896" w14:textId="77777777" w:rsidR="00302C15" w:rsidRPr="00302C15" w:rsidRDefault="00302C15" w:rsidP="00302C15">
      <w:r w:rsidRPr="00302C15">
        <w:t>Однако в ходе проведения исполнительных действий судебный пристав-исполнитель [ФИО пристава] допустил следующие нарушения законодательства Российской Федерации:</w:t>
      </w:r>
    </w:p>
    <w:p w14:paraId="40850EBC" w14:textId="77777777" w:rsidR="00302C15" w:rsidRPr="00302C15" w:rsidRDefault="00302C15" w:rsidP="00302C15">
      <w:r w:rsidRPr="00302C15">
        <w:t>1. «__» ________ 20__ г. заявителем было подано ходатайство о [суть ходатайства: совершении запросов в банки, наложении ареста на имущество, вынесении запрета на регистрационные действия]. В нарушение статьи 64.1 Федерального закона № 229-ФЗ данное ходатайство не было рассмотрено в установленный десятидневный срок, процессуальное постановление в адрес заявителя не направлялось.</w:t>
      </w:r>
    </w:p>
    <w:p w14:paraId="4B931DA2" w14:textId="77777777" w:rsidR="00302C15" w:rsidRPr="00302C15" w:rsidRDefault="00302C15" w:rsidP="00302C15">
      <w:r w:rsidRPr="00302C15">
        <w:t>2. С «__» ________ 20__ г. по настоящее время судебный пристав-исполнитель не направил запросы в контролирующие и регистрирующие органы [ГИБДД, Росреестр, Федеральная налоговая служба, кредитные организации] для выявления имущества и доходов должника.</w:t>
      </w:r>
    </w:p>
    <w:p w14:paraId="65E4B9CC" w14:textId="77777777" w:rsidR="00302C15" w:rsidRPr="00302C15" w:rsidRDefault="00302C15" w:rsidP="00302C15">
      <w:r w:rsidRPr="00302C15">
        <w:t xml:space="preserve">3. [Указать иные конкретные факты нарушений или бездействия, например: необоснованное снятие ареста со счетов, задержка перечисления взысканных денежных средств, </w:t>
      </w:r>
      <w:proofErr w:type="spellStart"/>
      <w:r w:rsidRPr="00302C15">
        <w:t>невынесение</w:t>
      </w:r>
      <w:proofErr w:type="spellEnd"/>
      <w:r w:rsidRPr="00302C15">
        <w:t xml:space="preserve"> постановления об ограничении выезда должника из РФ].</w:t>
      </w:r>
    </w:p>
    <w:p w14:paraId="12B8C12C" w14:textId="77777777" w:rsidR="00302C15" w:rsidRPr="00302C15" w:rsidRDefault="00302C15" w:rsidP="00302C15">
      <w:r w:rsidRPr="00302C15">
        <w:t>Указанное бездействие судебного пристава-исполнителя нарушает мои права и законные интересы, приводит к затягиванию исполнительного производства и создает риски сокрытия имущества должником.</w:t>
      </w:r>
    </w:p>
    <w:p w14:paraId="54D76457" w14:textId="77777777" w:rsidR="00302C15" w:rsidRPr="00302C15" w:rsidRDefault="00302C15" w:rsidP="00302C15">
      <w:r w:rsidRPr="00302C15">
        <w:lastRenderedPageBreak/>
        <w:t>На основании статьи 21, статьи 27 Федерального закона от 17.01.1992 № 2202-1 «О прокуратуре Российской Федерации», статей 64, 121 Федерального закона от 02.10.2007 № 229-ФЗ «Об исполнительном производстве»,</w:t>
      </w:r>
    </w:p>
    <w:p w14:paraId="66312FA6" w14:textId="77777777" w:rsidR="00302C15" w:rsidRPr="00302C15" w:rsidRDefault="00302C15" w:rsidP="00302C15">
      <w:pPr>
        <w:jc w:val="center"/>
      </w:pPr>
      <w:r w:rsidRPr="00302C15">
        <w:t>ПРОШУ:</w:t>
      </w:r>
    </w:p>
    <w:p w14:paraId="07FDEF8A" w14:textId="77777777" w:rsidR="00302C15" w:rsidRPr="00302C15" w:rsidRDefault="00302C15" w:rsidP="00302C15">
      <w:r w:rsidRPr="00302C15">
        <w:t>1. Провести проверку соблюдения законодательства об исполнительном производстве в отношении действий (бездействия) судебного пристава-исполнителя [ФИО пристава] [наименование РОСП].</w:t>
      </w:r>
      <w:r w:rsidRPr="00302C15">
        <w:br/>
        <w:t>2. Внести представление об устранении нарушений закона руководителю подразделения судебных приставов.</w:t>
      </w:r>
      <w:r w:rsidRPr="00302C15">
        <w:br/>
        <w:t>3. Обязать судебного пристава-исполнителя совершить необходимые исполнительные действия, направленные на исполнение требований исполнительного документа.</w:t>
      </w:r>
      <w:r w:rsidRPr="00302C15">
        <w:br/>
        <w:t>4. О результатах рассмотрения настоящей жалобы и принятых мерах прокурорского реагирования сообщить заявителю в установленный законом срок.</w:t>
      </w:r>
    </w:p>
    <w:p w14:paraId="33DB3AC1" w14:textId="77777777" w:rsidR="00302C15" w:rsidRPr="00302C15" w:rsidRDefault="00302C15" w:rsidP="00302C15">
      <w:r w:rsidRPr="00302C15">
        <w:t>Приложения:</w:t>
      </w:r>
    </w:p>
    <w:p w14:paraId="7C69CBBC" w14:textId="77777777" w:rsidR="00302C15" w:rsidRPr="00302C15" w:rsidRDefault="00302C15" w:rsidP="00302C15">
      <w:r w:rsidRPr="00302C15">
        <w:t>1. Копия постановления о возбуждении исполнительного производства;</w:t>
      </w:r>
      <w:r w:rsidRPr="00302C15">
        <w:br/>
        <w:t>2. Копии подававшихся ходатайств и заявлений с отметкой о получении РОСП;</w:t>
      </w:r>
      <w:r w:rsidRPr="00302C15">
        <w:br/>
        <w:t>3. Копия сводки по исполнительному производству (при наличии);</w:t>
      </w:r>
      <w:r w:rsidRPr="00302C15">
        <w:br/>
        <w:t>4. Документы, подтверждающие нарушения со стороны пристава;</w:t>
      </w:r>
      <w:r w:rsidRPr="00302C15">
        <w:br/>
        <w:t>5. Доверенность представителя (если жалоба подается представителем).</w:t>
      </w:r>
    </w:p>
    <w:p w14:paraId="01B9F266" w14:textId="77777777" w:rsidR="00302C15" w:rsidRPr="00302C15" w:rsidRDefault="00302C15" w:rsidP="00302C15">
      <w:r w:rsidRPr="00302C15">
        <w:t>«__» ________ 20__ г.</w:t>
      </w:r>
    </w:p>
    <w:p w14:paraId="5594D359" w14:textId="77777777" w:rsidR="00302C15" w:rsidRPr="00302C15" w:rsidRDefault="00302C15" w:rsidP="00302C15">
      <w:r w:rsidRPr="00302C15">
        <w:t>________________ / [Фамилия И.О.]</w:t>
      </w:r>
    </w:p>
    <w:p w14:paraId="0C96273E" w14:textId="5B885FE2" w:rsidR="0083247E" w:rsidRPr="00302C15" w:rsidRDefault="0083247E" w:rsidP="00302C15"/>
    <w:sectPr w:rsidR="0083247E" w:rsidRPr="00302C1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D89F4" w14:textId="77777777" w:rsidR="001C0A1E" w:rsidRDefault="001C0A1E" w:rsidP="00AA1082">
      <w:pPr>
        <w:spacing w:after="0" w:line="240" w:lineRule="auto"/>
      </w:pPr>
      <w:r>
        <w:separator/>
      </w:r>
    </w:p>
  </w:endnote>
  <w:endnote w:type="continuationSeparator" w:id="0">
    <w:p w14:paraId="2511F604" w14:textId="77777777" w:rsidR="001C0A1E" w:rsidRDefault="001C0A1E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C5D1E" w14:textId="77777777" w:rsidR="001C0A1E" w:rsidRDefault="001C0A1E" w:rsidP="00AA1082">
      <w:pPr>
        <w:spacing w:after="0" w:line="240" w:lineRule="auto"/>
      </w:pPr>
      <w:r>
        <w:separator/>
      </w:r>
    </w:p>
  </w:footnote>
  <w:footnote w:type="continuationSeparator" w:id="0">
    <w:p w14:paraId="30710FCD" w14:textId="77777777" w:rsidR="001C0A1E" w:rsidRDefault="001C0A1E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54360"/>
    <w:multiLevelType w:val="multilevel"/>
    <w:tmpl w:val="0BE26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CF623E"/>
    <w:multiLevelType w:val="multilevel"/>
    <w:tmpl w:val="7374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276136"/>
    <w:multiLevelType w:val="multilevel"/>
    <w:tmpl w:val="529A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3C2B0A"/>
    <w:multiLevelType w:val="multilevel"/>
    <w:tmpl w:val="B0A2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964D6C"/>
    <w:multiLevelType w:val="multilevel"/>
    <w:tmpl w:val="FC96B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994206"/>
    <w:multiLevelType w:val="multilevel"/>
    <w:tmpl w:val="6A0C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B5044B"/>
    <w:multiLevelType w:val="multilevel"/>
    <w:tmpl w:val="A0D6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B717A58"/>
    <w:multiLevelType w:val="multilevel"/>
    <w:tmpl w:val="AE0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7"/>
  </w:num>
  <w:num w:numId="2" w16cid:durableId="1452941838">
    <w:abstractNumId w:val="14"/>
  </w:num>
  <w:num w:numId="3" w16cid:durableId="973607643">
    <w:abstractNumId w:val="30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8"/>
  </w:num>
  <w:num w:numId="7" w16cid:durableId="1812361597">
    <w:abstractNumId w:val="5"/>
  </w:num>
  <w:num w:numId="8" w16cid:durableId="389576680">
    <w:abstractNumId w:val="20"/>
  </w:num>
  <w:num w:numId="9" w16cid:durableId="1339429729">
    <w:abstractNumId w:val="25"/>
  </w:num>
  <w:num w:numId="10" w16cid:durableId="174347891">
    <w:abstractNumId w:val="2"/>
  </w:num>
  <w:num w:numId="11" w16cid:durableId="1279028447">
    <w:abstractNumId w:val="21"/>
  </w:num>
  <w:num w:numId="12" w16cid:durableId="1706173077">
    <w:abstractNumId w:val="31"/>
  </w:num>
  <w:num w:numId="13" w16cid:durableId="330641445">
    <w:abstractNumId w:val="35"/>
  </w:num>
  <w:num w:numId="14" w16cid:durableId="597102246">
    <w:abstractNumId w:val="36"/>
  </w:num>
  <w:num w:numId="15" w16cid:durableId="247010532">
    <w:abstractNumId w:val="13"/>
  </w:num>
  <w:num w:numId="16" w16cid:durableId="498227888">
    <w:abstractNumId w:val="18"/>
  </w:num>
  <w:num w:numId="17" w16cid:durableId="39939590">
    <w:abstractNumId w:val="38"/>
  </w:num>
  <w:num w:numId="18" w16cid:durableId="458300837">
    <w:abstractNumId w:val="10"/>
  </w:num>
  <w:num w:numId="19" w16cid:durableId="1896044014">
    <w:abstractNumId w:val="23"/>
  </w:num>
  <w:num w:numId="20" w16cid:durableId="1551571222">
    <w:abstractNumId w:val="37"/>
  </w:num>
  <w:num w:numId="21" w16cid:durableId="2104303046">
    <w:abstractNumId w:val="15"/>
  </w:num>
  <w:num w:numId="22" w16cid:durableId="1630748321">
    <w:abstractNumId w:val="29"/>
  </w:num>
  <w:num w:numId="23" w16cid:durableId="1524517003">
    <w:abstractNumId w:val="46"/>
  </w:num>
  <w:num w:numId="24" w16cid:durableId="1340504884">
    <w:abstractNumId w:val="0"/>
  </w:num>
  <w:num w:numId="25" w16cid:durableId="1924953197">
    <w:abstractNumId w:val="19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4"/>
  </w:num>
  <w:num w:numId="29" w16cid:durableId="1747068485">
    <w:abstractNumId w:val="44"/>
  </w:num>
  <w:num w:numId="30" w16cid:durableId="1794130543">
    <w:abstractNumId w:val="12"/>
  </w:num>
  <w:num w:numId="31" w16cid:durableId="1076976053">
    <w:abstractNumId w:val="40"/>
  </w:num>
  <w:num w:numId="32" w16cid:durableId="1008362091">
    <w:abstractNumId w:val="41"/>
  </w:num>
  <w:num w:numId="33" w16cid:durableId="1551572600">
    <w:abstractNumId w:val="45"/>
  </w:num>
  <w:num w:numId="34" w16cid:durableId="940720069">
    <w:abstractNumId w:val="47"/>
  </w:num>
  <w:num w:numId="35" w16cid:durableId="1810172758">
    <w:abstractNumId w:val="9"/>
  </w:num>
  <w:num w:numId="36" w16cid:durableId="1334409542">
    <w:abstractNumId w:val="43"/>
  </w:num>
  <w:num w:numId="37" w16cid:durableId="336421129">
    <w:abstractNumId w:val="34"/>
  </w:num>
  <w:num w:numId="38" w16cid:durableId="1897081525">
    <w:abstractNumId w:val="11"/>
  </w:num>
  <w:num w:numId="39" w16cid:durableId="1007945387">
    <w:abstractNumId w:val="4"/>
  </w:num>
  <w:num w:numId="40" w16cid:durableId="42216870">
    <w:abstractNumId w:val="22"/>
  </w:num>
  <w:num w:numId="41" w16cid:durableId="456678130">
    <w:abstractNumId w:val="39"/>
  </w:num>
  <w:num w:numId="42" w16cid:durableId="1729955778">
    <w:abstractNumId w:val="16"/>
  </w:num>
  <w:num w:numId="43" w16cid:durableId="1486822337">
    <w:abstractNumId w:val="32"/>
  </w:num>
  <w:num w:numId="44" w16cid:durableId="58945915">
    <w:abstractNumId w:val="42"/>
  </w:num>
  <w:num w:numId="45" w16cid:durableId="1768573781">
    <w:abstractNumId w:val="48"/>
  </w:num>
  <w:num w:numId="46" w16cid:durableId="625161689">
    <w:abstractNumId w:val="33"/>
  </w:num>
  <w:num w:numId="47" w16cid:durableId="575239356">
    <w:abstractNumId w:val="26"/>
  </w:num>
  <w:num w:numId="48" w16cid:durableId="123737560">
    <w:abstractNumId w:val="8"/>
  </w:num>
  <w:num w:numId="49" w16cid:durableId="5122575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B3555"/>
    <w:rsid w:val="000C285E"/>
    <w:rsid w:val="000D675F"/>
    <w:rsid w:val="000E186D"/>
    <w:rsid w:val="00110694"/>
    <w:rsid w:val="001134CC"/>
    <w:rsid w:val="00124C52"/>
    <w:rsid w:val="00136CBC"/>
    <w:rsid w:val="001C0A1E"/>
    <w:rsid w:val="001E0377"/>
    <w:rsid w:val="002246DE"/>
    <w:rsid w:val="00227EAA"/>
    <w:rsid w:val="002337F8"/>
    <w:rsid w:val="00262D34"/>
    <w:rsid w:val="00290BE6"/>
    <w:rsid w:val="0029453C"/>
    <w:rsid w:val="002C49A2"/>
    <w:rsid w:val="002E72FD"/>
    <w:rsid w:val="00302C15"/>
    <w:rsid w:val="00313859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C21A6"/>
    <w:rsid w:val="007E1463"/>
    <w:rsid w:val="0080471F"/>
    <w:rsid w:val="008057E1"/>
    <w:rsid w:val="0083238E"/>
    <w:rsid w:val="0083247E"/>
    <w:rsid w:val="00851E79"/>
    <w:rsid w:val="008B7FBC"/>
    <w:rsid w:val="008D439D"/>
    <w:rsid w:val="00901596"/>
    <w:rsid w:val="00911C81"/>
    <w:rsid w:val="00A50AB7"/>
    <w:rsid w:val="00A665AD"/>
    <w:rsid w:val="00A95EF3"/>
    <w:rsid w:val="00A9773E"/>
    <w:rsid w:val="00AA026D"/>
    <w:rsid w:val="00AA1082"/>
    <w:rsid w:val="00AD0422"/>
    <w:rsid w:val="00B10717"/>
    <w:rsid w:val="00B35316"/>
    <w:rsid w:val="00B51C05"/>
    <w:rsid w:val="00B612B5"/>
    <w:rsid w:val="00B66532"/>
    <w:rsid w:val="00B67013"/>
    <w:rsid w:val="00B70196"/>
    <w:rsid w:val="00B74EDB"/>
    <w:rsid w:val="00B90F31"/>
    <w:rsid w:val="00B95C31"/>
    <w:rsid w:val="00BC6477"/>
    <w:rsid w:val="00BE1BCA"/>
    <w:rsid w:val="00BF3A88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33670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2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2026-08-09T18:36:00Z</dcterms:created>
  <dcterms:modified xsi:type="dcterms:W3CDTF">2026-08-09T18:36:00Z</dcterms:modified>
</cp:coreProperties>
</file>