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10127" w14:textId="77777777" w:rsidR="007C65A5" w:rsidRPr="007C65A5" w:rsidRDefault="007C65A5" w:rsidP="007C65A5">
      <w:pPr>
        <w:jc w:val="left"/>
      </w:pPr>
      <w:r w:rsidRPr="007C65A5">
        <w:t>Старшему судебному приставу</w:t>
      </w:r>
      <w:r w:rsidRPr="007C65A5">
        <w:br/>
        <w:t>[Наименование отдела ФССП]</w:t>
      </w:r>
      <w:r w:rsidRPr="007C65A5">
        <w:br/>
        <w:t>Адрес: [Адрес подразделения ФССП]</w:t>
      </w:r>
    </w:p>
    <w:p w14:paraId="44161753" w14:textId="77777777" w:rsidR="007C65A5" w:rsidRPr="007C65A5" w:rsidRDefault="007C65A5" w:rsidP="007C65A5">
      <w:pPr>
        <w:jc w:val="left"/>
      </w:pPr>
      <w:r w:rsidRPr="007C65A5">
        <w:rPr>
          <w:b/>
          <w:bCs/>
        </w:rPr>
        <w:t>Заявитель (Должник):</w:t>
      </w:r>
      <w:r w:rsidRPr="007C65A5">
        <w:t xml:space="preserve"> [ФИО полностью]</w:t>
      </w:r>
      <w:r w:rsidRPr="007C65A5">
        <w:br/>
        <w:t>Адрес: [Индекс, адрес проживания]</w:t>
      </w:r>
      <w:r w:rsidRPr="007C65A5">
        <w:br/>
        <w:t>Телефон: [Номер телефона]</w:t>
      </w:r>
      <w:r w:rsidRPr="007C65A5">
        <w:br/>
        <w:t>Электронная почта: [E-mail]</w:t>
      </w:r>
    </w:p>
    <w:p w14:paraId="1E89A30C" w14:textId="77777777" w:rsidR="007C65A5" w:rsidRPr="007C65A5" w:rsidRDefault="007C65A5" w:rsidP="007C65A5">
      <w:pPr>
        <w:jc w:val="left"/>
      </w:pPr>
      <w:r w:rsidRPr="007C65A5">
        <w:rPr>
          <w:b/>
          <w:bCs/>
        </w:rPr>
        <w:t>Исполнительное производство:</w:t>
      </w:r>
      <w:r w:rsidRPr="007C65A5">
        <w:t xml:space="preserve"> № [Номер ИП]</w:t>
      </w:r>
    </w:p>
    <w:p w14:paraId="2140B94F" w14:textId="77777777" w:rsidR="007C65A5" w:rsidRPr="007C65A5" w:rsidRDefault="007C65A5" w:rsidP="007C65A5">
      <w:pPr>
        <w:jc w:val="center"/>
        <w:rPr>
          <w:b/>
          <w:bCs/>
        </w:rPr>
      </w:pPr>
      <w:r w:rsidRPr="007C65A5">
        <w:rPr>
          <w:b/>
          <w:bCs/>
        </w:rPr>
        <w:t>ЖАЛОБА</w:t>
      </w:r>
      <w:r w:rsidRPr="007C65A5">
        <w:rPr>
          <w:b/>
          <w:bCs/>
        </w:rPr>
        <w:br/>
        <w:t>на бездействие судебного пристава-исполнителя (</w:t>
      </w:r>
      <w:proofErr w:type="spellStart"/>
      <w:r w:rsidRPr="007C65A5">
        <w:rPr>
          <w:b/>
          <w:bCs/>
        </w:rPr>
        <w:t>непрекращение</w:t>
      </w:r>
      <w:proofErr w:type="spellEnd"/>
      <w:r w:rsidRPr="007C65A5">
        <w:rPr>
          <w:b/>
          <w:bCs/>
        </w:rPr>
        <w:t xml:space="preserve"> исполнительного производства)</w:t>
      </w:r>
    </w:p>
    <w:p w14:paraId="4B11DD25" w14:textId="77777777" w:rsidR="007C65A5" w:rsidRPr="007C65A5" w:rsidRDefault="007C65A5" w:rsidP="007C65A5">
      <w:r w:rsidRPr="007C65A5">
        <w:t>На исполнении в [наименование отдела ФССП] находится исполнительное производство № [номер ИП], возбужденное «__» ________ 20__ года судебным приставом-исполнителем [ФИО пристава] на основании исполнительного документа [наименование документа, номер, дата выдачи] в отношении должника [ФИО должника] в пользу взыскателя [ФИО или наименование взыскателя].</w:t>
      </w:r>
    </w:p>
    <w:p w14:paraId="075DBF4B" w14:textId="77777777" w:rsidR="007C65A5" w:rsidRPr="007C65A5" w:rsidRDefault="007C65A5" w:rsidP="007C65A5">
      <w:r w:rsidRPr="007C65A5">
        <w:t>«__» ________ 20__ года возникли основательные юридические причины для завершения принудительного взыскания, а именно: [указать основание: добровольное погашение задолженности / отмена судебного акта / утверждение мирового соглашения судом]. Данное обстоятельство подтверждается [наименование подтверждающего документа, дата, номер].</w:t>
      </w:r>
    </w:p>
    <w:p w14:paraId="32805479" w14:textId="77777777" w:rsidR="007C65A5" w:rsidRPr="007C65A5" w:rsidRDefault="007C65A5" w:rsidP="007C65A5">
      <w:r w:rsidRPr="007C65A5">
        <w:t>«__» ________ 20__ года заявитель направил в адрес судебного пристава-исполнителя заявление о прекращении (окончании) исполнительного производства с приложением подтверждающих документов. Документы были получены отделом [дата получения].</w:t>
      </w:r>
    </w:p>
    <w:p w14:paraId="00357097" w14:textId="77777777" w:rsidR="007C65A5" w:rsidRPr="007C65A5" w:rsidRDefault="007C65A5" w:rsidP="007C65A5">
      <w:r w:rsidRPr="007C65A5">
        <w:t>В соответствии со статьей 45 Федерального закона от 02.10.2007 № 229-ФЗ «Об исполнительном производстве» заявление рассматривается судебным приставом-исполнителем в трехдневный срок со дня его поступления. По результатам рассмотрения выносится постановление о прекращении либо об отказе в прекращении исполнительного производства.</w:t>
      </w:r>
    </w:p>
    <w:p w14:paraId="1D2D0109" w14:textId="77777777" w:rsidR="007C65A5" w:rsidRPr="007C65A5" w:rsidRDefault="007C65A5" w:rsidP="007C65A5">
      <w:r w:rsidRPr="007C65A5">
        <w:t>Однако до настоящего времени судебный пристав-исполнитель [ФИО пристава] постановление о прекращении (окончании) исполнительного производства не вынес, медовые ограничения и аресты со счетов не снял. Бездействие должностного лица нарушает мои права и законные интересы, приводит к необоснованному списанию денежных средств.</w:t>
      </w:r>
    </w:p>
    <w:p w14:paraId="628D883E" w14:textId="77777777" w:rsidR="007C65A5" w:rsidRPr="007C65A5" w:rsidRDefault="007C65A5" w:rsidP="007C65A5">
      <w:r w:rsidRPr="007C65A5">
        <w:t>На основании изложенного, руководствуясь статьями 43, 45, 121, 123 Федерального закона № 229-ФЗ «Об исполнительном производстве»,</w:t>
      </w:r>
    </w:p>
    <w:p w14:paraId="6AB08FCF" w14:textId="77777777" w:rsidR="007C65A5" w:rsidRPr="007C65A5" w:rsidRDefault="007C65A5" w:rsidP="007C65A5">
      <w:pPr>
        <w:jc w:val="center"/>
      </w:pPr>
      <w:r w:rsidRPr="007C65A5">
        <w:rPr>
          <w:b/>
          <w:bCs/>
        </w:rPr>
        <w:t>ПРОШУ:</w:t>
      </w:r>
    </w:p>
    <w:p w14:paraId="1289D783" w14:textId="77777777" w:rsidR="007C65A5" w:rsidRPr="007C65A5" w:rsidRDefault="007C65A5" w:rsidP="007C65A5">
      <w:r w:rsidRPr="007C65A5">
        <w:t xml:space="preserve">1. Признать незаконным бездействие судебного пристава-исполнителя [ФИО пристава], выразившееся в </w:t>
      </w:r>
      <w:proofErr w:type="spellStart"/>
      <w:r w:rsidRPr="007C65A5">
        <w:t>невынесении</w:t>
      </w:r>
      <w:proofErr w:type="spellEnd"/>
      <w:r w:rsidRPr="007C65A5">
        <w:t xml:space="preserve"> постановления о прекращении (окончании) исполнительного производства № [номер ИП].</w:t>
      </w:r>
      <w:r w:rsidRPr="007C65A5">
        <w:br/>
        <w:t xml:space="preserve">2. Обязать судебного пристава-исполнителя [ФИО пристава] вынести постановление о </w:t>
      </w:r>
      <w:r w:rsidRPr="007C65A5">
        <w:lastRenderedPageBreak/>
        <w:t>прекращении (окончании) исполнительного производства № [номер ИП] и отменить все ранее введенные ограничения и аресты.</w:t>
      </w:r>
    </w:p>
    <w:p w14:paraId="4D1D71DD" w14:textId="77777777" w:rsidR="007C65A5" w:rsidRPr="007C65A5" w:rsidRDefault="007C65A5" w:rsidP="007C65A5">
      <w:pPr>
        <w:jc w:val="left"/>
      </w:pPr>
      <w:r w:rsidRPr="007C65A5">
        <w:rPr>
          <w:b/>
          <w:bCs/>
        </w:rPr>
        <w:t>Приложение:</w:t>
      </w:r>
      <w:r w:rsidRPr="007C65A5">
        <w:br/>
        <w:t>1. Копия постановления о возбуждении исполнительного производства;</w:t>
      </w:r>
      <w:r w:rsidRPr="007C65A5">
        <w:br/>
        <w:t>2. Копия документа, подтверждающего основания для прекращения (окончания) ИП (чек, определение суда, справка);</w:t>
      </w:r>
      <w:r w:rsidRPr="007C65A5">
        <w:br/>
        <w:t>3. Копия ранее направленного заявления приставу с отметкой о вручении;</w:t>
      </w:r>
      <w:r w:rsidRPr="007C65A5">
        <w:br/>
        <w:t>4. Копия доверенности представителя (если подается представителем).</w:t>
      </w:r>
    </w:p>
    <w:p w14:paraId="7DA60ABE" w14:textId="77777777" w:rsidR="007C65A5" w:rsidRPr="007C65A5" w:rsidRDefault="007C65A5" w:rsidP="007C65A5">
      <w:r w:rsidRPr="007C65A5">
        <w:t>«__» ________ 20__ г.</w:t>
      </w:r>
    </w:p>
    <w:p w14:paraId="65F70498" w14:textId="77777777" w:rsidR="007C65A5" w:rsidRPr="007C65A5" w:rsidRDefault="007C65A5" w:rsidP="007C65A5">
      <w:r w:rsidRPr="007C65A5">
        <w:t>________________ / [Фамилия И.О.]</w:t>
      </w:r>
    </w:p>
    <w:p w14:paraId="0C96273E" w14:textId="5B885FE2" w:rsidR="0083247E" w:rsidRPr="007C65A5" w:rsidRDefault="0083247E" w:rsidP="007C65A5"/>
    <w:sectPr w:rsidR="0083247E" w:rsidRPr="007C65A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E3E7B" w14:textId="77777777" w:rsidR="00B476CF" w:rsidRDefault="00B476CF" w:rsidP="00AA1082">
      <w:pPr>
        <w:spacing w:after="0" w:line="240" w:lineRule="auto"/>
      </w:pPr>
      <w:r>
        <w:separator/>
      </w:r>
    </w:p>
  </w:endnote>
  <w:endnote w:type="continuationSeparator" w:id="0">
    <w:p w14:paraId="08063A03" w14:textId="77777777" w:rsidR="00B476CF" w:rsidRDefault="00B476CF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E2533" w14:textId="77777777" w:rsidR="00B476CF" w:rsidRDefault="00B476CF" w:rsidP="00AA1082">
      <w:pPr>
        <w:spacing w:after="0" w:line="240" w:lineRule="auto"/>
      </w:pPr>
      <w:r>
        <w:separator/>
      </w:r>
    </w:p>
  </w:footnote>
  <w:footnote w:type="continuationSeparator" w:id="0">
    <w:p w14:paraId="67ECCB5F" w14:textId="77777777" w:rsidR="00B476CF" w:rsidRDefault="00B476CF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54360"/>
    <w:multiLevelType w:val="multilevel"/>
    <w:tmpl w:val="0BE26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CF623E"/>
    <w:multiLevelType w:val="multilevel"/>
    <w:tmpl w:val="7374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276136"/>
    <w:multiLevelType w:val="multilevel"/>
    <w:tmpl w:val="529A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3C2B0A"/>
    <w:multiLevelType w:val="multilevel"/>
    <w:tmpl w:val="B0A2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964D6C"/>
    <w:multiLevelType w:val="multilevel"/>
    <w:tmpl w:val="FC96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994206"/>
    <w:multiLevelType w:val="multilevel"/>
    <w:tmpl w:val="6A0C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B5044B"/>
    <w:multiLevelType w:val="multilevel"/>
    <w:tmpl w:val="A0D6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B717A58"/>
    <w:multiLevelType w:val="multilevel"/>
    <w:tmpl w:val="AE0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7"/>
  </w:num>
  <w:num w:numId="2" w16cid:durableId="1452941838">
    <w:abstractNumId w:val="14"/>
  </w:num>
  <w:num w:numId="3" w16cid:durableId="973607643">
    <w:abstractNumId w:val="30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8"/>
  </w:num>
  <w:num w:numId="7" w16cid:durableId="1812361597">
    <w:abstractNumId w:val="5"/>
  </w:num>
  <w:num w:numId="8" w16cid:durableId="389576680">
    <w:abstractNumId w:val="20"/>
  </w:num>
  <w:num w:numId="9" w16cid:durableId="1339429729">
    <w:abstractNumId w:val="25"/>
  </w:num>
  <w:num w:numId="10" w16cid:durableId="174347891">
    <w:abstractNumId w:val="2"/>
  </w:num>
  <w:num w:numId="11" w16cid:durableId="1279028447">
    <w:abstractNumId w:val="21"/>
  </w:num>
  <w:num w:numId="12" w16cid:durableId="1706173077">
    <w:abstractNumId w:val="31"/>
  </w:num>
  <w:num w:numId="13" w16cid:durableId="330641445">
    <w:abstractNumId w:val="35"/>
  </w:num>
  <w:num w:numId="14" w16cid:durableId="597102246">
    <w:abstractNumId w:val="36"/>
  </w:num>
  <w:num w:numId="15" w16cid:durableId="247010532">
    <w:abstractNumId w:val="13"/>
  </w:num>
  <w:num w:numId="16" w16cid:durableId="498227888">
    <w:abstractNumId w:val="18"/>
  </w:num>
  <w:num w:numId="17" w16cid:durableId="39939590">
    <w:abstractNumId w:val="38"/>
  </w:num>
  <w:num w:numId="18" w16cid:durableId="458300837">
    <w:abstractNumId w:val="10"/>
  </w:num>
  <w:num w:numId="19" w16cid:durableId="1896044014">
    <w:abstractNumId w:val="23"/>
  </w:num>
  <w:num w:numId="20" w16cid:durableId="1551571222">
    <w:abstractNumId w:val="37"/>
  </w:num>
  <w:num w:numId="21" w16cid:durableId="2104303046">
    <w:abstractNumId w:val="15"/>
  </w:num>
  <w:num w:numId="22" w16cid:durableId="1630748321">
    <w:abstractNumId w:val="29"/>
  </w:num>
  <w:num w:numId="23" w16cid:durableId="1524517003">
    <w:abstractNumId w:val="46"/>
  </w:num>
  <w:num w:numId="24" w16cid:durableId="1340504884">
    <w:abstractNumId w:val="0"/>
  </w:num>
  <w:num w:numId="25" w16cid:durableId="1924953197">
    <w:abstractNumId w:val="19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4"/>
  </w:num>
  <w:num w:numId="29" w16cid:durableId="1747068485">
    <w:abstractNumId w:val="44"/>
  </w:num>
  <w:num w:numId="30" w16cid:durableId="1794130543">
    <w:abstractNumId w:val="12"/>
  </w:num>
  <w:num w:numId="31" w16cid:durableId="1076976053">
    <w:abstractNumId w:val="40"/>
  </w:num>
  <w:num w:numId="32" w16cid:durableId="1008362091">
    <w:abstractNumId w:val="41"/>
  </w:num>
  <w:num w:numId="33" w16cid:durableId="1551572600">
    <w:abstractNumId w:val="45"/>
  </w:num>
  <w:num w:numId="34" w16cid:durableId="940720069">
    <w:abstractNumId w:val="47"/>
  </w:num>
  <w:num w:numId="35" w16cid:durableId="1810172758">
    <w:abstractNumId w:val="9"/>
  </w:num>
  <w:num w:numId="36" w16cid:durableId="1334409542">
    <w:abstractNumId w:val="43"/>
  </w:num>
  <w:num w:numId="37" w16cid:durableId="336421129">
    <w:abstractNumId w:val="34"/>
  </w:num>
  <w:num w:numId="38" w16cid:durableId="1897081525">
    <w:abstractNumId w:val="11"/>
  </w:num>
  <w:num w:numId="39" w16cid:durableId="1007945387">
    <w:abstractNumId w:val="4"/>
  </w:num>
  <w:num w:numId="40" w16cid:durableId="42216870">
    <w:abstractNumId w:val="22"/>
  </w:num>
  <w:num w:numId="41" w16cid:durableId="456678130">
    <w:abstractNumId w:val="39"/>
  </w:num>
  <w:num w:numId="42" w16cid:durableId="1729955778">
    <w:abstractNumId w:val="16"/>
  </w:num>
  <w:num w:numId="43" w16cid:durableId="1486822337">
    <w:abstractNumId w:val="32"/>
  </w:num>
  <w:num w:numId="44" w16cid:durableId="58945915">
    <w:abstractNumId w:val="42"/>
  </w:num>
  <w:num w:numId="45" w16cid:durableId="1768573781">
    <w:abstractNumId w:val="48"/>
  </w:num>
  <w:num w:numId="46" w16cid:durableId="625161689">
    <w:abstractNumId w:val="33"/>
  </w:num>
  <w:num w:numId="47" w16cid:durableId="575239356">
    <w:abstractNumId w:val="26"/>
  </w:num>
  <w:num w:numId="48" w16cid:durableId="123737560">
    <w:abstractNumId w:val="8"/>
  </w:num>
  <w:num w:numId="49" w16cid:durableId="5122575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B3555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0BE6"/>
    <w:rsid w:val="0029453C"/>
    <w:rsid w:val="002C49A2"/>
    <w:rsid w:val="002E72FD"/>
    <w:rsid w:val="00302C15"/>
    <w:rsid w:val="00313859"/>
    <w:rsid w:val="003332A2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C21A6"/>
    <w:rsid w:val="007C65A5"/>
    <w:rsid w:val="007E1463"/>
    <w:rsid w:val="0080471F"/>
    <w:rsid w:val="008057E1"/>
    <w:rsid w:val="0083238E"/>
    <w:rsid w:val="0083247E"/>
    <w:rsid w:val="00851E79"/>
    <w:rsid w:val="008B7FBC"/>
    <w:rsid w:val="008D439D"/>
    <w:rsid w:val="00901596"/>
    <w:rsid w:val="00911C81"/>
    <w:rsid w:val="00A50AB7"/>
    <w:rsid w:val="00A665AD"/>
    <w:rsid w:val="00A95EF3"/>
    <w:rsid w:val="00A9773E"/>
    <w:rsid w:val="00AA026D"/>
    <w:rsid w:val="00AA1082"/>
    <w:rsid w:val="00AD0422"/>
    <w:rsid w:val="00B10717"/>
    <w:rsid w:val="00B35316"/>
    <w:rsid w:val="00B476CF"/>
    <w:rsid w:val="00B51C05"/>
    <w:rsid w:val="00B612B5"/>
    <w:rsid w:val="00B66532"/>
    <w:rsid w:val="00B67013"/>
    <w:rsid w:val="00B70196"/>
    <w:rsid w:val="00B74EDB"/>
    <w:rsid w:val="00B90F31"/>
    <w:rsid w:val="00B95C31"/>
    <w:rsid w:val="00BC6477"/>
    <w:rsid w:val="00BE1BCA"/>
    <w:rsid w:val="00BF3A88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33670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2026-08-09T18:40:00Z</dcterms:created>
  <dcterms:modified xsi:type="dcterms:W3CDTF">2026-08-09T18:40:00Z</dcterms:modified>
</cp:coreProperties>
</file>