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2818" w14:textId="77777777" w:rsidR="001170F7" w:rsidRPr="001170F7" w:rsidRDefault="001170F7" w:rsidP="001170F7">
      <w:pPr>
        <w:jc w:val="left"/>
      </w:pPr>
      <w:r w:rsidRPr="001170F7">
        <w:t>В [Наименование вышестоящего органа / Прокуратуру района / Суд]</w:t>
      </w:r>
      <w:r w:rsidRPr="001170F7">
        <w:br/>
        <w:t>Адрес: [Индекс, адрес органа]</w:t>
      </w:r>
    </w:p>
    <w:p w14:paraId="7B03D77D" w14:textId="77777777" w:rsidR="001170F7" w:rsidRPr="001170F7" w:rsidRDefault="001170F7" w:rsidP="001170F7">
      <w:pPr>
        <w:jc w:val="left"/>
      </w:pPr>
      <w:r w:rsidRPr="001170F7">
        <w:rPr>
          <w:b/>
          <w:bCs/>
        </w:rPr>
        <w:t>От заявителя:</w:t>
      </w:r>
      <w:r w:rsidRPr="001170F7">
        <w:t xml:space="preserve"> [ФИО полностью]</w:t>
      </w:r>
      <w:r w:rsidRPr="001170F7">
        <w:br/>
        <w:t>Паспортные данные: [Серия, номер, кем и когда выдан]</w:t>
      </w:r>
      <w:r w:rsidRPr="001170F7">
        <w:br/>
        <w:t>Адрес проживания: [Укажите адрес]</w:t>
      </w:r>
      <w:r w:rsidRPr="001170F7">
        <w:br/>
        <w:t>Телефон: [Номер телефона]</w:t>
      </w:r>
      <w:r w:rsidRPr="001170F7">
        <w:br/>
        <w:t>Электронная почта: [Адрес электронной почты]</w:t>
      </w:r>
    </w:p>
    <w:p w14:paraId="5D6ECE25" w14:textId="77777777" w:rsidR="001170F7" w:rsidRPr="001170F7" w:rsidRDefault="001170F7" w:rsidP="001170F7">
      <w:pPr>
        <w:jc w:val="left"/>
      </w:pPr>
      <w:r w:rsidRPr="001170F7">
        <w:rPr>
          <w:b/>
          <w:bCs/>
        </w:rPr>
        <w:t>В отношении:</w:t>
      </w:r>
      <w:r w:rsidRPr="001170F7">
        <w:t xml:space="preserve"> [Наименование органа опеки и попечительства]</w:t>
      </w:r>
      <w:r w:rsidRPr="001170F7">
        <w:br/>
        <w:t>Адрес: [Укажите адрес органа опеки]</w:t>
      </w:r>
    </w:p>
    <w:p w14:paraId="7EE74578" w14:textId="77777777" w:rsidR="001170F7" w:rsidRPr="001170F7" w:rsidRDefault="001170F7" w:rsidP="001170F7">
      <w:pPr>
        <w:jc w:val="center"/>
        <w:rPr>
          <w:b/>
          <w:bCs/>
        </w:rPr>
      </w:pPr>
      <w:r w:rsidRPr="001170F7">
        <w:rPr>
          <w:b/>
          <w:bCs/>
        </w:rPr>
        <w:t>ЖАЛОБА</w:t>
      </w:r>
      <w:r w:rsidRPr="001170F7">
        <w:rPr>
          <w:b/>
          <w:bCs/>
        </w:rPr>
        <w:br/>
        <w:t>на неправомерные действия (бездействие, решение) органа опеки и попечительства</w:t>
      </w:r>
    </w:p>
    <w:p w14:paraId="0960F93E" w14:textId="77777777" w:rsidR="001170F7" w:rsidRPr="001170F7" w:rsidRDefault="001170F7" w:rsidP="001170F7">
      <w:r w:rsidRPr="001170F7">
        <w:t>«__» ________ 20__ г. я, [ФИО заявителя], являющийся(</w:t>
      </w:r>
      <w:proofErr w:type="spellStart"/>
      <w:r w:rsidRPr="001170F7">
        <w:t>аяся</w:t>
      </w:r>
      <w:proofErr w:type="spellEnd"/>
      <w:r w:rsidRPr="001170F7">
        <w:t>) законным представителем (родителем, опекуном) несовершеннолетнего [ФИО ребенка, дата рождения], обратился(ась) в [Наименование органа опеки] с целью [Укажите цель обращения: проведение обследования жилищных условий, получение разрешения на продажу квартиры, выдача заключения и т.д.].</w:t>
      </w:r>
    </w:p>
    <w:p w14:paraId="684681AF" w14:textId="77777777" w:rsidR="001170F7" w:rsidRPr="001170F7" w:rsidRDefault="001170F7" w:rsidP="001170F7">
      <w:r w:rsidRPr="001170F7">
        <w:t>Однако в ходе рассмотрения моего обращения (или при проведении проверочных мероприятий) должностными лицами органа опеки были допущены следующие нарушения законодательства Российской Федерации:</w:t>
      </w:r>
    </w:p>
    <w:p w14:paraId="73E9FF52" w14:textId="77777777" w:rsidR="001170F7" w:rsidRPr="001170F7" w:rsidRDefault="001170F7" w:rsidP="001170F7">
      <w:r w:rsidRPr="001170F7">
        <w:t>[Подробно опишите суть нарушения. Например: инспектор отказался приобщить к материалам дела документы о доходах; акт обследования жилищно-бытовых условий от «__» ________ 20__ г. содержит недостоверные сведения; вынесен немотивированный отказ в выдаче разрешения на совершение сделки с купли-продажи жилья; нарушен 30-дневный срок рассмотрения заявления].</w:t>
      </w:r>
    </w:p>
    <w:p w14:paraId="72F4EA71" w14:textId="77777777" w:rsidR="001170F7" w:rsidRPr="001170F7" w:rsidRDefault="001170F7" w:rsidP="001170F7">
      <w:r w:rsidRPr="001170F7">
        <w:t>Считаю указанные действия (бездействие, решение) должностных лиц незаконными и нарушающими права и законные интересы несовершеннолетнего [ФИО ребенка], а также мои права как законного представителя по следующим основаниям:</w:t>
      </w:r>
    </w:p>
    <w:p w14:paraId="38D2E26B" w14:textId="77777777" w:rsidR="001170F7" w:rsidRPr="001170F7" w:rsidRDefault="001170F7" w:rsidP="001170F7">
      <w:r w:rsidRPr="001170F7">
        <w:t>В соответствии со статьей 7 Федерального закона от 24.04.2008 № 48-ФЗ «Об опеке и попечительстве» основными задачами органов опеки являются защита прав и законных интересов граждан, находящихся под опекой или попечительством, а также контроль за сохранностью их имущества.</w:t>
      </w:r>
    </w:p>
    <w:p w14:paraId="0D44F5F8" w14:textId="77777777" w:rsidR="001170F7" w:rsidRPr="001170F7" w:rsidRDefault="001170F7" w:rsidP="001170F7">
      <w:r w:rsidRPr="001170F7">
        <w:t>Согласно статье 65 Семейного кодекса РФ, родительские права не могут осуществляться в противоречии с интересами детей. При этом вмешательство государственных органов в семейные дела допустимо строго в случаях и порядке, предусмотренных законом.</w:t>
      </w:r>
    </w:p>
    <w:p w14:paraId="299CEF6E" w14:textId="77777777" w:rsidR="001170F7" w:rsidRPr="001170F7" w:rsidRDefault="001170F7" w:rsidP="001170F7">
      <w:r w:rsidRPr="001170F7">
        <w:t>[Укажите дополнительные правовые аргументы и ссылки на нормы права, подтверждающие вашу позицию].</w:t>
      </w:r>
    </w:p>
    <w:p w14:paraId="049A1B9E" w14:textId="77777777" w:rsidR="001170F7" w:rsidRPr="001170F7" w:rsidRDefault="001170F7" w:rsidP="001170F7">
      <w:r w:rsidRPr="001170F7">
        <w:t>Факт нарушения подтверждается следующими доказательствами: [Перечислите документы, аудио- или видеозаписи, письменные ответы, акты, свидетельские показания].</w:t>
      </w:r>
    </w:p>
    <w:p w14:paraId="272228E8" w14:textId="77777777" w:rsidR="001170F7" w:rsidRPr="001170F7" w:rsidRDefault="001170F7" w:rsidP="001170F7">
      <w:r w:rsidRPr="001170F7">
        <w:lastRenderedPageBreak/>
        <w:t>На основании изложенного, руководствуясь Федеральным законом от 02.05.2006 № 59-ФЗ «О порядке рассмотрения обращений граждан РФ», статьей 8 Федерального закона «Об опеке и попечительстве»,</w:t>
      </w:r>
    </w:p>
    <w:p w14:paraId="64882212" w14:textId="77777777" w:rsidR="001170F7" w:rsidRPr="001170F7" w:rsidRDefault="001170F7" w:rsidP="001170F7">
      <w:pPr>
        <w:jc w:val="center"/>
      </w:pPr>
      <w:r w:rsidRPr="001170F7">
        <w:rPr>
          <w:b/>
          <w:bCs/>
        </w:rPr>
        <w:t>ПРОШУ:</w:t>
      </w:r>
    </w:p>
    <w:p w14:paraId="55900BEB" w14:textId="77777777" w:rsidR="001170F7" w:rsidRPr="001170F7" w:rsidRDefault="001170F7" w:rsidP="001170F7">
      <w:pPr>
        <w:numPr>
          <w:ilvl w:val="0"/>
          <w:numId w:val="43"/>
        </w:numPr>
      </w:pPr>
      <w:r w:rsidRPr="001170F7">
        <w:t>Провести проверку по факту неправомерных действий (бездействия, решения) сотрудников [Наименование органа опеки].</w:t>
      </w:r>
    </w:p>
    <w:p w14:paraId="1226081F" w14:textId="77777777" w:rsidR="001170F7" w:rsidRPr="001170F7" w:rsidRDefault="001170F7" w:rsidP="001170F7">
      <w:pPr>
        <w:numPr>
          <w:ilvl w:val="0"/>
          <w:numId w:val="43"/>
        </w:numPr>
      </w:pPr>
      <w:r w:rsidRPr="001170F7">
        <w:t>Признать незаконными действия (бездействие, решение) [Укажите конкретное решение или действие, например: акт обследования от даты №, отказ в выдаче разрешения].</w:t>
      </w:r>
    </w:p>
    <w:p w14:paraId="58124741" w14:textId="77777777" w:rsidR="001170F7" w:rsidRPr="001170F7" w:rsidRDefault="001170F7" w:rsidP="001170F7">
      <w:pPr>
        <w:numPr>
          <w:ilvl w:val="0"/>
          <w:numId w:val="43"/>
        </w:numPr>
      </w:pPr>
      <w:r w:rsidRPr="001170F7">
        <w:t>Обязать [Наименование органа опеки] устранить допущенные нарушения и [Укажите требуемое действие: выдать разрешение, провести повторное обследование, предоставить ответ].</w:t>
      </w:r>
    </w:p>
    <w:p w14:paraId="50447914" w14:textId="77777777" w:rsidR="001170F7" w:rsidRPr="001170F7" w:rsidRDefault="001170F7" w:rsidP="001170F7">
      <w:pPr>
        <w:numPr>
          <w:ilvl w:val="0"/>
          <w:numId w:val="43"/>
        </w:numPr>
      </w:pPr>
      <w:r w:rsidRPr="001170F7">
        <w:t>Привлечь виновных должностных лиц к дисциплинарной ответственности.</w:t>
      </w:r>
    </w:p>
    <w:p w14:paraId="6DE5E6C1" w14:textId="77777777" w:rsidR="001170F7" w:rsidRPr="001170F7" w:rsidRDefault="001170F7" w:rsidP="001170F7">
      <w:r w:rsidRPr="001170F7">
        <w:t>Приложения:</w:t>
      </w:r>
    </w:p>
    <w:p w14:paraId="27D268EF" w14:textId="77777777" w:rsidR="001170F7" w:rsidRPr="001170F7" w:rsidRDefault="001170F7" w:rsidP="001170F7">
      <w:pPr>
        <w:numPr>
          <w:ilvl w:val="0"/>
          <w:numId w:val="44"/>
        </w:numPr>
      </w:pPr>
      <w:r w:rsidRPr="001170F7">
        <w:t>копия документа, удостоверяющего личность заявителя;</w:t>
      </w:r>
    </w:p>
    <w:p w14:paraId="4E10652D" w14:textId="77777777" w:rsidR="001170F7" w:rsidRPr="001170F7" w:rsidRDefault="001170F7" w:rsidP="001170F7">
      <w:pPr>
        <w:numPr>
          <w:ilvl w:val="0"/>
          <w:numId w:val="44"/>
        </w:numPr>
      </w:pPr>
      <w:r w:rsidRPr="001170F7">
        <w:t>копия свидетельства о рождении ребенка (или паспорта);</w:t>
      </w:r>
    </w:p>
    <w:p w14:paraId="66064CB5" w14:textId="77777777" w:rsidR="001170F7" w:rsidRPr="001170F7" w:rsidRDefault="001170F7" w:rsidP="001170F7">
      <w:pPr>
        <w:numPr>
          <w:ilvl w:val="0"/>
          <w:numId w:val="44"/>
        </w:numPr>
      </w:pPr>
      <w:r w:rsidRPr="001170F7">
        <w:t>копия обращения в орган опеки с отметкой о получении;</w:t>
      </w:r>
    </w:p>
    <w:p w14:paraId="1AB9A209" w14:textId="77777777" w:rsidR="001170F7" w:rsidRPr="001170F7" w:rsidRDefault="001170F7" w:rsidP="001170F7">
      <w:pPr>
        <w:numPr>
          <w:ilvl w:val="0"/>
          <w:numId w:val="44"/>
        </w:numPr>
      </w:pPr>
      <w:r w:rsidRPr="001170F7">
        <w:t>копия оспариваемого акта или решения (при наличии);</w:t>
      </w:r>
    </w:p>
    <w:p w14:paraId="5E89E46C" w14:textId="77777777" w:rsidR="001170F7" w:rsidRPr="001170F7" w:rsidRDefault="001170F7" w:rsidP="001170F7">
      <w:pPr>
        <w:numPr>
          <w:ilvl w:val="0"/>
          <w:numId w:val="44"/>
        </w:numPr>
      </w:pPr>
      <w:r w:rsidRPr="001170F7">
        <w:t>доказательства, подтверждающие доводы жалобы;</w:t>
      </w:r>
    </w:p>
    <w:p w14:paraId="6B0CE311" w14:textId="77777777" w:rsidR="001170F7" w:rsidRPr="001170F7" w:rsidRDefault="001170F7" w:rsidP="001170F7">
      <w:pPr>
        <w:numPr>
          <w:ilvl w:val="0"/>
          <w:numId w:val="44"/>
        </w:numPr>
      </w:pPr>
      <w:r w:rsidRPr="001170F7">
        <w:t>доверенность представителя (если жалоба подается через представителя).</w:t>
      </w:r>
    </w:p>
    <w:p w14:paraId="686FE93A" w14:textId="77777777" w:rsidR="001170F7" w:rsidRPr="001170F7" w:rsidRDefault="001170F7" w:rsidP="001170F7">
      <w:r w:rsidRPr="001170F7">
        <w:t>«__» ________ 20__ г.</w:t>
      </w:r>
    </w:p>
    <w:p w14:paraId="28533F32" w14:textId="77777777" w:rsidR="001170F7" w:rsidRPr="001170F7" w:rsidRDefault="001170F7" w:rsidP="001170F7">
      <w:r w:rsidRPr="001170F7">
        <w:t>________________ / [Фамилия И.О.]</w:t>
      </w:r>
    </w:p>
    <w:p w14:paraId="040E965B" w14:textId="77777777" w:rsidR="0083247E" w:rsidRPr="001170F7" w:rsidRDefault="0083247E" w:rsidP="001170F7"/>
    <w:sectPr w:rsidR="0083247E" w:rsidRPr="001170F7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EB465" w14:textId="77777777" w:rsidR="00E476F1" w:rsidRDefault="00E476F1" w:rsidP="00AA1082">
      <w:pPr>
        <w:spacing w:after="0" w:line="240" w:lineRule="auto"/>
      </w:pPr>
      <w:r>
        <w:separator/>
      </w:r>
    </w:p>
  </w:endnote>
  <w:endnote w:type="continuationSeparator" w:id="0">
    <w:p w14:paraId="4A9D3E88" w14:textId="77777777" w:rsidR="00E476F1" w:rsidRDefault="00E476F1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44EA0" w14:textId="77777777" w:rsidR="00E476F1" w:rsidRDefault="00E476F1" w:rsidP="00AA1082">
      <w:pPr>
        <w:spacing w:after="0" w:line="240" w:lineRule="auto"/>
      </w:pPr>
      <w:r>
        <w:separator/>
      </w:r>
    </w:p>
  </w:footnote>
  <w:footnote w:type="continuationSeparator" w:id="0">
    <w:p w14:paraId="064A4545" w14:textId="77777777" w:rsidR="00E476F1" w:rsidRDefault="00E476F1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1"/>
  </w:num>
  <w:num w:numId="2" w16cid:durableId="1452941838">
    <w:abstractNumId w:val="17"/>
  </w:num>
  <w:num w:numId="3" w16cid:durableId="620452602">
    <w:abstractNumId w:val="36"/>
  </w:num>
  <w:num w:numId="4" w16cid:durableId="127937033">
    <w:abstractNumId w:val="32"/>
  </w:num>
  <w:num w:numId="5" w16cid:durableId="531455332">
    <w:abstractNumId w:val="40"/>
  </w:num>
  <w:num w:numId="6" w16cid:durableId="1099104971">
    <w:abstractNumId w:val="9"/>
  </w:num>
  <w:num w:numId="7" w16cid:durableId="1269124427">
    <w:abstractNumId w:val="31"/>
  </w:num>
  <w:num w:numId="8" w16cid:durableId="557205090">
    <w:abstractNumId w:val="4"/>
  </w:num>
  <w:num w:numId="9" w16cid:durableId="1463647699">
    <w:abstractNumId w:val="18"/>
  </w:num>
  <w:num w:numId="10" w16cid:durableId="673608733">
    <w:abstractNumId w:val="13"/>
  </w:num>
  <w:num w:numId="11" w16cid:durableId="1989937548">
    <w:abstractNumId w:val="30"/>
  </w:num>
  <w:num w:numId="12" w16cid:durableId="1773040737">
    <w:abstractNumId w:val="33"/>
  </w:num>
  <w:num w:numId="13" w16cid:durableId="1329289397">
    <w:abstractNumId w:val="35"/>
  </w:num>
  <w:num w:numId="14" w16cid:durableId="1313484984">
    <w:abstractNumId w:val="8"/>
  </w:num>
  <w:num w:numId="15" w16cid:durableId="1457869392">
    <w:abstractNumId w:val="28"/>
  </w:num>
  <w:num w:numId="16" w16cid:durableId="1197355343">
    <w:abstractNumId w:val="3"/>
  </w:num>
  <w:num w:numId="17" w16cid:durableId="1464885777">
    <w:abstractNumId w:val="20"/>
  </w:num>
  <w:num w:numId="18" w16cid:durableId="1104112483">
    <w:abstractNumId w:val="39"/>
  </w:num>
  <w:num w:numId="19" w16cid:durableId="145096879">
    <w:abstractNumId w:val="2"/>
  </w:num>
  <w:num w:numId="20" w16cid:durableId="643975361">
    <w:abstractNumId w:val="11"/>
  </w:num>
  <w:num w:numId="21" w16cid:durableId="852257610">
    <w:abstractNumId w:val="29"/>
  </w:num>
  <w:num w:numId="22" w16cid:durableId="36928319">
    <w:abstractNumId w:val="1"/>
  </w:num>
  <w:num w:numId="23" w16cid:durableId="970592668">
    <w:abstractNumId w:val="41"/>
  </w:num>
  <w:num w:numId="24" w16cid:durableId="1897163482">
    <w:abstractNumId w:val="25"/>
  </w:num>
  <w:num w:numId="25" w16cid:durableId="384062563">
    <w:abstractNumId w:val="34"/>
  </w:num>
  <w:num w:numId="26" w16cid:durableId="492839721">
    <w:abstractNumId w:val="26"/>
  </w:num>
  <w:num w:numId="27" w16cid:durableId="1229728864">
    <w:abstractNumId w:val="0"/>
  </w:num>
  <w:num w:numId="28" w16cid:durableId="1967152715">
    <w:abstractNumId w:val="22"/>
  </w:num>
  <w:num w:numId="29" w16cid:durableId="1953244208">
    <w:abstractNumId w:val="16"/>
  </w:num>
  <w:num w:numId="30" w16cid:durableId="985472466">
    <w:abstractNumId w:val="5"/>
  </w:num>
  <w:num w:numId="31" w16cid:durableId="1576545756">
    <w:abstractNumId w:val="23"/>
  </w:num>
  <w:num w:numId="32" w16cid:durableId="1221399102">
    <w:abstractNumId w:val="10"/>
  </w:num>
  <w:num w:numId="33" w16cid:durableId="1678341010">
    <w:abstractNumId w:val="37"/>
  </w:num>
  <w:num w:numId="34" w16cid:durableId="824394900">
    <w:abstractNumId w:val="27"/>
  </w:num>
  <w:num w:numId="35" w16cid:durableId="1607695405">
    <w:abstractNumId w:val="15"/>
  </w:num>
  <w:num w:numId="36" w16cid:durableId="1742411204">
    <w:abstractNumId w:val="42"/>
  </w:num>
  <w:num w:numId="37" w16cid:durableId="314341350">
    <w:abstractNumId w:val="14"/>
  </w:num>
  <w:num w:numId="38" w16cid:durableId="618222554">
    <w:abstractNumId w:val="7"/>
  </w:num>
  <w:num w:numId="39" w16cid:durableId="1899588925">
    <w:abstractNumId w:val="19"/>
  </w:num>
  <w:num w:numId="40" w16cid:durableId="367947537">
    <w:abstractNumId w:val="43"/>
  </w:num>
  <w:num w:numId="41" w16cid:durableId="1346135461">
    <w:abstractNumId w:val="38"/>
  </w:num>
  <w:num w:numId="42" w16cid:durableId="1736513357">
    <w:abstractNumId w:val="12"/>
  </w:num>
  <w:num w:numId="43" w16cid:durableId="1504323764">
    <w:abstractNumId w:val="6"/>
  </w:num>
  <w:num w:numId="44" w16cid:durableId="106155698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5828"/>
    <w:rsid w:val="008F5BDE"/>
    <w:rsid w:val="00912571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476F1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2026-08-24T11:02:00Z</dcterms:created>
  <dcterms:modified xsi:type="dcterms:W3CDTF">2026-08-24T11:02:00Z</dcterms:modified>
</cp:coreProperties>
</file>