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DFAD" w14:textId="77777777" w:rsidR="002240D4" w:rsidRPr="002240D4" w:rsidRDefault="002240D4" w:rsidP="002240D4">
      <w:pPr>
        <w:jc w:val="left"/>
      </w:pPr>
      <w:r w:rsidRPr="002240D4">
        <w:t>В [Наименование органа или должности руководителя]</w:t>
      </w:r>
      <w:r w:rsidRPr="002240D4">
        <w:br/>
        <w:t>Адрес: [Индекс, адрес органа или больницы]</w:t>
      </w:r>
    </w:p>
    <w:p w14:paraId="4E94D7FF" w14:textId="77777777" w:rsidR="002240D4" w:rsidRPr="002240D4" w:rsidRDefault="002240D4" w:rsidP="002240D4">
      <w:pPr>
        <w:jc w:val="left"/>
      </w:pPr>
      <w:r w:rsidRPr="002240D4">
        <w:rPr>
          <w:b/>
          <w:bCs/>
        </w:rPr>
        <w:t>Заявитель:</w:t>
      </w:r>
      <w:r w:rsidRPr="002240D4">
        <w:t xml:space="preserve"> [Фамилия, Имя, Отчество]</w:t>
      </w:r>
      <w:r w:rsidRPr="002240D4">
        <w:br/>
        <w:t>Адрес проживания: [Индекс, адрес]</w:t>
      </w:r>
      <w:r w:rsidRPr="002240D4">
        <w:br/>
        <w:t>Телефон: [Номер телефона]</w:t>
      </w:r>
      <w:r w:rsidRPr="002240D4">
        <w:br/>
        <w:t xml:space="preserve">Электронная почта: [Адрес </w:t>
      </w:r>
      <w:proofErr w:type="spellStart"/>
      <w:r w:rsidRPr="002240D4">
        <w:t>e-mail</w:t>
      </w:r>
      <w:proofErr w:type="spellEnd"/>
      <w:r w:rsidRPr="002240D4">
        <w:t>]</w:t>
      </w:r>
    </w:p>
    <w:p w14:paraId="3F2F3DE9" w14:textId="77777777" w:rsidR="002240D4" w:rsidRPr="002240D4" w:rsidRDefault="002240D4" w:rsidP="002240D4">
      <w:pPr>
        <w:jc w:val="center"/>
        <w:rPr>
          <w:b/>
          <w:bCs/>
        </w:rPr>
      </w:pPr>
      <w:r w:rsidRPr="002240D4">
        <w:rPr>
          <w:b/>
          <w:bCs/>
        </w:rPr>
        <w:t>ЖАЛОБА</w:t>
      </w:r>
      <w:r w:rsidRPr="002240D4">
        <w:rPr>
          <w:b/>
          <w:bCs/>
        </w:rPr>
        <w:br/>
        <w:t>на нарушения при оказании медицинской помощи</w:t>
      </w:r>
    </w:p>
    <w:p w14:paraId="1266D92E" w14:textId="77777777" w:rsidR="002240D4" w:rsidRPr="002240D4" w:rsidRDefault="002240D4" w:rsidP="002240D4">
      <w:r w:rsidRPr="002240D4">
        <w:t>«__» ________ 20__ года я обратился(</w:t>
      </w:r>
      <w:proofErr w:type="spellStart"/>
      <w:r w:rsidRPr="002240D4">
        <w:t>лась</w:t>
      </w:r>
      <w:proofErr w:type="spellEnd"/>
      <w:r w:rsidRPr="002240D4">
        <w:t>) в [Наименование медицинской организации] (далее — больница) за получением медицинской помощи по адресу: [Указать адрес].</w:t>
      </w:r>
    </w:p>
    <w:p w14:paraId="0EA682C5" w14:textId="77777777" w:rsidR="002240D4" w:rsidRPr="002240D4" w:rsidRDefault="002240D4" w:rsidP="002240D4">
      <w:r w:rsidRPr="002240D4">
        <w:t>В период прохождения лечения (или при обращении за помощью) медицинским персоналом были допущены следующие нарушения: [Подробно опишите ситуацию: отказ в приеме, некачественное лечение, нарушение врачебной этики, требование оплаты за бесплатные услуги, ненадлежащие условия содержания].</w:t>
      </w:r>
    </w:p>
    <w:p w14:paraId="24F376DE" w14:textId="77777777" w:rsidR="002240D4" w:rsidRPr="002240D4" w:rsidRDefault="002240D4" w:rsidP="002240D4">
      <w:r w:rsidRPr="002240D4">
        <w:t>По моему мнению, действия (или бездействие) сотрудника [Должность, ФИО медицинского работника] нарушают права пациента, гарантированные законодательством Российской Федерации.</w:t>
      </w:r>
    </w:p>
    <w:p w14:paraId="2B23D813" w14:textId="77777777" w:rsidR="002240D4" w:rsidRPr="002240D4" w:rsidRDefault="002240D4" w:rsidP="002240D4">
      <w:r w:rsidRPr="002240D4">
        <w:t>В частности, согласно статье 19 Федерального закона от 21.11.2011 № 323-ФЗ «Об основах охраны здоровья граждан в Российской Федерации»,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гарантий, а также на уважительное и гуманное отношение со стороны медицинского и обслуживающего персонала.</w:t>
      </w:r>
    </w:p>
    <w:p w14:paraId="192517F0" w14:textId="77777777" w:rsidR="002240D4" w:rsidRPr="002240D4" w:rsidRDefault="002240D4" w:rsidP="002240D4">
      <w:r w:rsidRPr="002240D4">
        <w:t>Кроме того, качество оказанной медицинской помощи не соответствовало установленным стандартам и клиническим рекомендациям, что выразилось в [Указать конкретные последствия для здоровья или нарушения процессуального характера].</w:t>
      </w:r>
    </w:p>
    <w:p w14:paraId="3F140D28" w14:textId="77777777" w:rsidR="002240D4" w:rsidRPr="002240D4" w:rsidRDefault="002240D4" w:rsidP="002240D4">
      <w:r w:rsidRPr="002240D4">
        <w:t>На основании изложенного, руководствуясь Федеральным законом от 02.05.2006 № 59-ФЗ «О порядке рассмотрения обращений граждан Российской Федерации», Федеральным законом от 21.11.2011 № 323-ФЗ «Об основах охраны здоровья граждан в Российской Федерации»,</w:t>
      </w:r>
    </w:p>
    <w:p w14:paraId="7F498F7E" w14:textId="77777777" w:rsidR="002240D4" w:rsidRPr="002240D4" w:rsidRDefault="002240D4" w:rsidP="002240D4">
      <w:pPr>
        <w:jc w:val="center"/>
        <w:rPr>
          <w:b/>
          <w:bCs/>
        </w:rPr>
      </w:pPr>
      <w:r w:rsidRPr="002240D4">
        <w:rPr>
          <w:b/>
          <w:bCs/>
        </w:rPr>
        <w:t>ПРОШУ:</w:t>
      </w:r>
    </w:p>
    <w:p w14:paraId="4412DE6B" w14:textId="77777777" w:rsidR="002240D4" w:rsidRPr="002240D4" w:rsidRDefault="002240D4" w:rsidP="002240D4">
      <w:r w:rsidRPr="002240D4">
        <w:t>1. Принять настоящую жалобу к рассмотрению и провести детальную проверку изложенных фактов;</w:t>
      </w:r>
    </w:p>
    <w:p w14:paraId="22EB7C46" w14:textId="77777777" w:rsidR="002240D4" w:rsidRPr="002240D4" w:rsidRDefault="002240D4" w:rsidP="002240D4">
      <w:r w:rsidRPr="002240D4">
        <w:t>2. Оценить качество и своевременность оказанной мне медицинской помощи в [Наименование медицинской организации];</w:t>
      </w:r>
    </w:p>
    <w:p w14:paraId="3F0B5542" w14:textId="77777777" w:rsidR="002240D4" w:rsidRPr="002240D4" w:rsidRDefault="002240D4" w:rsidP="002240D4">
      <w:r w:rsidRPr="002240D4">
        <w:t>3. Привлечь лиц, допустивших нарушения, к установленной законом ответственности;</w:t>
      </w:r>
    </w:p>
    <w:p w14:paraId="30D297EC" w14:textId="77777777" w:rsidR="002240D4" w:rsidRPr="002240D4" w:rsidRDefault="002240D4" w:rsidP="002240D4">
      <w:r w:rsidRPr="002240D4">
        <w:t>4. Принять меры по устранению выявленных нарушений и восстановлению моих нарушенных прав;</w:t>
      </w:r>
    </w:p>
    <w:p w14:paraId="1A1B1580" w14:textId="77777777" w:rsidR="002240D4" w:rsidRPr="002240D4" w:rsidRDefault="002240D4" w:rsidP="002240D4">
      <w:r w:rsidRPr="002240D4">
        <w:lastRenderedPageBreak/>
        <w:t>5. Направить письменный мотивированный ответ о результатах проверки и принятых мерах по адресу электронной почты (или почтовому адресу): [Указать адрес] в установленный законом 30-дневный срок.</w:t>
      </w:r>
    </w:p>
    <w:p w14:paraId="1C147E08" w14:textId="77777777" w:rsidR="002240D4" w:rsidRPr="002240D4" w:rsidRDefault="002240D4" w:rsidP="002240D4">
      <w:pPr>
        <w:rPr>
          <w:b/>
          <w:bCs/>
        </w:rPr>
      </w:pPr>
      <w:r w:rsidRPr="002240D4">
        <w:rPr>
          <w:b/>
          <w:bCs/>
        </w:rPr>
        <w:t>Приложения:</w:t>
      </w:r>
    </w:p>
    <w:p w14:paraId="5933CB07" w14:textId="77777777" w:rsidR="002240D4" w:rsidRPr="002240D4" w:rsidRDefault="002240D4" w:rsidP="002240D4">
      <w:r w:rsidRPr="002240D4">
        <w:t>1. Копия выписки из медицинской карты (или истории болезни);</w:t>
      </w:r>
    </w:p>
    <w:p w14:paraId="3300A861" w14:textId="77777777" w:rsidR="002240D4" w:rsidRPr="002240D4" w:rsidRDefault="002240D4" w:rsidP="002240D4">
      <w:r w:rsidRPr="002240D4">
        <w:t>2. Копии медицинских заключений, рецептов, чеков (при наличии);</w:t>
      </w:r>
    </w:p>
    <w:p w14:paraId="3B486D1A" w14:textId="77777777" w:rsidR="002240D4" w:rsidRPr="002240D4" w:rsidRDefault="002240D4" w:rsidP="002240D4">
      <w:r w:rsidRPr="002240D4">
        <w:t>3. Фотографические или видеоматериалы, подтверждающие нарушения (при наличии);</w:t>
      </w:r>
    </w:p>
    <w:p w14:paraId="648E4C72" w14:textId="77777777" w:rsidR="002240D4" w:rsidRPr="002240D4" w:rsidRDefault="002240D4" w:rsidP="002240D4">
      <w:r w:rsidRPr="002240D4">
        <w:t>4. Иные документы, подтверждающие доводы заявителя.</w:t>
      </w:r>
    </w:p>
    <w:p w14:paraId="42178EA0" w14:textId="77777777" w:rsidR="002240D4" w:rsidRPr="002240D4" w:rsidRDefault="002240D4" w:rsidP="002240D4">
      <w:r w:rsidRPr="002240D4">
        <w:t>«__» ________ 20__ г.</w:t>
      </w:r>
    </w:p>
    <w:p w14:paraId="1CC76878" w14:textId="77777777" w:rsidR="002240D4" w:rsidRPr="002240D4" w:rsidRDefault="002240D4" w:rsidP="002240D4">
      <w:r w:rsidRPr="002240D4">
        <w:t>________________ / [Фамилия И.О.]</w:t>
      </w:r>
    </w:p>
    <w:p w14:paraId="040E965B" w14:textId="77777777" w:rsidR="0083247E" w:rsidRPr="002240D4" w:rsidRDefault="0083247E" w:rsidP="002240D4"/>
    <w:sectPr w:rsidR="0083247E" w:rsidRPr="002240D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23876" w14:textId="77777777" w:rsidR="00D279A8" w:rsidRDefault="00D279A8" w:rsidP="00AA1082">
      <w:pPr>
        <w:spacing w:after="0" w:line="240" w:lineRule="auto"/>
      </w:pPr>
      <w:r>
        <w:separator/>
      </w:r>
    </w:p>
  </w:endnote>
  <w:endnote w:type="continuationSeparator" w:id="0">
    <w:p w14:paraId="1C264409" w14:textId="77777777" w:rsidR="00D279A8" w:rsidRDefault="00D279A8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B79E" w14:textId="77777777" w:rsidR="00D279A8" w:rsidRDefault="00D279A8" w:rsidP="00AA1082">
      <w:pPr>
        <w:spacing w:after="0" w:line="240" w:lineRule="auto"/>
      </w:pPr>
      <w:r>
        <w:separator/>
      </w:r>
    </w:p>
  </w:footnote>
  <w:footnote w:type="continuationSeparator" w:id="0">
    <w:p w14:paraId="6E221BBB" w14:textId="77777777" w:rsidR="00D279A8" w:rsidRDefault="00D279A8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3"/>
  </w:num>
  <w:num w:numId="2" w16cid:durableId="1452941838">
    <w:abstractNumId w:val="2"/>
  </w:num>
  <w:num w:numId="3" w16cid:durableId="620452602">
    <w:abstractNumId w:val="6"/>
  </w:num>
  <w:num w:numId="4" w16cid:durableId="127937033">
    <w:abstractNumId w:val="5"/>
  </w:num>
  <w:num w:numId="5" w16cid:durableId="531455332">
    <w:abstractNumId w:val="7"/>
  </w:num>
  <w:num w:numId="6" w16cid:durableId="1099104971">
    <w:abstractNumId w:val="1"/>
  </w:num>
  <w:num w:numId="7" w16cid:durableId="1269124427">
    <w:abstractNumId w:val="4"/>
  </w:num>
  <w:num w:numId="8" w16cid:durableId="55720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4C52"/>
    <w:rsid w:val="00136CBC"/>
    <w:rsid w:val="002240D4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36156"/>
    <w:rsid w:val="00657808"/>
    <w:rsid w:val="00663857"/>
    <w:rsid w:val="00675063"/>
    <w:rsid w:val="007E1463"/>
    <w:rsid w:val="008057E1"/>
    <w:rsid w:val="0083238E"/>
    <w:rsid w:val="0083247E"/>
    <w:rsid w:val="008D439D"/>
    <w:rsid w:val="00912571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56C38"/>
    <w:rsid w:val="00C65A25"/>
    <w:rsid w:val="00C669A3"/>
    <w:rsid w:val="00CA3E33"/>
    <w:rsid w:val="00CC73D4"/>
    <w:rsid w:val="00D139FF"/>
    <w:rsid w:val="00D15699"/>
    <w:rsid w:val="00D279A8"/>
    <w:rsid w:val="00DC29EF"/>
    <w:rsid w:val="00DF6F94"/>
    <w:rsid w:val="00E11403"/>
    <w:rsid w:val="00E91859"/>
    <w:rsid w:val="00F56DD7"/>
    <w:rsid w:val="00F667EA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2026-08-12T03:35:00Z</dcterms:created>
  <dcterms:modified xsi:type="dcterms:W3CDTF">2026-08-12T03:35:00Z</dcterms:modified>
</cp:coreProperties>
</file>