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34DB" w14:textId="77777777" w:rsidR="00816162" w:rsidRPr="00816162" w:rsidRDefault="00816162" w:rsidP="00816162">
      <w:pPr>
        <w:jc w:val="left"/>
      </w:pPr>
      <w:r w:rsidRPr="00816162">
        <w:t>В Государственное казенное учреждение Центра занятости населения</w:t>
      </w:r>
      <w:r w:rsidRPr="00816162">
        <w:br/>
        <w:t>Адрес: [указать адрес ЦЗН по месту жительства]</w:t>
      </w:r>
    </w:p>
    <w:p w14:paraId="444C94DE" w14:textId="77777777" w:rsidR="00816162" w:rsidRPr="00816162" w:rsidRDefault="00816162" w:rsidP="00816162">
      <w:pPr>
        <w:jc w:val="left"/>
      </w:pPr>
      <w:r w:rsidRPr="00816162">
        <w:rPr>
          <w:b/>
          <w:bCs/>
        </w:rPr>
        <w:t>От гражданина:</w:t>
      </w:r>
      <w:r w:rsidRPr="00816162">
        <w:t xml:space="preserve"> [Фамилия, Имя, Отчество]</w:t>
      </w:r>
      <w:r w:rsidRPr="00816162">
        <w:br/>
        <w:t>Паспортные данные: [серия, номер, кем и когда выдан]</w:t>
      </w:r>
      <w:r w:rsidRPr="00816162">
        <w:br/>
        <w:t>Адрес регистрации: [указать адрес по паспорту]</w:t>
      </w:r>
      <w:r w:rsidRPr="00816162">
        <w:br/>
        <w:t>Телефон: [номер телефона]</w:t>
      </w:r>
      <w:r w:rsidRPr="00816162">
        <w:br/>
        <w:t>Электронная почта: [адрес электронной почты]</w:t>
      </w:r>
    </w:p>
    <w:p w14:paraId="48F7E449" w14:textId="77777777" w:rsidR="00816162" w:rsidRPr="00816162" w:rsidRDefault="00816162" w:rsidP="00816162">
      <w:pPr>
        <w:jc w:val="center"/>
        <w:rPr>
          <w:b/>
          <w:bCs/>
        </w:rPr>
      </w:pPr>
      <w:r w:rsidRPr="00816162">
        <w:rPr>
          <w:b/>
          <w:bCs/>
        </w:rPr>
        <w:t>Заявление о содействии в поиске подходящей работы и признании безработным</w:t>
      </w:r>
    </w:p>
    <w:p w14:paraId="68FDA3FA" w14:textId="77777777" w:rsidR="00816162" w:rsidRPr="00816162" w:rsidRDefault="00816162" w:rsidP="00816162">
      <w:r w:rsidRPr="00816162">
        <w:t>Прошу оказать содействие в поиске подходящей работы, а также признать меня безработным в порядке, установленном законодательством Российской Федерации о занятости населения.</w:t>
      </w:r>
    </w:p>
    <w:p w14:paraId="65889764" w14:textId="77777777" w:rsidR="00816162" w:rsidRPr="00816162" w:rsidRDefault="00816162" w:rsidP="00816162">
      <w:r w:rsidRPr="00816162">
        <w:t>Сообщаю о себе следующие сведения:</w:t>
      </w:r>
    </w:p>
    <w:p w14:paraId="4424D4E8" w14:textId="77777777" w:rsidR="00816162" w:rsidRPr="00816162" w:rsidRDefault="00816162" w:rsidP="00816162">
      <w:r w:rsidRPr="00816162">
        <w:t>1. Образование: [указать уровень образования, наименование учебного заведения, специальность, год окончания].</w:t>
      </w:r>
    </w:p>
    <w:p w14:paraId="5408B29B" w14:textId="77777777" w:rsidR="00816162" w:rsidRPr="00816162" w:rsidRDefault="00816162" w:rsidP="00816162">
      <w:r w:rsidRPr="00816162">
        <w:t>2. Последнее место работы: [наименование организации или ИП, занимаемая должность, период работы].</w:t>
      </w:r>
    </w:p>
    <w:p w14:paraId="6CB8B47B" w14:textId="77777777" w:rsidR="00816162" w:rsidRPr="00816162" w:rsidRDefault="00816162" w:rsidP="00816162">
      <w:r w:rsidRPr="00816162">
        <w:t>3. Основание прекращения трудового договора: [указать статью и пункт ТК РФ, например: расторжение трудового договора по инициативе работника, пункт 3 части первой статьи 77 ТК РФ].</w:t>
      </w:r>
    </w:p>
    <w:p w14:paraId="04F0BA2A" w14:textId="77777777" w:rsidR="00816162" w:rsidRPr="00816162" w:rsidRDefault="00816162" w:rsidP="00816162">
      <w:r w:rsidRPr="00816162">
        <w:t>4. Среднемесячный заработок за последние три месяца по последнему месту работы составляет [СУММА] рублей.</w:t>
      </w:r>
    </w:p>
    <w:p w14:paraId="22228AE4" w14:textId="77777777" w:rsidR="00816162" w:rsidRPr="00816162" w:rsidRDefault="00816162" w:rsidP="00816162">
      <w:r w:rsidRPr="00816162">
        <w:t>5. Настоящим подтверждаю, что в настоящее время:</w:t>
      </w:r>
    </w:p>
    <w:p w14:paraId="2237180F" w14:textId="77777777" w:rsidR="00816162" w:rsidRPr="00816162" w:rsidRDefault="00816162" w:rsidP="00816162">
      <w:pPr>
        <w:numPr>
          <w:ilvl w:val="0"/>
          <w:numId w:val="41"/>
        </w:numPr>
      </w:pPr>
      <w:r w:rsidRPr="00816162">
        <w:t>не являюсь занятым по смыслу статьи 3 Закона РФ «О занятости населения в РФ» (не работаю по трудовому договору, не являюсь ИП, учредителем ООО, не выполняю работы по договорам ГПХ);</w:t>
      </w:r>
    </w:p>
    <w:p w14:paraId="36A2B903" w14:textId="77777777" w:rsidR="00816162" w:rsidRPr="00816162" w:rsidRDefault="00816162" w:rsidP="00816162">
      <w:pPr>
        <w:numPr>
          <w:ilvl w:val="0"/>
          <w:numId w:val="41"/>
        </w:numPr>
      </w:pPr>
      <w:r w:rsidRPr="00816162">
        <w:t>не получаю пенсию по старости или за выслугу лет;</w:t>
      </w:r>
    </w:p>
    <w:p w14:paraId="1BA07F75" w14:textId="77777777" w:rsidR="00816162" w:rsidRPr="00816162" w:rsidRDefault="00816162" w:rsidP="00816162">
      <w:pPr>
        <w:numPr>
          <w:ilvl w:val="0"/>
          <w:numId w:val="41"/>
        </w:numPr>
      </w:pPr>
      <w:r w:rsidRPr="00816162">
        <w:t>не прохожу очную форму обучения в образовательных организациях.</w:t>
      </w:r>
    </w:p>
    <w:p w14:paraId="77467D66" w14:textId="77777777" w:rsidR="00816162" w:rsidRPr="00816162" w:rsidRDefault="00816162" w:rsidP="00816162">
      <w:r w:rsidRPr="00816162">
        <w:t>К заявлению прилагаю следующие документы:</w:t>
      </w:r>
    </w:p>
    <w:p w14:paraId="6645A059" w14:textId="77777777" w:rsidR="00816162" w:rsidRPr="00816162" w:rsidRDefault="00816162" w:rsidP="00816162">
      <w:pPr>
        <w:numPr>
          <w:ilvl w:val="0"/>
          <w:numId w:val="42"/>
        </w:numPr>
      </w:pPr>
      <w:r w:rsidRPr="00816162">
        <w:t>копия паспорта гражданина РФ;</w:t>
      </w:r>
    </w:p>
    <w:p w14:paraId="18255E8F" w14:textId="77777777" w:rsidR="00816162" w:rsidRPr="00816162" w:rsidRDefault="00816162" w:rsidP="00816162">
      <w:pPr>
        <w:numPr>
          <w:ilvl w:val="0"/>
          <w:numId w:val="42"/>
        </w:numPr>
      </w:pPr>
      <w:r w:rsidRPr="00816162">
        <w:t>копия трудовой книжки (или сведения о трудовой деятельности по форме СТД-Р/СТД-СФР);</w:t>
      </w:r>
    </w:p>
    <w:p w14:paraId="6CA960D3" w14:textId="77777777" w:rsidR="00816162" w:rsidRPr="00816162" w:rsidRDefault="00816162" w:rsidP="00816162">
      <w:pPr>
        <w:numPr>
          <w:ilvl w:val="0"/>
          <w:numId w:val="42"/>
        </w:numPr>
      </w:pPr>
      <w:r w:rsidRPr="00816162">
        <w:t>копия документа об образовании и квалификации;</w:t>
      </w:r>
    </w:p>
    <w:p w14:paraId="38F4666E" w14:textId="77777777" w:rsidR="00816162" w:rsidRPr="00816162" w:rsidRDefault="00816162" w:rsidP="00816162">
      <w:pPr>
        <w:numPr>
          <w:ilvl w:val="0"/>
          <w:numId w:val="42"/>
        </w:numPr>
      </w:pPr>
      <w:r w:rsidRPr="00816162">
        <w:t>справка о среднем заработке за последние три месяца по последнему месту работы;</w:t>
      </w:r>
    </w:p>
    <w:p w14:paraId="130A5378" w14:textId="77777777" w:rsidR="00816162" w:rsidRPr="00816162" w:rsidRDefault="00816162" w:rsidP="00816162">
      <w:pPr>
        <w:numPr>
          <w:ilvl w:val="0"/>
          <w:numId w:val="42"/>
        </w:numPr>
      </w:pPr>
      <w:r w:rsidRPr="00816162">
        <w:t>индивидуальная программа реабилитации или абилитации (при наличии инвалидности).</w:t>
      </w:r>
    </w:p>
    <w:p w14:paraId="0E30DD57" w14:textId="77777777" w:rsidR="00816162" w:rsidRPr="00816162" w:rsidRDefault="00816162" w:rsidP="00816162">
      <w:r w:rsidRPr="00816162">
        <w:lastRenderedPageBreak/>
        <w:t>Выплату пособия по безработице прошу производить путем перечисления средств на мой банковский счет (карта системы «Мир»): [указать реквизиты счета, номер карты, наименование банка].</w:t>
      </w:r>
    </w:p>
    <w:p w14:paraId="03A815AC" w14:textId="77777777" w:rsidR="00816162" w:rsidRPr="00816162" w:rsidRDefault="00816162" w:rsidP="00816162">
      <w:r w:rsidRPr="00816162">
        <w:t>Достоверность указанных сведений подтверждаю. Об ответственности за предоставление заведомо ложных сведений предупрежден(а).</w:t>
      </w:r>
    </w:p>
    <w:p w14:paraId="62540A66" w14:textId="77777777" w:rsidR="00816162" w:rsidRPr="00816162" w:rsidRDefault="00816162" w:rsidP="00816162">
      <w:r w:rsidRPr="00816162">
        <w:t>«__» ________ 20__ г.</w:t>
      </w:r>
    </w:p>
    <w:p w14:paraId="4D1FDD9F" w14:textId="77777777" w:rsidR="00816162" w:rsidRPr="00816162" w:rsidRDefault="00816162" w:rsidP="00816162">
      <w:r w:rsidRPr="00816162">
        <w:t>________________ / [Фамилия И.О.]</w:t>
      </w:r>
    </w:p>
    <w:p w14:paraId="040E965B" w14:textId="77777777" w:rsidR="0083247E" w:rsidRPr="00816162" w:rsidRDefault="0083247E" w:rsidP="00816162"/>
    <w:sectPr w:rsidR="0083247E" w:rsidRPr="00816162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8FA7A" w14:textId="77777777" w:rsidR="003A31C0" w:rsidRDefault="003A31C0" w:rsidP="00AA1082">
      <w:pPr>
        <w:spacing w:after="0" w:line="240" w:lineRule="auto"/>
      </w:pPr>
      <w:r>
        <w:separator/>
      </w:r>
    </w:p>
  </w:endnote>
  <w:endnote w:type="continuationSeparator" w:id="0">
    <w:p w14:paraId="6F6249C0" w14:textId="77777777" w:rsidR="003A31C0" w:rsidRDefault="003A31C0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3628A" w14:textId="77777777" w:rsidR="003A31C0" w:rsidRDefault="003A31C0" w:rsidP="00AA1082">
      <w:pPr>
        <w:spacing w:after="0" w:line="240" w:lineRule="auto"/>
      </w:pPr>
      <w:r>
        <w:separator/>
      </w:r>
    </w:p>
  </w:footnote>
  <w:footnote w:type="continuationSeparator" w:id="0">
    <w:p w14:paraId="0C2A426C" w14:textId="77777777" w:rsidR="003A31C0" w:rsidRDefault="003A31C0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0"/>
  </w:num>
  <w:num w:numId="2" w16cid:durableId="1452941838">
    <w:abstractNumId w:val="16"/>
  </w:num>
  <w:num w:numId="3" w16cid:durableId="620452602">
    <w:abstractNumId w:val="34"/>
  </w:num>
  <w:num w:numId="4" w16cid:durableId="127937033">
    <w:abstractNumId w:val="30"/>
  </w:num>
  <w:num w:numId="5" w16cid:durableId="531455332">
    <w:abstractNumId w:val="38"/>
  </w:num>
  <w:num w:numId="6" w16cid:durableId="1099104971">
    <w:abstractNumId w:val="8"/>
  </w:num>
  <w:num w:numId="7" w16cid:durableId="1269124427">
    <w:abstractNumId w:val="29"/>
  </w:num>
  <w:num w:numId="8" w16cid:durableId="557205090">
    <w:abstractNumId w:val="4"/>
  </w:num>
  <w:num w:numId="9" w16cid:durableId="1463647699">
    <w:abstractNumId w:val="17"/>
  </w:num>
  <w:num w:numId="10" w16cid:durableId="673608733">
    <w:abstractNumId w:val="12"/>
  </w:num>
  <w:num w:numId="11" w16cid:durableId="1989937548">
    <w:abstractNumId w:val="28"/>
  </w:num>
  <w:num w:numId="12" w16cid:durableId="1773040737">
    <w:abstractNumId w:val="31"/>
  </w:num>
  <w:num w:numId="13" w16cid:durableId="1329289397">
    <w:abstractNumId w:val="33"/>
  </w:num>
  <w:num w:numId="14" w16cid:durableId="1313484984">
    <w:abstractNumId w:val="7"/>
  </w:num>
  <w:num w:numId="15" w16cid:durableId="1457869392">
    <w:abstractNumId w:val="26"/>
  </w:num>
  <w:num w:numId="16" w16cid:durableId="1197355343">
    <w:abstractNumId w:val="3"/>
  </w:num>
  <w:num w:numId="17" w16cid:durableId="1464885777">
    <w:abstractNumId w:val="19"/>
  </w:num>
  <w:num w:numId="18" w16cid:durableId="1104112483">
    <w:abstractNumId w:val="37"/>
  </w:num>
  <w:num w:numId="19" w16cid:durableId="145096879">
    <w:abstractNumId w:val="2"/>
  </w:num>
  <w:num w:numId="20" w16cid:durableId="643975361">
    <w:abstractNumId w:val="10"/>
  </w:num>
  <w:num w:numId="21" w16cid:durableId="852257610">
    <w:abstractNumId w:val="27"/>
  </w:num>
  <w:num w:numId="22" w16cid:durableId="36928319">
    <w:abstractNumId w:val="1"/>
  </w:num>
  <w:num w:numId="23" w16cid:durableId="970592668">
    <w:abstractNumId w:val="39"/>
  </w:num>
  <w:num w:numId="24" w16cid:durableId="1897163482">
    <w:abstractNumId w:val="23"/>
  </w:num>
  <w:num w:numId="25" w16cid:durableId="384062563">
    <w:abstractNumId w:val="32"/>
  </w:num>
  <w:num w:numId="26" w16cid:durableId="492839721">
    <w:abstractNumId w:val="24"/>
  </w:num>
  <w:num w:numId="27" w16cid:durableId="1229728864">
    <w:abstractNumId w:val="0"/>
  </w:num>
  <w:num w:numId="28" w16cid:durableId="1967152715">
    <w:abstractNumId w:val="21"/>
  </w:num>
  <w:num w:numId="29" w16cid:durableId="1953244208">
    <w:abstractNumId w:val="15"/>
  </w:num>
  <w:num w:numId="30" w16cid:durableId="985472466">
    <w:abstractNumId w:val="5"/>
  </w:num>
  <w:num w:numId="31" w16cid:durableId="1576545756">
    <w:abstractNumId w:val="22"/>
  </w:num>
  <w:num w:numId="32" w16cid:durableId="1221399102">
    <w:abstractNumId w:val="9"/>
  </w:num>
  <w:num w:numId="33" w16cid:durableId="1678341010">
    <w:abstractNumId w:val="35"/>
  </w:num>
  <w:num w:numId="34" w16cid:durableId="824394900">
    <w:abstractNumId w:val="25"/>
  </w:num>
  <w:num w:numId="35" w16cid:durableId="1607695405">
    <w:abstractNumId w:val="14"/>
  </w:num>
  <w:num w:numId="36" w16cid:durableId="1742411204">
    <w:abstractNumId w:val="40"/>
  </w:num>
  <w:num w:numId="37" w16cid:durableId="314341350">
    <w:abstractNumId w:val="13"/>
  </w:num>
  <w:num w:numId="38" w16cid:durableId="618222554">
    <w:abstractNumId w:val="6"/>
  </w:num>
  <w:num w:numId="39" w16cid:durableId="1899588925">
    <w:abstractNumId w:val="18"/>
  </w:num>
  <w:num w:numId="40" w16cid:durableId="367947537">
    <w:abstractNumId w:val="41"/>
  </w:num>
  <w:num w:numId="41" w16cid:durableId="1346135461">
    <w:abstractNumId w:val="36"/>
  </w:num>
  <w:num w:numId="42" w16cid:durableId="17365133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756C8"/>
    <w:rsid w:val="0039714D"/>
    <w:rsid w:val="003A31C0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5828"/>
    <w:rsid w:val="008F5BDE"/>
    <w:rsid w:val="00912571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2026-08-24T10:54:00Z</dcterms:created>
  <dcterms:modified xsi:type="dcterms:W3CDTF">2026-08-24T10:54:00Z</dcterms:modified>
</cp:coreProperties>
</file>