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C085" w14:textId="77777777" w:rsidR="00E60DDD" w:rsidRPr="00E60DDD" w:rsidRDefault="00E60DDD" w:rsidP="00E60DDD">
      <w:pPr>
        <w:jc w:val="left"/>
      </w:pPr>
      <w:r w:rsidRPr="00E60DDD">
        <w:t>В Инспекцию Федеральной налоговой службы № [НОМЕР]</w:t>
      </w:r>
      <w:r w:rsidRPr="00E60DDD">
        <w:br/>
        <w:t>по г. [НАЗВАНИЕ ГОРОДА]</w:t>
      </w:r>
      <w:r w:rsidRPr="00E60DDD">
        <w:br/>
        <w:t>Адрес: [АДРЕС ИФНС]</w:t>
      </w:r>
    </w:p>
    <w:p w14:paraId="523CB4BD" w14:textId="77777777" w:rsidR="00E60DDD" w:rsidRPr="00E60DDD" w:rsidRDefault="00E60DDD" w:rsidP="00E60DDD">
      <w:pPr>
        <w:jc w:val="left"/>
      </w:pPr>
      <w:r w:rsidRPr="00E60DDD">
        <w:rPr>
          <w:b/>
          <w:bCs/>
        </w:rPr>
        <w:t>Заявитель:</w:t>
      </w:r>
      <w:r w:rsidRPr="00E60DDD">
        <w:t xml:space="preserve"> [ФИО налогоплательщика]</w:t>
      </w:r>
      <w:r w:rsidRPr="00E60DDD">
        <w:br/>
        <w:t>ИНН: [НОМЕР ИНН]</w:t>
      </w:r>
      <w:r w:rsidRPr="00E60DDD">
        <w:br/>
        <w:t>Адрес регистрации: [АДРЕС]</w:t>
      </w:r>
      <w:r w:rsidRPr="00E60DDD">
        <w:br/>
        <w:t>Телефон: [НОМЕР ТЕЛЕФОНА]</w:t>
      </w:r>
      <w:r w:rsidRPr="00E60DDD">
        <w:br/>
        <w:t>Электронная почта: [E-MAIL]</w:t>
      </w:r>
    </w:p>
    <w:p w14:paraId="7DEE8B67" w14:textId="77777777" w:rsidR="00E60DDD" w:rsidRPr="00E60DDD" w:rsidRDefault="00E60DDD" w:rsidP="00E60DDD">
      <w:pPr>
        <w:jc w:val="center"/>
        <w:rPr>
          <w:b/>
          <w:bCs/>
        </w:rPr>
      </w:pPr>
      <w:r w:rsidRPr="00E60DDD">
        <w:rPr>
          <w:b/>
          <w:bCs/>
        </w:rPr>
        <w:t>Заявление</w:t>
      </w:r>
      <w:r w:rsidRPr="00E60DDD">
        <w:rPr>
          <w:b/>
          <w:bCs/>
        </w:rPr>
        <w:br/>
        <w:t>о списании задолженности, признанной безнадежной к взысканию</w:t>
      </w:r>
    </w:p>
    <w:p w14:paraId="4366D8F7" w14:textId="77777777" w:rsidR="00E60DDD" w:rsidRPr="00E60DDD" w:rsidRDefault="00E60DDD" w:rsidP="00E60DDD">
      <w:r w:rsidRPr="00E60DDD">
        <w:t>За мной, [ФИО налогоплательщика], согласно данным личного кабинета налогоплательщика (или справке о состоянии расчетов), числится задолженность по уплате [наименование налога/сбора/пеней] в размере [СУММА] руб.</w:t>
      </w:r>
    </w:p>
    <w:p w14:paraId="5B9E60F5" w14:textId="77777777" w:rsidR="00E60DDD" w:rsidRPr="00E60DDD" w:rsidRDefault="00E60DDD" w:rsidP="00E60DDD">
      <w:r w:rsidRPr="00E60DDD">
        <w:t>Указанная задолженность образовалась за период [указать период образовавшейся задолженности]. Налоговый орган не предпринимал мер по взысканию данной суммы в пределах сроков, установленных ст. 46, 47, 48 Налогового кодекса Российской Федерации, либо исчерпал все предусмотренные законом возможности взыскания.</w:t>
      </w:r>
    </w:p>
    <w:p w14:paraId="65FA800D" w14:textId="77777777" w:rsidR="00E60DDD" w:rsidRPr="00E60DDD" w:rsidRDefault="00E60DDD" w:rsidP="00E60DDD">
      <w:r w:rsidRPr="00E60DDD">
        <w:t>На сегодняшний день возможность судебного взыскания данной задолженности инспекцией утрачена в связи с истечением установленного законом срока. Данный факт подтверждается [указать документ: судебным актом, постановлением судебного пристава-исполнителя об окончании исполнительного производства и т.д.].</w:t>
      </w:r>
    </w:p>
    <w:p w14:paraId="560F65E3" w14:textId="77777777" w:rsidR="00E60DDD" w:rsidRPr="00E60DDD" w:rsidRDefault="00E60DDD" w:rsidP="00E60DDD">
      <w:r w:rsidRPr="00E60DDD">
        <w:t>Согласно п. 1 ст. 59 Налогового кодекса Российской Федерации, недоимка, задолженность по пеням и штрафам, взыскание которых оказалось невозможным в силу причин экономического, социального или юридического характера, признаются безнадежными к взысканию и списываются.</w:t>
      </w:r>
    </w:p>
    <w:p w14:paraId="27C49646" w14:textId="77777777" w:rsidR="00E60DDD" w:rsidRPr="00E60DDD" w:rsidRDefault="00E60DDD" w:rsidP="00E60DDD">
      <w:r w:rsidRPr="00E60DDD">
        <w:t>На основании изложенного, руководствуясь ст. 59 Налогового кодекса РФ, Порядком списания недоимки и задолженности по пеням, штрафам и процентам, утвержденным Приказом ФНС России,</w:t>
      </w:r>
    </w:p>
    <w:p w14:paraId="3BC5C8FB" w14:textId="77777777" w:rsidR="00E60DDD" w:rsidRPr="00E60DDD" w:rsidRDefault="00E60DDD" w:rsidP="00E60DDD">
      <w:pPr>
        <w:jc w:val="center"/>
      </w:pPr>
      <w:r w:rsidRPr="00E60DDD">
        <w:rPr>
          <w:b/>
          <w:bCs/>
        </w:rPr>
        <w:t>ПРОШУ:</w:t>
      </w:r>
    </w:p>
    <w:p w14:paraId="2DBC1EF3" w14:textId="77777777" w:rsidR="00E60DDD" w:rsidRPr="00E60DDD" w:rsidRDefault="00E60DDD" w:rsidP="00E60DDD">
      <w:r w:rsidRPr="00E60DDD">
        <w:t>1. Признать безнадежной к взысканию задолженность по [указать налог/пени] в размере [СУММА] руб.</w:t>
      </w:r>
    </w:p>
    <w:p w14:paraId="24FC1AFC" w14:textId="77777777" w:rsidR="00E60DDD" w:rsidRPr="00E60DDD" w:rsidRDefault="00E60DDD" w:rsidP="00E60DDD">
      <w:r w:rsidRPr="00E60DDD">
        <w:t>2. Принять решение о списании указанной задолженности и внести соответствующие изменения в лицевой счет [ФИО налогоплательщика].</w:t>
      </w:r>
    </w:p>
    <w:p w14:paraId="76A3ECB1" w14:textId="77777777" w:rsidR="00E60DDD" w:rsidRPr="00E60DDD" w:rsidRDefault="00E60DDD" w:rsidP="00E60DDD">
      <w:r w:rsidRPr="00E60DDD">
        <w:t>3. Направить в мой адрес копию принятого решения по результатам рассмотрения настоящего заявления.</w:t>
      </w:r>
    </w:p>
    <w:p w14:paraId="09BC3685" w14:textId="77777777" w:rsidR="00E60DDD" w:rsidRPr="00E60DDD" w:rsidRDefault="00E60DDD" w:rsidP="00E60DDD">
      <w:r w:rsidRPr="00E60DDD">
        <w:t>Приложения:</w:t>
      </w:r>
    </w:p>
    <w:p w14:paraId="1484354E" w14:textId="77777777" w:rsidR="00E60DDD" w:rsidRPr="00E60DDD" w:rsidRDefault="00E60DDD" w:rsidP="00E60DDD">
      <w:r w:rsidRPr="00E60DDD">
        <w:t>1. Копия документа, удостоверяющего личность;</w:t>
      </w:r>
    </w:p>
    <w:p w14:paraId="2EFDB286" w14:textId="77777777" w:rsidR="00E60DDD" w:rsidRPr="00E60DDD" w:rsidRDefault="00E60DDD" w:rsidP="00E60DDD">
      <w:r w:rsidRPr="00E60DDD">
        <w:lastRenderedPageBreak/>
        <w:t>2. Копия документа, подтверждающего утрату налоговым органом возможности взыскания (судебный акт, постановление пристава);</w:t>
      </w:r>
    </w:p>
    <w:p w14:paraId="55B69991" w14:textId="77777777" w:rsidR="00E60DDD" w:rsidRPr="00E60DDD" w:rsidRDefault="00E60DDD" w:rsidP="00E60DDD">
      <w:r w:rsidRPr="00E60DDD">
        <w:t>3. Выписка по лицевому счету или документ о наличии задолженности;</w:t>
      </w:r>
    </w:p>
    <w:p w14:paraId="592E362D" w14:textId="77777777" w:rsidR="00E60DDD" w:rsidRPr="00E60DDD" w:rsidRDefault="00E60DDD" w:rsidP="00E60DDD">
      <w:r w:rsidRPr="00E60DDD">
        <w:t>4. Доверенность представителя (если заявление подается представителем).</w:t>
      </w:r>
    </w:p>
    <w:p w14:paraId="5CE148C4" w14:textId="77777777" w:rsidR="00E60DDD" w:rsidRPr="00E60DDD" w:rsidRDefault="00E60DDD" w:rsidP="00E60DDD">
      <w:r w:rsidRPr="00E60DDD">
        <w:t>«__» ________ 20__ г.</w:t>
      </w:r>
    </w:p>
    <w:p w14:paraId="49B18109" w14:textId="77777777" w:rsidR="00E60DDD" w:rsidRPr="00E60DDD" w:rsidRDefault="00E60DDD" w:rsidP="00E60DDD">
      <w:r w:rsidRPr="00E60DDD">
        <w:t>________________ / [Фамилия И.О.]</w:t>
      </w:r>
    </w:p>
    <w:p w14:paraId="040E965B" w14:textId="77777777" w:rsidR="0083247E" w:rsidRPr="00E60DDD" w:rsidRDefault="0083247E" w:rsidP="00E60DDD"/>
    <w:sectPr w:rsidR="0083247E" w:rsidRPr="00E60DD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8A673" w14:textId="77777777" w:rsidR="004816B9" w:rsidRDefault="004816B9" w:rsidP="00AA1082">
      <w:pPr>
        <w:spacing w:after="0" w:line="240" w:lineRule="auto"/>
      </w:pPr>
      <w:r>
        <w:separator/>
      </w:r>
    </w:p>
  </w:endnote>
  <w:endnote w:type="continuationSeparator" w:id="0">
    <w:p w14:paraId="13FE50C5" w14:textId="77777777" w:rsidR="004816B9" w:rsidRDefault="004816B9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B0296" w14:textId="77777777" w:rsidR="004816B9" w:rsidRDefault="004816B9" w:rsidP="00AA1082">
      <w:pPr>
        <w:spacing w:after="0" w:line="240" w:lineRule="auto"/>
      </w:pPr>
      <w:r>
        <w:separator/>
      </w:r>
    </w:p>
  </w:footnote>
  <w:footnote w:type="continuationSeparator" w:id="0">
    <w:p w14:paraId="2859E902" w14:textId="77777777" w:rsidR="004816B9" w:rsidRDefault="004816B9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4639"/>
    <w:multiLevelType w:val="multilevel"/>
    <w:tmpl w:val="5482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8A282A"/>
    <w:multiLevelType w:val="multilevel"/>
    <w:tmpl w:val="2218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C95720"/>
    <w:multiLevelType w:val="multilevel"/>
    <w:tmpl w:val="3C6A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7"/>
  </w:num>
  <w:num w:numId="2" w16cid:durableId="1452941838">
    <w:abstractNumId w:val="5"/>
  </w:num>
  <w:num w:numId="3" w16cid:durableId="620452602">
    <w:abstractNumId w:val="13"/>
  </w:num>
  <w:num w:numId="4" w16cid:durableId="127937033">
    <w:abstractNumId w:val="10"/>
  </w:num>
  <w:num w:numId="5" w16cid:durableId="531455332">
    <w:abstractNumId w:val="15"/>
  </w:num>
  <w:num w:numId="6" w16cid:durableId="1099104971">
    <w:abstractNumId w:val="2"/>
  </w:num>
  <w:num w:numId="7" w16cid:durableId="1269124427">
    <w:abstractNumId w:val="9"/>
  </w:num>
  <w:num w:numId="8" w16cid:durableId="557205090">
    <w:abstractNumId w:val="1"/>
  </w:num>
  <w:num w:numId="9" w16cid:durableId="1463647699">
    <w:abstractNumId w:val="6"/>
  </w:num>
  <w:num w:numId="10" w16cid:durableId="673608733">
    <w:abstractNumId w:val="4"/>
  </w:num>
  <w:num w:numId="11" w16cid:durableId="1989937548">
    <w:abstractNumId w:val="8"/>
  </w:num>
  <w:num w:numId="12" w16cid:durableId="1773040737">
    <w:abstractNumId w:val="11"/>
  </w:num>
  <w:num w:numId="13" w16cid:durableId="1329289397">
    <w:abstractNumId w:val="12"/>
  </w:num>
  <w:num w:numId="14" w16cid:durableId="890337497">
    <w:abstractNumId w:val="14"/>
  </w:num>
  <w:num w:numId="15" w16cid:durableId="1410081076">
    <w:abstractNumId w:val="3"/>
  </w:num>
  <w:num w:numId="16" w16cid:durableId="111398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456FEF"/>
    <w:rsid w:val="00461B7D"/>
    <w:rsid w:val="00472E2F"/>
    <w:rsid w:val="004816B9"/>
    <w:rsid w:val="004F2C3F"/>
    <w:rsid w:val="00504D90"/>
    <w:rsid w:val="00536156"/>
    <w:rsid w:val="00657808"/>
    <w:rsid w:val="00663857"/>
    <w:rsid w:val="00675063"/>
    <w:rsid w:val="00736CBB"/>
    <w:rsid w:val="00790DDC"/>
    <w:rsid w:val="007E1463"/>
    <w:rsid w:val="008057E1"/>
    <w:rsid w:val="0083238E"/>
    <w:rsid w:val="0083247E"/>
    <w:rsid w:val="008D439D"/>
    <w:rsid w:val="008F5BDE"/>
    <w:rsid w:val="00904454"/>
    <w:rsid w:val="00912571"/>
    <w:rsid w:val="00A65208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60DDD"/>
    <w:rsid w:val="00E91859"/>
    <w:rsid w:val="00EF397D"/>
    <w:rsid w:val="00F56DD7"/>
    <w:rsid w:val="00F667EA"/>
    <w:rsid w:val="00F803C9"/>
    <w:rsid w:val="00F85E24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2026-08-12T05:26:00Z</dcterms:created>
  <dcterms:modified xsi:type="dcterms:W3CDTF">2026-08-12T05:26:00Z</dcterms:modified>
</cp:coreProperties>
</file>